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E68503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56FAE" w:rsidRPr="00B56FAE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14:paraId="0689ABCB" w14:textId="77777777"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14:paraId="6A904D35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14:paraId="3CEEC884" w14:textId="77777777"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2F8F36C3" w14:textId="77777777"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14:paraId="2434A345" w14:textId="77777777"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2684C09" w14:textId="77777777"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639B110" w14:textId="77777777"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14:paraId="2E4A8AB4" w14:textId="77777777"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 w:rsidR="00042255">
        <w:rPr>
          <w:rFonts w:ascii="Arial" w:hAnsi="Arial" w:cs="Arial"/>
          <w:i/>
          <w:sz w:val="16"/>
          <w:szCs w:val="16"/>
        </w:rPr>
        <w:t> 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67694DA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CB7F7B3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8A685D7" w14:textId="77777777" w:rsidR="00053927" w:rsidRPr="00053927" w:rsidRDefault="00053927" w:rsidP="00042255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</w:t>
            </w:r>
            <w:r w:rsidR="00042255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DD55450" w14:textId="77777777"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B56FAE" w:rsidRPr="00B56FAE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042255">
        <w:rPr>
          <w:rFonts w:ascii="Arial" w:eastAsia="Times New Roman" w:hAnsi="Arial" w:cs="Arial"/>
          <w:sz w:val="24"/>
          <w:szCs w:val="24"/>
          <w:lang w:eastAsia="pl-PL"/>
        </w:rPr>
        <w:t>do 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14:paraId="19413C21" w14:textId="77777777" w:rsidR="00A079F4" w:rsidRDefault="00A079F4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079F4">
        <w:rPr>
          <w:rFonts w:ascii="Arial" w:eastAsia="Times New Roman" w:hAnsi="Arial" w:cs="Arial"/>
          <w:b/>
          <w:sz w:val="24"/>
          <w:szCs w:val="24"/>
          <w:lang w:eastAsia="pl-PL"/>
        </w:rPr>
        <w:t>„Modernizacja kompleksu sportowego w Uszwi”</w:t>
      </w:r>
    </w:p>
    <w:p w14:paraId="6D5640BD" w14:textId="07D8D750"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B56FAE" w:rsidRPr="00B56FAE">
        <w:rPr>
          <w:rFonts w:ascii="Arial" w:eastAsia="Times New Roman" w:hAnsi="Arial" w:cs="Arial"/>
          <w:b/>
          <w:sz w:val="24"/>
          <w:szCs w:val="24"/>
          <w:lang w:eastAsia="pl-PL"/>
        </w:rPr>
        <w:t>RIiD.271.</w:t>
      </w:r>
      <w:r w:rsidR="007E59B7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  <w:r w:rsidR="00B56FAE" w:rsidRPr="00B56FAE">
        <w:rPr>
          <w:rFonts w:ascii="Arial" w:eastAsia="Times New Roman" w:hAnsi="Arial" w:cs="Arial"/>
          <w:b/>
          <w:sz w:val="24"/>
          <w:szCs w:val="24"/>
          <w:lang w:eastAsia="pl-PL"/>
        </w:rPr>
        <w:t>.202</w:t>
      </w:r>
      <w:r w:rsidR="00A079F4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14:paraId="20FE877A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5FA00DB0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A3A05E3" w14:textId="77777777"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3F008CFD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32D903E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56035531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8E81B41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5B6A8060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FCBD511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69B9C01F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60C4207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6F4DB512" w14:textId="77777777"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13286C07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10C4FF05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70781850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A49A96D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6F597E3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16D0986A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B73CFC8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04F70B1E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01FB046F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472411D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7E38A663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5E540E49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59B4FD21" w14:textId="77777777" w:rsidR="00053927" w:rsidRPr="008833CF" w:rsidRDefault="00053927" w:rsidP="0004225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14:paraId="0F5FC970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68BF771F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1449CB43" w14:textId="77777777" w:rsidR="00042255" w:rsidRDefault="00042255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6E078B80" w14:textId="77777777" w:rsidR="00042255" w:rsidRDefault="00042255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327F9640" w14:textId="77777777"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63B3ECB1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14:paraId="088C1B2B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14:paraId="15E5D890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D5FE9C" w14:textId="77777777" w:rsidR="0084724F" w:rsidRDefault="0084724F" w:rsidP="00025386">
      <w:pPr>
        <w:spacing w:after="0" w:line="240" w:lineRule="auto"/>
      </w:pPr>
      <w:r>
        <w:separator/>
      </w:r>
    </w:p>
  </w:endnote>
  <w:endnote w:type="continuationSeparator" w:id="0">
    <w:p w14:paraId="60424C59" w14:textId="77777777" w:rsidR="0084724F" w:rsidRDefault="0084724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7B1A12" w14:textId="77777777" w:rsidR="00B56FAE" w:rsidRDefault="00B56F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1A828" w14:textId="77777777" w:rsidR="00025386" w:rsidRDefault="007E59B7" w:rsidP="00025386">
    <w:pPr>
      <w:pStyle w:val="Stopka"/>
      <w:tabs>
        <w:tab w:val="clear" w:pos="4536"/>
      </w:tabs>
      <w:jc w:val="center"/>
    </w:pPr>
    <w:r>
      <w:rPr>
        <w:noProof/>
      </w:rPr>
      <w:pict w14:anchorId="30B34AC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D5CBA2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6057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60578">
      <w:rPr>
        <w:rStyle w:val="Numerstrony"/>
        <w:rFonts w:ascii="Arial" w:hAnsi="Arial"/>
        <w:sz w:val="18"/>
        <w:szCs w:val="18"/>
      </w:rPr>
      <w:fldChar w:fldCharType="separate"/>
    </w:r>
    <w:r w:rsidR="00E33470">
      <w:rPr>
        <w:rStyle w:val="Numerstrony"/>
        <w:rFonts w:ascii="Arial" w:hAnsi="Arial"/>
        <w:noProof/>
        <w:sz w:val="18"/>
        <w:szCs w:val="18"/>
      </w:rPr>
      <w:t>2</w:t>
    </w:r>
    <w:r w:rsidR="0026057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6057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60578">
      <w:rPr>
        <w:rStyle w:val="Numerstrony"/>
        <w:rFonts w:ascii="Arial" w:hAnsi="Arial"/>
        <w:sz w:val="18"/>
        <w:szCs w:val="18"/>
      </w:rPr>
      <w:fldChar w:fldCharType="separate"/>
    </w:r>
    <w:r w:rsidR="00E33470">
      <w:rPr>
        <w:rStyle w:val="Numerstrony"/>
        <w:rFonts w:ascii="Arial" w:hAnsi="Arial"/>
        <w:noProof/>
        <w:sz w:val="18"/>
        <w:szCs w:val="18"/>
      </w:rPr>
      <w:t>2</w:t>
    </w:r>
    <w:r w:rsidR="00260578">
      <w:rPr>
        <w:rStyle w:val="Numerstrony"/>
        <w:rFonts w:ascii="Arial" w:hAnsi="Arial"/>
        <w:sz w:val="18"/>
        <w:szCs w:val="18"/>
      </w:rPr>
      <w:fldChar w:fldCharType="end"/>
    </w:r>
  </w:p>
  <w:p w14:paraId="695E702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C6A51E" w14:textId="77777777" w:rsidR="00B56FAE" w:rsidRDefault="00B56F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B1D5AC" w14:textId="77777777" w:rsidR="0084724F" w:rsidRDefault="0084724F" w:rsidP="00025386">
      <w:pPr>
        <w:spacing w:after="0" w:line="240" w:lineRule="auto"/>
      </w:pPr>
      <w:r>
        <w:separator/>
      </w:r>
    </w:p>
  </w:footnote>
  <w:footnote w:type="continuationSeparator" w:id="0">
    <w:p w14:paraId="467584D9" w14:textId="77777777" w:rsidR="0084724F" w:rsidRDefault="0084724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34ED3" w14:textId="77777777" w:rsidR="00B56FAE" w:rsidRDefault="00B56F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F6E6F" w14:textId="77777777" w:rsidR="00B56FAE" w:rsidRDefault="00B56F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026637" w14:textId="77777777" w:rsidR="00B56FAE" w:rsidRDefault="00B56F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939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6FAE"/>
    <w:rsid w:val="00025386"/>
    <w:rsid w:val="00042255"/>
    <w:rsid w:val="000423B9"/>
    <w:rsid w:val="00053927"/>
    <w:rsid w:val="00066C44"/>
    <w:rsid w:val="00071D4C"/>
    <w:rsid w:val="00084786"/>
    <w:rsid w:val="0016158F"/>
    <w:rsid w:val="001C2314"/>
    <w:rsid w:val="00213980"/>
    <w:rsid w:val="00260578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E59B7"/>
    <w:rsid w:val="00824D73"/>
    <w:rsid w:val="00830970"/>
    <w:rsid w:val="0084724F"/>
    <w:rsid w:val="008833CF"/>
    <w:rsid w:val="008B797E"/>
    <w:rsid w:val="008F240B"/>
    <w:rsid w:val="008F2498"/>
    <w:rsid w:val="0093388F"/>
    <w:rsid w:val="00A079F4"/>
    <w:rsid w:val="00A56A6F"/>
    <w:rsid w:val="00A87380"/>
    <w:rsid w:val="00AF4E90"/>
    <w:rsid w:val="00AF7375"/>
    <w:rsid w:val="00B56FAE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33470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29617F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Aneta Tekiela</cp:lastModifiedBy>
  <cp:revision>6</cp:revision>
  <dcterms:created xsi:type="dcterms:W3CDTF">2022-12-22T09:05:00Z</dcterms:created>
  <dcterms:modified xsi:type="dcterms:W3CDTF">2024-04-30T08:37:00Z</dcterms:modified>
</cp:coreProperties>
</file>