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DCA17" w14:textId="77777777" w:rsidR="00B8040C" w:rsidRPr="00240E71" w:rsidRDefault="00B8040C" w:rsidP="00B8040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65ED562" w14:textId="77777777" w:rsidR="00B8040C" w:rsidRDefault="00B8040C" w:rsidP="00B8040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F2CE259" w14:textId="77777777" w:rsidR="00B8040C" w:rsidRPr="0022732C" w:rsidRDefault="00B8040C" w:rsidP="00B8040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7F450B1" w14:textId="77777777" w:rsidR="00B8040C" w:rsidRDefault="00B8040C" w:rsidP="00B8040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2C8608E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C2D01A6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5A523E2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B5E6221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EE75B55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0CA7D9CC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1E5B1BC9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845BC19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64DC8E7" w14:textId="77777777" w:rsidR="00B8040C" w:rsidRPr="0022732C" w:rsidRDefault="00B8040C" w:rsidP="00B8040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120F3C6" w14:textId="77777777" w:rsidR="00B8040C" w:rsidRDefault="00B8040C" w:rsidP="00B8040C">
      <w:pPr>
        <w:spacing w:line="360" w:lineRule="auto"/>
      </w:pPr>
      <w:r>
        <w:t>Do: Nazwa i siedziba Zamawiającego:</w:t>
      </w:r>
    </w:p>
    <w:p w14:paraId="2834D311" w14:textId="77777777" w:rsidR="00B8040C" w:rsidRPr="00247153" w:rsidRDefault="00B8040C" w:rsidP="00B8040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0D91E861" w14:textId="77777777" w:rsidR="00B8040C" w:rsidRPr="00247153" w:rsidRDefault="00B8040C" w:rsidP="00B8040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318C835E" w14:textId="77777777" w:rsidR="00B8040C" w:rsidRDefault="00B8040C" w:rsidP="00B8040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7698747A" w14:textId="77777777" w:rsidR="00B8040C" w:rsidRDefault="00B8040C" w:rsidP="00B8040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51B96986" w14:textId="77777777" w:rsidR="00B8040C" w:rsidRDefault="00B8040C" w:rsidP="00B8040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51122799" w14:textId="77777777" w:rsidR="00B8040C" w:rsidRDefault="00B8040C" w:rsidP="00B8040C">
      <w:pPr>
        <w:ind w:firstLine="3969"/>
        <w:rPr>
          <w:b/>
        </w:rPr>
      </w:pPr>
    </w:p>
    <w:p w14:paraId="40860454" w14:textId="564BBC06" w:rsidR="00B8040C" w:rsidRDefault="00B8040C" w:rsidP="00B8040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</w:t>
      </w:r>
      <w:r>
        <w:rPr>
          <w:b/>
        </w:rPr>
        <w:t>DE</w:t>
      </w:r>
      <w:r w:rsidRPr="00247153">
        <w:rPr>
          <w:b/>
        </w:rPr>
        <w:t>-</w:t>
      </w:r>
      <w:r>
        <w:rPr>
          <w:b/>
        </w:rPr>
        <w:t>d</w:t>
      </w:r>
      <w:r w:rsidRPr="00247153">
        <w:rPr>
          <w:b/>
        </w:rPr>
        <w:t>zp.272-</w:t>
      </w:r>
      <w:r>
        <w:rPr>
          <w:b/>
        </w:rPr>
        <w:t>1</w:t>
      </w:r>
      <w:r>
        <w:rPr>
          <w:b/>
        </w:rPr>
        <w:t>94</w:t>
      </w:r>
      <w:r w:rsidRPr="00247153">
        <w:rPr>
          <w:b/>
        </w:rPr>
        <w:t>/2</w:t>
      </w:r>
      <w:r>
        <w:rPr>
          <w:b/>
        </w:rPr>
        <w:t>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istotnych warunków zamówienia.</w:t>
      </w:r>
    </w:p>
    <w:p w14:paraId="7060EBFF" w14:textId="77777777" w:rsidR="00B8040C" w:rsidRDefault="00B8040C" w:rsidP="00B8040C">
      <w:pPr>
        <w:tabs>
          <w:tab w:val="right" w:pos="9000"/>
        </w:tabs>
      </w:pPr>
    </w:p>
    <w:p w14:paraId="514A7B8A" w14:textId="77777777" w:rsidR="00B8040C" w:rsidRPr="005F7BDF" w:rsidRDefault="00B8040C" w:rsidP="00B8040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3172382C" w14:textId="77777777" w:rsidR="00B8040C" w:rsidRPr="005F7BDF" w:rsidRDefault="00B8040C" w:rsidP="00B8040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5E1BE10" w14:textId="77777777" w:rsidR="00B8040C" w:rsidRPr="005F7BDF" w:rsidRDefault="00B8040C" w:rsidP="00B8040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404529A1" w14:textId="77777777" w:rsidR="00B8040C" w:rsidRPr="005F7BDF" w:rsidRDefault="00B8040C" w:rsidP="00B8040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85AD9B5" w14:textId="77777777" w:rsidR="00B8040C" w:rsidRPr="005F7BDF" w:rsidRDefault="00B8040C" w:rsidP="00B8040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05ED4E4" w14:textId="77777777" w:rsidR="00B8040C" w:rsidRPr="002969BE" w:rsidRDefault="00B8040C" w:rsidP="00B8040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2119E408" w14:textId="77777777" w:rsidR="00B8040C" w:rsidRPr="002969BE" w:rsidRDefault="00B8040C" w:rsidP="00B8040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794DB908" w14:textId="77777777" w:rsidR="00B8040C" w:rsidRPr="002969BE" w:rsidRDefault="00B8040C" w:rsidP="00B8040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35C0559A" w14:textId="77777777" w:rsidR="00B8040C" w:rsidRPr="002969BE" w:rsidRDefault="00B8040C" w:rsidP="00B8040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EA0CBCA" w14:textId="77777777" w:rsidR="00B8040C" w:rsidRPr="002969BE" w:rsidRDefault="00B8040C" w:rsidP="00B8040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9B6CBDD" w14:textId="77777777" w:rsidR="00B8040C" w:rsidRPr="00FE545C" w:rsidRDefault="00B8040C" w:rsidP="00B8040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24B7C211" w14:textId="77777777" w:rsidR="00B8040C" w:rsidRPr="00FE545C" w:rsidRDefault="00B8040C" w:rsidP="00B8040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389CC56B" w14:textId="77777777" w:rsidR="00B8040C" w:rsidRDefault="00B8040C" w:rsidP="00B8040C">
      <w:pPr>
        <w:jc w:val="both"/>
        <w:rPr>
          <w:sz w:val="18"/>
          <w:szCs w:val="18"/>
        </w:rPr>
      </w:pPr>
    </w:p>
    <w:p w14:paraId="714E5908" w14:textId="77777777" w:rsidR="00B8040C" w:rsidRDefault="00B8040C" w:rsidP="00B8040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5BA8CD4" w14:textId="77777777" w:rsidR="00B8040C" w:rsidRPr="00730EFE" w:rsidRDefault="00B8040C" w:rsidP="00B8040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40B983D9" w14:textId="77777777" w:rsidR="00B8040C" w:rsidRPr="001D671E" w:rsidRDefault="00B8040C" w:rsidP="00B8040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2803E5B7" w14:textId="77777777" w:rsidR="00B8040C" w:rsidRDefault="00B8040C" w:rsidP="00B8040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9054B4" w14:textId="77777777" w:rsidR="00B8040C" w:rsidRDefault="00B8040C" w:rsidP="00B8040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0E5236" w14:textId="77777777" w:rsidR="00B8040C" w:rsidRDefault="00B8040C" w:rsidP="00B8040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74ACC6" w14:textId="77777777" w:rsidR="00B8040C" w:rsidRPr="001D671E" w:rsidRDefault="00B8040C" w:rsidP="00B8040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8040C" w:rsidRPr="00FE545C" w14:paraId="675232A8" w14:textId="77777777" w:rsidTr="00551EC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4E287" w14:textId="77777777" w:rsidR="00B8040C" w:rsidRPr="00FE545C" w:rsidRDefault="00B8040C" w:rsidP="00551E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430A2B" w14:textId="77777777" w:rsidR="00B8040C" w:rsidRPr="00FE545C" w:rsidRDefault="00B8040C" w:rsidP="00551E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15E9E525" w14:textId="77777777" w:rsidR="00B8040C" w:rsidRPr="00FE545C" w:rsidRDefault="00B8040C" w:rsidP="00551E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0887E5" w14:textId="77777777" w:rsidR="00B8040C" w:rsidRPr="00FE545C" w:rsidRDefault="00B8040C" w:rsidP="00551EC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B8040C" w:rsidRPr="00FE545C" w14:paraId="68E9C79F" w14:textId="77777777" w:rsidTr="00551E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E4866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DC4413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C70A1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B8040C" w:rsidRPr="00FE545C" w14:paraId="3EC91A8E" w14:textId="77777777" w:rsidTr="00551EC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9C179E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30813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99AE86" w14:textId="77777777" w:rsidR="00B8040C" w:rsidRPr="00FE545C" w:rsidRDefault="00B8040C" w:rsidP="00551EC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40C8530" w14:textId="77777777" w:rsidR="00B8040C" w:rsidRDefault="00B8040C" w:rsidP="00B8040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2F5E66D8" w14:textId="77777777" w:rsidR="00B8040C" w:rsidRPr="00D638CC" w:rsidRDefault="00B8040C" w:rsidP="00B8040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539C2F3B" w14:textId="77777777" w:rsidR="00B8040C" w:rsidRPr="002F276A" w:rsidRDefault="00B8040C" w:rsidP="00B8040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9CCBE35" w14:textId="77777777" w:rsidR="00B8040C" w:rsidRPr="002F276A" w:rsidRDefault="00B8040C" w:rsidP="00B8040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EA9AD94" w14:textId="77777777" w:rsidR="00B8040C" w:rsidRPr="002F276A" w:rsidRDefault="00B8040C" w:rsidP="00B8040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74D4B1" w14:textId="77777777" w:rsidR="00B8040C" w:rsidRPr="002F276A" w:rsidRDefault="00B8040C" w:rsidP="00B8040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310608C" w14:textId="77777777" w:rsidR="00B8040C" w:rsidRPr="002F276A" w:rsidRDefault="00B8040C" w:rsidP="00B8040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65490F5" w14:textId="77777777" w:rsidR="00B8040C" w:rsidRDefault="00B8040C" w:rsidP="00B8040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549E663" w14:textId="77777777" w:rsidR="00B8040C" w:rsidRDefault="00B8040C" w:rsidP="00B8040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184691" w14:textId="77777777" w:rsidR="00B8040C" w:rsidRDefault="00B8040C" w:rsidP="00B8040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11582A61" w14:textId="77777777" w:rsidR="00B8040C" w:rsidRDefault="00B8040C" w:rsidP="00B804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E5E8EE5" w14:textId="77777777" w:rsidR="00B8040C" w:rsidRDefault="00B8040C" w:rsidP="00B804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C9CE839" w14:textId="77777777" w:rsidR="00B8040C" w:rsidRDefault="00B8040C" w:rsidP="00B804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857E16" w14:textId="77777777" w:rsidR="00B8040C" w:rsidRDefault="00B8040C" w:rsidP="00B804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E4318B6" w14:textId="77777777" w:rsidR="00B8040C" w:rsidRPr="000B45FE" w:rsidRDefault="00B8040C" w:rsidP="00B8040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F17EEBD" w14:textId="77777777" w:rsidR="00B8040C" w:rsidRDefault="00B8040C" w:rsidP="00B8040C">
      <w:pPr>
        <w:jc w:val="both"/>
        <w:rPr>
          <w:sz w:val="22"/>
          <w:szCs w:val="22"/>
        </w:rPr>
      </w:pPr>
    </w:p>
    <w:p w14:paraId="742E7C6F" w14:textId="77777777" w:rsidR="00B8040C" w:rsidRDefault="00B8040C" w:rsidP="00B8040C">
      <w:pPr>
        <w:jc w:val="both"/>
        <w:rPr>
          <w:sz w:val="22"/>
          <w:szCs w:val="22"/>
        </w:rPr>
      </w:pPr>
    </w:p>
    <w:p w14:paraId="36689BDF" w14:textId="77777777" w:rsidR="00B8040C" w:rsidRDefault="00B8040C" w:rsidP="00B8040C">
      <w:pPr>
        <w:jc w:val="right"/>
        <w:rPr>
          <w:sz w:val="20"/>
          <w:szCs w:val="20"/>
        </w:rPr>
      </w:pPr>
    </w:p>
    <w:p w14:paraId="66308311" w14:textId="77777777" w:rsidR="00B8040C" w:rsidRPr="00423B06" w:rsidRDefault="00B8040C" w:rsidP="00B8040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6E2100D5" w14:textId="77777777" w:rsidR="00B8040C" w:rsidRPr="00306859" w:rsidRDefault="00B8040C" w:rsidP="00B8040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0329ED89" w14:textId="77777777" w:rsidR="00B8040C" w:rsidRPr="00C52995" w:rsidRDefault="00B8040C" w:rsidP="00B8040C"/>
    <w:p w14:paraId="7A8A4183" w14:textId="77777777" w:rsidR="00B8040C" w:rsidRPr="0034470D" w:rsidRDefault="00B8040C" w:rsidP="00B8040C"/>
    <w:p w14:paraId="250026E5" w14:textId="77777777" w:rsidR="00B8040C" w:rsidRPr="00DB1452" w:rsidRDefault="00B8040C" w:rsidP="00B8040C"/>
    <w:p w14:paraId="11E0E3C1" w14:textId="77777777" w:rsidR="00B8040C" w:rsidRPr="00FD07EC" w:rsidRDefault="00B8040C" w:rsidP="00B8040C"/>
    <w:p w14:paraId="6FC11F35" w14:textId="77777777" w:rsidR="00FE545C" w:rsidRPr="00B8040C" w:rsidRDefault="00FE545C" w:rsidP="00B8040C"/>
    <w:sectPr w:rsidR="00FE545C" w:rsidRPr="00B804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78548" w14:textId="77777777" w:rsidR="00930D19" w:rsidRDefault="00930D19">
      <w:r>
        <w:separator/>
      </w:r>
    </w:p>
  </w:endnote>
  <w:endnote w:type="continuationSeparator" w:id="0">
    <w:p w14:paraId="74365A84" w14:textId="77777777" w:rsidR="00930D19" w:rsidRDefault="00930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9554" w14:textId="77777777" w:rsidR="00117FB3" w:rsidRDefault="00117F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66B0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A7300" w14:textId="77777777" w:rsidR="00117FB3" w:rsidRDefault="00117F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E670A" w14:textId="77777777" w:rsidR="00930D19" w:rsidRDefault="00930D19">
      <w:r>
        <w:separator/>
      </w:r>
    </w:p>
  </w:footnote>
  <w:footnote w:type="continuationSeparator" w:id="0">
    <w:p w14:paraId="5775AE8F" w14:textId="77777777" w:rsidR="00930D19" w:rsidRDefault="00930D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ADACB" w14:textId="77777777" w:rsidR="00117FB3" w:rsidRDefault="00117F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F37BD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2D2EF" w14:textId="77777777" w:rsidR="00117FB3" w:rsidRDefault="00117F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225956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56799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9696664">
    <w:abstractNumId w:val="0"/>
  </w:num>
  <w:num w:numId="4" w16cid:durableId="2005932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D1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17FB3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0D19"/>
    <w:rsid w:val="00970FE4"/>
    <w:rsid w:val="00A0022B"/>
    <w:rsid w:val="00A346FE"/>
    <w:rsid w:val="00A47B4D"/>
    <w:rsid w:val="00A83018"/>
    <w:rsid w:val="00B774DC"/>
    <w:rsid w:val="00B8040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CBA8CCE"/>
  <w15:chartTrackingRefBased/>
  <w15:docId w15:val="{7E165F8B-4F5A-4455-B502-80DAE3FF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40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465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2024-04-26T07:25:00Z</cp:lastPrinted>
  <dcterms:created xsi:type="dcterms:W3CDTF">2024-04-26T07:25:00Z</dcterms:created>
  <dcterms:modified xsi:type="dcterms:W3CDTF">2024-04-26T07:25:00Z</dcterms:modified>
</cp:coreProperties>
</file>