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AAC13" w14:textId="24820F2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905F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1E83D8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8C473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195028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C8E4D4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A36A58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D784AE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ADFA37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08E003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2AA1E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373727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EFA9BD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F3A515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B4E56B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761462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9CC3AC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AF8AA02" w14:textId="371E29E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53F82" w:rsidRPr="00B53F82">
        <w:rPr>
          <w:rFonts w:eastAsia="Times New Roman" w:cs="Calibri"/>
          <w:b/>
          <w:lang w:eastAsia="pl-PL"/>
        </w:rPr>
        <w:t xml:space="preserve">Dostawa </w:t>
      </w:r>
      <w:r w:rsidR="009905F2" w:rsidRPr="00B53F82">
        <w:rPr>
          <w:rFonts w:eastAsia="Times New Roman" w:cs="Calibri"/>
          <w:b/>
          <w:lang w:eastAsia="pl-PL"/>
        </w:rPr>
        <w:t>części</w:t>
      </w:r>
      <w:r w:rsidR="00B53F82" w:rsidRPr="00B53F82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9905F2">
        <w:rPr>
          <w:rFonts w:eastAsia="Times New Roman" w:cs="Calibri"/>
          <w:lang w:eastAsia="pl-PL"/>
        </w:rPr>
        <w:t xml:space="preserve"> nr sprawy: </w:t>
      </w:r>
      <w:r w:rsidR="009905F2" w:rsidRPr="009905F2">
        <w:rPr>
          <w:rFonts w:eastAsia="Times New Roman" w:cs="Calibri"/>
          <w:b/>
          <w:bCs/>
          <w:lang w:eastAsia="pl-PL"/>
        </w:rPr>
        <w:t>DE-dzp.272-194/24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09ED8E7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8F40F6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FEC0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93173E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93919D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A1701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55657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121600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86E3E1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851E09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822A71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A05125C" w14:textId="1B39FBCD" w:rsidR="005103B9" w:rsidRPr="009475A8" w:rsidRDefault="008F3D36" w:rsidP="009905F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8214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BE82" w14:textId="77777777" w:rsidR="008214E9" w:rsidRDefault="008214E9" w:rsidP="0038231F">
      <w:pPr>
        <w:spacing w:after="0" w:line="240" w:lineRule="auto"/>
      </w:pPr>
      <w:r>
        <w:separator/>
      </w:r>
    </w:p>
  </w:endnote>
  <w:endnote w:type="continuationSeparator" w:id="0">
    <w:p w14:paraId="26C80EAA" w14:textId="77777777" w:rsidR="008214E9" w:rsidRDefault="008214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B4F5" w14:textId="77777777" w:rsidR="00B53F82" w:rsidRDefault="00B53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B1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43AF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D8752" w14:textId="77777777" w:rsidR="00B53F82" w:rsidRDefault="00B53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31C91" w14:textId="77777777" w:rsidR="008214E9" w:rsidRDefault="008214E9" w:rsidP="0038231F">
      <w:pPr>
        <w:spacing w:after="0" w:line="240" w:lineRule="auto"/>
      </w:pPr>
      <w:r>
        <w:separator/>
      </w:r>
    </w:p>
  </w:footnote>
  <w:footnote w:type="continuationSeparator" w:id="0">
    <w:p w14:paraId="313EC23C" w14:textId="77777777" w:rsidR="008214E9" w:rsidRDefault="008214E9" w:rsidP="0038231F">
      <w:pPr>
        <w:spacing w:after="0" w:line="240" w:lineRule="auto"/>
      </w:pPr>
      <w:r>
        <w:continuationSeparator/>
      </w:r>
    </w:p>
  </w:footnote>
  <w:footnote w:id="1">
    <w:p w14:paraId="6954787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89ECA9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0445" w14:textId="77777777" w:rsidR="00B53F82" w:rsidRDefault="00B53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DBF38" w14:textId="77777777" w:rsidR="00B53F82" w:rsidRDefault="00B53F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5BF5" w14:textId="77777777" w:rsidR="00B53F82" w:rsidRDefault="00B53F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69690">
    <w:abstractNumId w:val="7"/>
  </w:num>
  <w:num w:numId="2" w16cid:durableId="1337458982">
    <w:abstractNumId w:val="0"/>
  </w:num>
  <w:num w:numId="3" w16cid:durableId="1264000136">
    <w:abstractNumId w:val="6"/>
  </w:num>
  <w:num w:numId="4" w16cid:durableId="1127355685">
    <w:abstractNumId w:val="9"/>
  </w:num>
  <w:num w:numId="5" w16cid:durableId="1851527501">
    <w:abstractNumId w:val="8"/>
  </w:num>
  <w:num w:numId="6" w16cid:durableId="1854027738">
    <w:abstractNumId w:val="5"/>
  </w:num>
  <w:num w:numId="7" w16cid:durableId="1541555219">
    <w:abstractNumId w:val="1"/>
  </w:num>
  <w:num w:numId="8" w16cid:durableId="1220366090">
    <w:abstractNumId w:val="3"/>
  </w:num>
  <w:num w:numId="9" w16cid:durableId="1949964355">
    <w:abstractNumId w:val="2"/>
  </w:num>
  <w:num w:numId="10" w16cid:durableId="1831362728">
    <w:abstractNumId w:val="4"/>
  </w:num>
  <w:num w:numId="11" w16cid:durableId="12663055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4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14E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5F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3F8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906FB"/>
  <w15:chartTrackingRefBased/>
  <w15:docId w15:val="{3C6D4080-E8D2-4890-8EBC-234CCBBD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2024-04-26T07:27:00Z</cp:lastPrinted>
  <dcterms:created xsi:type="dcterms:W3CDTF">2024-04-26T07:25:00Z</dcterms:created>
  <dcterms:modified xsi:type="dcterms:W3CDTF">2024-04-26T07:27:00Z</dcterms:modified>
</cp:coreProperties>
</file>