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70ABA5E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ED5289" w:rsidRPr="00ED5289">
        <w:rPr>
          <w:rFonts w:eastAsia="Times New Roman" w:cs="Calibri"/>
          <w:b/>
          <w:lang w:eastAsia="pl-PL"/>
        </w:rPr>
        <w:t>dostawa dwóch aparatów fotograficznych z kartami pamięci - DE.dzp.272-202/24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487662" w14:textId="77777777" w:rsidR="00726F0A" w:rsidRDefault="00726F0A" w:rsidP="0038231F">
      <w:pPr>
        <w:spacing w:after="0" w:line="240" w:lineRule="auto"/>
      </w:pPr>
      <w:r>
        <w:separator/>
      </w:r>
    </w:p>
  </w:endnote>
  <w:endnote w:type="continuationSeparator" w:id="0">
    <w:p w14:paraId="1E2B6A1A" w14:textId="77777777" w:rsidR="00726F0A" w:rsidRDefault="00726F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35F4E4" w14:textId="77777777" w:rsidR="00726F0A" w:rsidRDefault="00726F0A" w:rsidP="0038231F">
      <w:pPr>
        <w:spacing w:after="0" w:line="240" w:lineRule="auto"/>
      </w:pPr>
      <w:r>
        <w:separator/>
      </w:r>
    </w:p>
  </w:footnote>
  <w:footnote w:type="continuationSeparator" w:id="0">
    <w:p w14:paraId="671493A8" w14:textId="77777777" w:rsidR="00726F0A" w:rsidRDefault="00726F0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2F81"/>
    <w:rsid w:val="00585183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5843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2024-04-25T08:28:00Z</dcterms:created>
  <dcterms:modified xsi:type="dcterms:W3CDTF">2024-04-25T08:29:00Z</dcterms:modified>
</cp:coreProperties>
</file>