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D4AB0" w14:textId="77777777"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E6FFFB" w14:textId="77777777"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702F1" w14:textId="77777777"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38D1AF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6D10368" w14:textId="77777777" w:rsidR="00221E1F" w:rsidRDefault="00221E1F" w:rsidP="00221E1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7CAF02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952ADE1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43E55586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00EC5C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1C643CD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E23E784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27576D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F5CDF50" w14:textId="77777777" w:rsidR="00221E1F" w:rsidRDefault="00221E1F" w:rsidP="00221E1F">
      <w:pPr>
        <w:spacing w:line="360" w:lineRule="auto"/>
      </w:pPr>
      <w:r>
        <w:t>Do: Nazwa i siedziba Zamawiającego:</w:t>
      </w:r>
    </w:p>
    <w:p w14:paraId="30EA4286" w14:textId="48423A9B" w:rsidR="001A28F1" w:rsidRPr="00C972C6" w:rsidRDefault="00221E1F" w:rsidP="00C972C6">
      <w:pPr>
        <w:rPr>
          <w:b/>
          <w:bCs/>
          <w:noProof/>
        </w:rPr>
      </w:pPr>
      <w:r w:rsidRPr="00945AB6">
        <w:rPr>
          <w:b/>
        </w:rPr>
        <w:t xml:space="preserve">Akademia Górniczo </w:t>
      </w:r>
      <w:r>
        <w:rPr>
          <w:b/>
        </w:rPr>
        <w:t>–</w:t>
      </w:r>
      <w:r w:rsidRPr="00945AB6">
        <w:rPr>
          <w:b/>
        </w:rPr>
        <w:t xml:space="preserve"> Hutnicza</w:t>
      </w:r>
      <w:r>
        <w:rPr>
          <w:b/>
        </w:rPr>
        <w:t xml:space="preserve"> </w:t>
      </w:r>
      <w:r w:rsidRPr="00945AB6">
        <w:rPr>
          <w:b/>
        </w:rPr>
        <w:t>im. Stanisława Staszica w Krakowie</w:t>
      </w:r>
      <w:r>
        <w:rPr>
          <w:b/>
        </w:rPr>
        <w:t xml:space="preserve">, </w:t>
      </w:r>
      <w:r w:rsidRPr="00945AB6">
        <w:rPr>
          <w:b/>
        </w:rPr>
        <w:t>Dział Zamówień Publicznych</w:t>
      </w:r>
      <w:r>
        <w:rPr>
          <w:b/>
        </w:rPr>
        <w:t xml:space="preserve">, </w:t>
      </w:r>
      <w:r w:rsidRPr="00945AB6">
        <w:rPr>
          <w:b/>
        </w:rPr>
        <w:t>Al. Mickiewicza</w:t>
      </w:r>
      <w:r>
        <w:rPr>
          <w:b/>
        </w:rPr>
        <w:t xml:space="preserve"> </w:t>
      </w:r>
      <w:r w:rsidRPr="00945AB6">
        <w:rPr>
          <w:b/>
        </w:rPr>
        <w:t>30</w:t>
      </w:r>
      <w:r>
        <w:rPr>
          <w:b/>
        </w:rPr>
        <w:t xml:space="preserve">, </w:t>
      </w:r>
      <w:r w:rsidRPr="00945AB6">
        <w:rPr>
          <w:b/>
        </w:rPr>
        <w:t>30-059</w:t>
      </w:r>
      <w:r>
        <w:rPr>
          <w:b/>
        </w:rPr>
        <w:t xml:space="preserve"> </w:t>
      </w:r>
      <w:r w:rsidRPr="00945AB6">
        <w:rPr>
          <w:b/>
        </w:rPr>
        <w:t>Kraków</w:t>
      </w:r>
      <w:r>
        <w:rPr>
          <w:b/>
        </w:rPr>
        <w:t xml:space="preserve">,  </w:t>
      </w:r>
      <w:r w:rsidR="002A156F">
        <w:t>p</w:t>
      </w:r>
      <w:r w:rsidRPr="00613E67">
        <w:t>rzystępując do postępowania o udzielenie zamówienia publicznego, którego przedmiot</w:t>
      </w:r>
      <w:r w:rsidR="002A156F">
        <w:t>em</w:t>
      </w:r>
      <w:r w:rsidR="00A5632D">
        <w:t xml:space="preserve"> </w:t>
      </w:r>
      <w:r w:rsidRPr="00613E67">
        <w:t>j</w:t>
      </w:r>
      <w:r w:rsidR="00A5632D">
        <w:t xml:space="preserve">est </w:t>
      </w:r>
      <w:bookmarkStart w:id="0" w:name="_Hlk164416186"/>
      <w:r w:rsidR="00B87685" w:rsidRPr="00353A25">
        <w:rPr>
          <w:b/>
          <w:bCs/>
          <w:noProof/>
        </w:rPr>
        <w:t xml:space="preserve"> </w:t>
      </w:r>
      <w:bookmarkEnd w:id="0"/>
      <w:r w:rsidR="00C972C6" w:rsidRPr="00C972C6">
        <w:rPr>
          <w:b/>
          <w:bCs/>
          <w:noProof/>
        </w:rPr>
        <w:t>na dostawę  jednostki centralnej komputera   dla WEAIiIB - DE-dzp.272- 191/24</w:t>
      </w:r>
      <w:r w:rsidRPr="002A156F">
        <w:rPr>
          <w:b/>
        </w:rPr>
        <w:t xml:space="preserve">, </w:t>
      </w:r>
      <w:r w:rsidRPr="002A156F">
        <w:t xml:space="preserve">oferuję realizację </w:t>
      </w:r>
      <w:r w:rsidRPr="00894B65">
        <w:t>przedmiotu</w:t>
      </w:r>
      <w:r w:rsidR="002A156F">
        <w:t xml:space="preserve"> </w:t>
      </w:r>
      <w:r w:rsidRPr="00894B65">
        <w:t>zamówienia, zgodnie z zasadami określonymi w specyfikacji istotnych warunków zamówienia</w:t>
      </w:r>
      <w:r w:rsidR="00C972C6">
        <w:t>.</w:t>
      </w:r>
    </w:p>
    <w:tbl>
      <w:tblPr>
        <w:tblpPr w:leftFromText="141" w:rightFromText="141" w:vertAnchor="text" w:horzAnchor="margin" w:tblpXSpec="center" w:tblpY="470"/>
        <w:tblW w:w="10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1928"/>
        <w:gridCol w:w="2551"/>
        <w:gridCol w:w="985"/>
        <w:gridCol w:w="1124"/>
        <w:gridCol w:w="980"/>
        <w:gridCol w:w="682"/>
        <w:gridCol w:w="1541"/>
      </w:tblGrid>
      <w:tr w:rsidR="005B4F45" w14:paraId="5360C051" w14:textId="77777777" w:rsidTr="005B4F45">
        <w:trPr>
          <w:trHeight w:val="398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2C1951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D3F5DE" w14:textId="77777777" w:rsidR="005B4F45" w:rsidRDefault="005B4F45" w:rsidP="005B4F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568C1D63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5053B4" w14:textId="77777777" w:rsidR="005B4F45" w:rsidRDefault="005B4F45" w:rsidP="005B4F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</w:t>
            </w:r>
            <w:r>
              <w:rPr>
                <w:b/>
                <w:sz w:val="20"/>
                <w:szCs w:val="20"/>
              </w:rPr>
              <w:br/>
              <w:t>model</w:t>
            </w: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A7FA15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7331BB5C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EDC06A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FB966D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7AC686FF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35D5B4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055437FB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AF446A5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846CCBB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F2902E4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B4F45" w14:paraId="35AE6000" w14:textId="77777777" w:rsidTr="005B4F45">
        <w:trPr>
          <w:trHeight w:val="169"/>
        </w:trPr>
        <w:tc>
          <w:tcPr>
            <w:tcW w:w="7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BEB4F3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3099BB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867166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B9476B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F5CD54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D2FA36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5D5DCA2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7E05BA" w14:textId="77777777" w:rsidR="005B4F45" w:rsidRDefault="005B4F45" w:rsidP="005B4F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5B4F45" w14:paraId="08FE0E14" w14:textId="77777777" w:rsidTr="005B4F45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5B903" w14:textId="77777777" w:rsidR="005B4F45" w:rsidRDefault="005B4F45" w:rsidP="005B4F4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7A033" w14:textId="77777777" w:rsidR="005B4F45" w:rsidRDefault="005B4F45" w:rsidP="005B4F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Zestaw komputerowy </w:t>
            </w:r>
          </w:p>
          <w:p w14:paraId="7489A4F5" w14:textId="77777777" w:rsidR="005B4F45" w:rsidRDefault="005B4F45" w:rsidP="005B4F45">
            <w:pPr>
              <w:rPr>
                <w:sz w:val="20"/>
                <w:szCs w:val="20"/>
              </w:rPr>
            </w:pPr>
          </w:p>
          <w:p w14:paraId="5F8A4270" w14:textId="77777777" w:rsidR="005B4F45" w:rsidRPr="00B74040" w:rsidRDefault="005B4F45" w:rsidP="005B4F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5623B135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2521506" w14:textId="77777777" w:rsidR="005B4F45" w:rsidRDefault="005B4F45" w:rsidP="005B4F45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3A33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9299BC1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……………………………………</w:t>
            </w:r>
          </w:p>
          <w:p w14:paraId="7C492429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  :</w:t>
            </w:r>
          </w:p>
          <w:p w14:paraId="1CFD2C10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 …………………………....</w:t>
            </w:r>
          </w:p>
          <w:p w14:paraId="37901C55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-procesor  :</w:t>
            </w:r>
          </w:p>
          <w:p w14:paraId="2E9BBD66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………………………….… </w:t>
            </w:r>
          </w:p>
          <w:p w14:paraId="27BDC7B3" w14:textId="7A793A7F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</w:t>
            </w:r>
            <w:r>
              <w:rPr>
                <w:b/>
                <w:sz w:val="16"/>
                <w:szCs w:val="16"/>
                <w:lang w:eastAsia="zh-CN"/>
              </w:rPr>
              <w:t xml:space="preserve"> chłodzenie</w:t>
            </w:r>
            <w:r w:rsidR="00737CC5">
              <w:rPr>
                <w:b/>
                <w:sz w:val="16"/>
                <w:szCs w:val="16"/>
                <w:lang w:eastAsia="zh-CN"/>
              </w:rPr>
              <w:t xml:space="preserve"> procesora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36A2E91B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………………………….…</w:t>
            </w:r>
          </w:p>
          <w:p w14:paraId="22D58ACD" w14:textId="18C710C8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</w:t>
            </w:r>
            <w:r w:rsidR="00737CC5">
              <w:rPr>
                <w:b/>
                <w:sz w:val="16"/>
                <w:szCs w:val="16"/>
                <w:lang w:eastAsia="zh-CN"/>
              </w:rPr>
              <w:t xml:space="preserve"> RAM</w:t>
            </w:r>
            <w:r>
              <w:rPr>
                <w:b/>
                <w:sz w:val="16"/>
                <w:szCs w:val="16"/>
                <w:lang w:eastAsia="zh-CN"/>
              </w:rPr>
              <w:t xml:space="preserve"> :</w:t>
            </w:r>
          </w:p>
          <w:p w14:paraId="753A93B7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…………………………....</w:t>
            </w:r>
          </w:p>
          <w:p w14:paraId="6341CAFD" w14:textId="49BF610D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dysk </w:t>
            </w:r>
            <w:r w:rsidR="00737CC5">
              <w:rPr>
                <w:b/>
                <w:sz w:val="16"/>
                <w:szCs w:val="16"/>
                <w:lang w:eastAsia="zh-CN"/>
              </w:rPr>
              <w:t>półprzewodnikowy:</w:t>
            </w:r>
          </w:p>
          <w:p w14:paraId="6E154152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…………………………...</w:t>
            </w:r>
          </w:p>
          <w:p w14:paraId="5D0E02B5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karta graficzna:</w:t>
            </w:r>
          </w:p>
          <w:p w14:paraId="7D8ACC04" w14:textId="4C8F218F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……………………………</w:t>
            </w:r>
            <w:r w:rsidR="00C301E1">
              <w:rPr>
                <w:b/>
                <w:sz w:val="16"/>
                <w:szCs w:val="16"/>
                <w:lang w:eastAsia="zh-CN"/>
              </w:rPr>
              <w:br/>
            </w:r>
            <w:r w:rsidR="00C301E1">
              <w:rPr>
                <w:b/>
                <w:sz w:val="16"/>
                <w:szCs w:val="16"/>
                <w:lang w:eastAsia="zh-CN"/>
              </w:rPr>
              <w:br/>
            </w:r>
          </w:p>
          <w:p w14:paraId="50C1B5BB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-obudowa:</w:t>
            </w:r>
          </w:p>
          <w:p w14:paraId="32659F93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……………………………</w:t>
            </w:r>
          </w:p>
          <w:p w14:paraId="7FA79FAB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zasilacz:</w:t>
            </w:r>
          </w:p>
          <w:p w14:paraId="5CA55815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……………………………</w:t>
            </w:r>
          </w:p>
          <w:p w14:paraId="36415A60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Klawiatura </w:t>
            </w:r>
          </w:p>
          <w:p w14:paraId="057FBC79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……………………………</w:t>
            </w:r>
          </w:p>
          <w:p w14:paraId="130863DF" w14:textId="77777777" w:rsidR="005B4F4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Mysz</w:t>
            </w:r>
          </w:p>
          <w:p w14:paraId="4B3EE950" w14:textId="63B89A36" w:rsidR="005B4F45" w:rsidRPr="00B87685" w:rsidRDefault="005B4F45" w:rsidP="005B4F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-……………………………</w:t>
            </w: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60B95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szt.</w:t>
            </w:r>
          </w:p>
          <w:p w14:paraId="602AD276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D73B4C2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39576DC3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1D4CF778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3DA9977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32BDC41C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3FBCD4D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67A2647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B6B2BF5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238C5BB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82AA6C3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3AD7A5D8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35283FAA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1A33F7A4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38BBEB3A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3DDA8BBC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F5B12A5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62F2E466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173B5BE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7566E782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6012D0A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762F9A77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5EAD62E5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73BD96AB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71893537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1317B434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7001377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7DA3DDF1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5ED90CB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20BE8F5D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02D60416" w14:textId="77777777" w:rsidR="005B4F45" w:rsidRDefault="005B4F45" w:rsidP="005B4F45">
            <w:pPr>
              <w:jc w:val="center"/>
              <w:rPr>
                <w:sz w:val="20"/>
                <w:szCs w:val="20"/>
              </w:rPr>
            </w:pPr>
          </w:p>
          <w:p w14:paraId="4789803F" w14:textId="36A15E92" w:rsidR="005B4F45" w:rsidRDefault="005B4F45" w:rsidP="005B4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D718" w14:textId="77777777" w:rsidR="005B4F45" w:rsidRDefault="005B4F45" w:rsidP="005B4F45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5DE7" w14:textId="77777777" w:rsidR="005B4F45" w:rsidRDefault="005B4F45" w:rsidP="005B4F45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584ADF" w14:textId="77777777" w:rsidR="005B4F45" w:rsidRDefault="005B4F45" w:rsidP="005B4F4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3D3E3A" w14:textId="77777777" w:rsidR="005B4F45" w:rsidRDefault="005B4F45" w:rsidP="005B4F45">
            <w:pPr>
              <w:ind w:right="425"/>
              <w:rPr>
                <w:sz w:val="20"/>
                <w:szCs w:val="20"/>
              </w:rPr>
            </w:pPr>
          </w:p>
          <w:p w14:paraId="55892284" w14:textId="77777777" w:rsidR="005B4F45" w:rsidRDefault="005B4F45" w:rsidP="005B4F45">
            <w:pPr>
              <w:ind w:right="425"/>
              <w:rPr>
                <w:sz w:val="20"/>
                <w:szCs w:val="20"/>
              </w:rPr>
            </w:pPr>
          </w:p>
        </w:tc>
      </w:tr>
    </w:tbl>
    <w:p w14:paraId="6EBB6E4F" w14:textId="61496349" w:rsidR="00221E1F" w:rsidRDefault="00221E1F" w:rsidP="00221E1F">
      <w:pPr>
        <w:tabs>
          <w:tab w:val="right" w:pos="9000"/>
        </w:tabs>
      </w:pPr>
    </w:p>
    <w:p w14:paraId="35579ECF" w14:textId="77777777" w:rsidR="00EA0EB0" w:rsidRDefault="00EA0EB0" w:rsidP="00221E1F">
      <w:pPr>
        <w:widowControl w:val="0"/>
        <w:spacing w:line="360" w:lineRule="auto"/>
        <w:ind w:right="1"/>
        <w:jc w:val="both"/>
        <w:rPr>
          <w:b/>
        </w:rPr>
      </w:pPr>
    </w:p>
    <w:p w14:paraId="551F47D0" w14:textId="77777777" w:rsidR="004C7401" w:rsidRPr="00B6139C" w:rsidRDefault="00221E1F" w:rsidP="004C7401">
      <w:pPr>
        <w:widowControl w:val="0"/>
        <w:spacing w:line="360" w:lineRule="auto"/>
        <w:ind w:right="1"/>
        <w:jc w:val="both"/>
        <w:rPr>
          <w:b/>
        </w:rPr>
      </w:pPr>
      <w:r w:rsidRPr="002A5BFC">
        <w:rPr>
          <w:b/>
        </w:rPr>
        <w:t xml:space="preserve">Termin realizacji umowy: </w:t>
      </w:r>
      <w:r w:rsidRPr="002A5BFC">
        <w:t xml:space="preserve">do </w:t>
      </w:r>
      <w:r w:rsidR="00A5632D">
        <w:t>…………………..</w:t>
      </w:r>
      <w:r w:rsidRPr="002A5BFC">
        <w:t xml:space="preserve"> dni </w:t>
      </w:r>
      <w:r w:rsidR="000F741F" w:rsidRPr="002A5BFC">
        <w:t xml:space="preserve">od daty otrzymania zamówienia potwierdzonego przez </w:t>
      </w:r>
      <w:proofErr w:type="spellStart"/>
      <w:r w:rsidR="000F741F" w:rsidRPr="002A5BFC">
        <w:t>ME</w:t>
      </w:r>
      <w:r w:rsidR="002A156F">
        <w:t>iSzW</w:t>
      </w:r>
      <w:proofErr w:type="spellEnd"/>
      <w:r w:rsidR="000F741F" w:rsidRPr="002A5BFC">
        <w:t>.</w:t>
      </w:r>
      <w:r w:rsidR="004C7401" w:rsidRPr="0022732C">
        <w:rPr>
          <w:i/>
          <w:highlight w:val="yellow"/>
        </w:rPr>
        <w:t xml:space="preserve"> (kryterium oceny ofert)</w:t>
      </w:r>
    </w:p>
    <w:p w14:paraId="64044464" w14:textId="22D8A1CF" w:rsidR="00221E1F" w:rsidRPr="00B6139C" w:rsidRDefault="00221E1F" w:rsidP="00221E1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0F741F">
        <w:t xml:space="preserve"> miesięcy</w:t>
      </w:r>
      <w:r w:rsidR="005B4F45" w:rsidRPr="0022732C">
        <w:rPr>
          <w:i/>
          <w:highlight w:val="yellow"/>
        </w:rPr>
        <w:t xml:space="preserve"> (kryterium oceny ofert)</w:t>
      </w:r>
    </w:p>
    <w:p w14:paraId="12C08BAC" w14:textId="77777777" w:rsidR="00221E1F" w:rsidRDefault="00221E1F" w:rsidP="00221E1F">
      <w:pPr>
        <w:tabs>
          <w:tab w:val="left" w:pos="426"/>
        </w:tabs>
        <w:jc w:val="both"/>
      </w:pPr>
      <w:r w:rsidRPr="00B6139C">
        <w:rPr>
          <w:b/>
        </w:rPr>
        <w:t xml:space="preserve">Termin płatności w zadaniu: </w:t>
      </w:r>
      <w:r w:rsidRPr="00B6139C">
        <w:t xml:space="preserve">przelewem w terminie do 21 dni od daty otrzymania faktury </w:t>
      </w:r>
      <w:r w:rsidRPr="00B6139C">
        <w:br/>
        <w:t xml:space="preserve">przez Zamawiającego na rachunek Wykonawcy umieszczony na dzień zlecenia przelewu </w:t>
      </w:r>
      <w:r w:rsidRPr="00B6139C">
        <w:br/>
        <w:t xml:space="preserve">w wykazie podmiotów, o których mowa w art. 96b ust. 1) Ustawy o podatku od towarów </w:t>
      </w:r>
      <w:r w:rsidRPr="00B6139C">
        <w:br/>
        <w:t>i usług.</w:t>
      </w:r>
    </w:p>
    <w:p w14:paraId="7FBAEE2B" w14:textId="10B79797" w:rsidR="00221E1F" w:rsidRPr="000F741F" w:rsidRDefault="000F741F" w:rsidP="000F741F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bookmarkStart w:id="1" w:name="_Hlk161220351"/>
      <w:r>
        <w:rPr>
          <w:b/>
          <w:bCs/>
          <w:i/>
          <w:iCs/>
          <w:sz w:val="22"/>
          <w:szCs w:val="22"/>
        </w:rPr>
        <w:t xml:space="preserve">na </w:t>
      </w:r>
      <w:r w:rsidR="004C7401">
        <w:rPr>
          <w:b/>
          <w:bCs/>
          <w:i/>
          <w:iCs/>
          <w:sz w:val="22"/>
          <w:szCs w:val="22"/>
        </w:rPr>
        <w:t xml:space="preserve">jednostkę centralną komputera </w:t>
      </w:r>
      <w:r w:rsidR="00EA0EB0">
        <w:rPr>
          <w:b/>
          <w:bCs/>
          <w:i/>
          <w:iCs/>
          <w:sz w:val="22"/>
          <w:szCs w:val="22"/>
        </w:rPr>
        <w:t xml:space="preserve"> </w:t>
      </w:r>
      <w:r w:rsidR="00A5632D"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t xml:space="preserve"> </w:t>
      </w:r>
      <w:bookmarkEnd w:id="1"/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</w:t>
      </w:r>
      <w:r w:rsidR="00007CB8"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t xml:space="preserve"> </w:t>
      </w:r>
    </w:p>
    <w:p w14:paraId="414FD9AA" w14:textId="77777777" w:rsidR="00221E1F" w:rsidRPr="00485601" w:rsidRDefault="00221E1F" w:rsidP="00221E1F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2F5E13EB" w14:textId="77777777" w:rsidR="00221E1F" w:rsidRPr="00007CB8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007CB8">
        <w:rPr>
          <w:color w:val="000000"/>
          <w:sz w:val="20"/>
          <w:szCs w:val="20"/>
          <w:lang w:eastAsia="ar-SA"/>
        </w:rPr>
        <w:t xml:space="preserve">Oświadczamy, że jesteśmy związani niniejszą ofertą przez okres wskazany </w:t>
      </w:r>
      <w:r w:rsidRPr="00007CB8">
        <w:rPr>
          <w:color w:val="000000"/>
          <w:sz w:val="20"/>
          <w:szCs w:val="20"/>
          <w:lang w:eastAsia="ar-SA"/>
        </w:rPr>
        <w:br/>
        <w:t>w dokumentach zamówienia.</w:t>
      </w:r>
    </w:p>
    <w:p w14:paraId="472EEAF3" w14:textId="77777777" w:rsidR="00221E1F" w:rsidRPr="00007CB8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007CB8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</w:t>
      </w:r>
      <w:r w:rsidRPr="00007CB8">
        <w:rPr>
          <w:color w:val="000000"/>
          <w:sz w:val="20"/>
          <w:szCs w:val="20"/>
          <w:lang w:eastAsia="ar-SA"/>
        </w:rPr>
        <w:br/>
        <w:t>w  Specyfikacji Warunków Zamówienia i zobowiązujemy się, w przypadku wyboru naszej oferty,</w:t>
      </w:r>
      <w:r w:rsidR="007F40E1" w:rsidRPr="00007CB8">
        <w:rPr>
          <w:color w:val="000000"/>
          <w:sz w:val="20"/>
          <w:szCs w:val="20"/>
          <w:lang w:eastAsia="ar-SA"/>
        </w:rPr>
        <w:t xml:space="preserve"> </w:t>
      </w:r>
      <w:r w:rsidRPr="00007CB8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07CB8">
        <w:rPr>
          <w:color w:val="000000"/>
          <w:sz w:val="20"/>
          <w:szCs w:val="20"/>
        </w:rPr>
        <w:t xml:space="preserve"> i nie wnosimy do nich żadnych zastrzeżeń.</w:t>
      </w:r>
    </w:p>
    <w:p w14:paraId="40444898" w14:textId="15C727A9" w:rsidR="007A06AC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 </w:t>
      </w:r>
      <w:r>
        <w:rPr>
          <w:color w:val="000000"/>
          <w:sz w:val="20"/>
          <w:szCs w:val="20"/>
          <w:lang w:eastAsia="ar-SA"/>
        </w:rPr>
        <w:t xml:space="preserve">będzie się ubiegał o zastosowanie przy zakupie 0% stawki </w:t>
      </w:r>
      <w:r w:rsidRPr="004C7401">
        <w:rPr>
          <w:color w:val="000000"/>
          <w:sz w:val="20"/>
          <w:szCs w:val="20"/>
          <w:lang w:eastAsia="ar-SA"/>
        </w:rPr>
        <w:t xml:space="preserve">VAT </w:t>
      </w:r>
      <w:bookmarkStart w:id="2" w:name="_Hlk161230003"/>
      <w:r w:rsidR="004C7401" w:rsidRPr="004C7401">
        <w:rPr>
          <w:b/>
          <w:bCs/>
          <w:i/>
          <w:iCs/>
          <w:sz w:val="20"/>
          <w:szCs w:val="20"/>
        </w:rPr>
        <w:t xml:space="preserve">na </w:t>
      </w:r>
      <w:r w:rsidR="00C301E1">
        <w:rPr>
          <w:b/>
          <w:bCs/>
          <w:i/>
          <w:iCs/>
          <w:sz w:val="20"/>
          <w:szCs w:val="20"/>
        </w:rPr>
        <w:t xml:space="preserve">jednostkę centralną komputera </w:t>
      </w:r>
      <w:r w:rsidR="005B4F45">
        <w:rPr>
          <w:b/>
          <w:bCs/>
          <w:i/>
          <w:iCs/>
          <w:sz w:val="20"/>
          <w:szCs w:val="20"/>
        </w:rPr>
        <w:t xml:space="preserve"> </w:t>
      </w:r>
      <w:bookmarkEnd w:id="2"/>
      <w:r>
        <w:rPr>
          <w:sz w:val="20"/>
          <w:szCs w:val="20"/>
        </w:rPr>
        <w:t xml:space="preserve">w zakresie objętym zwolnieniem – zgodnie z art. 83 ust. 1 pkt 26 przywołanej ustawy. </w:t>
      </w:r>
    </w:p>
    <w:p w14:paraId="71ED68A5" w14:textId="61C84C1C" w:rsidR="000D3C40" w:rsidRPr="000D3C40" w:rsidRDefault="000D3C40" w:rsidP="000D3C40">
      <w:pPr>
        <w:pStyle w:val="Akapitzlist"/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D3C40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na </w:t>
      </w:r>
      <w:r w:rsidR="00C301E1" w:rsidRPr="004C7401">
        <w:rPr>
          <w:b/>
          <w:bCs/>
          <w:i/>
          <w:iCs/>
          <w:sz w:val="20"/>
          <w:szCs w:val="20"/>
        </w:rPr>
        <w:t xml:space="preserve"> </w:t>
      </w:r>
      <w:r w:rsidR="00C301E1">
        <w:rPr>
          <w:b/>
          <w:bCs/>
          <w:i/>
          <w:iCs/>
          <w:sz w:val="20"/>
          <w:szCs w:val="20"/>
        </w:rPr>
        <w:t xml:space="preserve">jednostkę centralną komputera  </w:t>
      </w:r>
      <w:r w:rsidRPr="000D3C40">
        <w:rPr>
          <w:color w:val="000000"/>
          <w:sz w:val="22"/>
          <w:szCs w:val="22"/>
          <w:lang w:eastAsia="ar-SA"/>
        </w:rPr>
        <w:t xml:space="preserve">jest przeznaczony dla placówki oświatowej - zgodnie z art. 83 ust. 1 pkt 26 ustawy z dnia 11 marca 2004 r. o podatku od towarów i usług (t. j. Dz. U. 2011 Nr 177 poz. 1054 z </w:t>
      </w:r>
      <w:proofErr w:type="spellStart"/>
      <w:r w:rsidRPr="000D3C40">
        <w:rPr>
          <w:color w:val="000000"/>
          <w:sz w:val="22"/>
          <w:szCs w:val="22"/>
          <w:lang w:eastAsia="ar-SA"/>
        </w:rPr>
        <w:t>późn</w:t>
      </w:r>
      <w:proofErr w:type="spellEnd"/>
      <w:r w:rsidRPr="000D3C40">
        <w:rPr>
          <w:color w:val="000000"/>
          <w:sz w:val="22"/>
          <w:szCs w:val="22"/>
          <w:lang w:eastAsia="ar-SA"/>
        </w:rPr>
        <w:t>. zm.).</w:t>
      </w:r>
    </w:p>
    <w:p w14:paraId="6DF8382D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1E9E4278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 w:rsidRPr="00485601"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4015C479" w14:textId="77777777" w:rsidR="00221E1F" w:rsidRPr="00485601" w:rsidRDefault="00221E1F" w:rsidP="00221E1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1E1F" w:rsidRPr="008E22F5" w14:paraId="614736E5" w14:textId="77777777" w:rsidTr="000F12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F248F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A4A2F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0A8CA473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D8C2B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221E1F" w:rsidRPr="008E22F5" w14:paraId="3B794E0C" w14:textId="77777777" w:rsidTr="000F12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1D0E7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7DC00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FBAAE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37B3FBF9" w14:textId="4D7B7BBE" w:rsidR="00221E1F" w:rsidRPr="00485601" w:rsidRDefault="00221E1F" w:rsidP="00221E1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  <w:r w:rsidR="001A28F1">
        <w:rPr>
          <w:sz w:val="22"/>
          <w:szCs w:val="22"/>
        </w:rPr>
        <w:br/>
      </w:r>
      <w:r w:rsidR="001A28F1">
        <w:rPr>
          <w:sz w:val="22"/>
          <w:szCs w:val="22"/>
        </w:rPr>
        <w:br/>
      </w:r>
      <w:r w:rsidR="001A28F1">
        <w:rPr>
          <w:sz w:val="22"/>
          <w:szCs w:val="22"/>
        </w:rPr>
        <w:br/>
      </w:r>
      <w:r w:rsidR="001A28F1">
        <w:rPr>
          <w:sz w:val="22"/>
          <w:szCs w:val="22"/>
        </w:rPr>
        <w:br/>
      </w:r>
    </w:p>
    <w:p w14:paraId="0ED66297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5190FA3E" w14:textId="77777777" w:rsidR="00221E1F" w:rsidRPr="00485601" w:rsidRDefault="00221E1F" w:rsidP="00221E1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41DD0FFD" w14:textId="77777777" w:rsidR="00221E1F" w:rsidRPr="00485601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........................................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58BB333A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20A91B81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90D8C4" w14:textId="77777777" w:rsidR="00221E1F" w:rsidRPr="00485601" w:rsidRDefault="00221E1F" w:rsidP="00221E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59D893D2" w14:textId="77777777" w:rsidR="00221E1F" w:rsidRPr="008E22F5" w:rsidRDefault="00221E1F" w:rsidP="00221E1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64ABB71A" w14:textId="77777777" w:rsidR="00FE545C" w:rsidRPr="00221E1F" w:rsidRDefault="00FE545C" w:rsidP="00221E1F"/>
    <w:sectPr w:rsidR="00FE545C" w:rsidRPr="00221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4BEDA0" w14:textId="77777777" w:rsidR="003E6CA2" w:rsidRDefault="003E6CA2">
      <w:r>
        <w:separator/>
      </w:r>
    </w:p>
  </w:endnote>
  <w:endnote w:type="continuationSeparator" w:id="0">
    <w:p w14:paraId="1427B7B0" w14:textId="77777777" w:rsidR="003E6CA2" w:rsidRDefault="003E6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50EC1" w14:textId="77777777"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CC0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57CD4" w14:textId="77777777"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D3042" w14:textId="77777777" w:rsidR="003E6CA2" w:rsidRDefault="003E6CA2">
      <w:r>
        <w:separator/>
      </w:r>
    </w:p>
  </w:footnote>
  <w:footnote w:type="continuationSeparator" w:id="0">
    <w:p w14:paraId="1048D0A1" w14:textId="77777777" w:rsidR="003E6CA2" w:rsidRDefault="003E6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E579A" w14:textId="77777777"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79187" w14:textId="77777777"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21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2"/>
  </w:num>
  <w:num w:numId="5" w16cid:durableId="338898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07CB8"/>
    <w:rsid w:val="00012286"/>
    <w:rsid w:val="00063DBD"/>
    <w:rsid w:val="000704FC"/>
    <w:rsid w:val="00071CCC"/>
    <w:rsid w:val="0008658F"/>
    <w:rsid w:val="000B731D"/>
    <w:rsid w:val="000D3C40"/>
    <w:rsid w:val="000D6134"/>
    <w:rsid w:val="000E09C7"/>
    <w:rsid w:val="000F6589"/>
    <w:rsid w:val="000F741F"/>
    <w:rsid w:val="001016F0"/>
    <w:rsid w:val="00106636"/>
    <w:rsid w:val="00116EC6"/>
    <w:rsid w:val="001801DD"/>
    <w:rsid w:val="001A28F1"/>
    <w:rsid w:val="001D4612"/>
    <w:rsid w:val="001F7638"/>
    <w:rsid w:val="00207E98"/>
    <w:rsid w:val="00221E1F"/>
    <w:rsid w:val="00255C6E"/>
    <w:rsid w:val="00264FD6"/>
    <w:rsid w:val="002723B0"/>
    <w:rsid w:val="002A156F"/>
    <w:rsid w:val="002A5BFC"/>
    <w:rsid w:val="00315A4A"/>
    <w:rsid w:val="003932FD"/>
    <w:rsid w:val="003E6CA2"/>
    <w:rsid w:val="004A00B5"/>
    <w:rsid w:val="004A153B"/>
    <w:rsid w:val="004B7300"/>
    <w:rsid w:val="004C6753"/>
    <w:rsid w:val="004C7401"/>
    <w:rsid w:val="00595C87"/>
    <w:rsid w:val="005A3B53"/>
    <w:rsid w:val="005B4F45"/>
    <w:rsid w:val="005D2C65"/>
    <w:rsid w:val="005E6D94"/>
    <w:rsid w:val="0063384F"/>
    <w:rsid w:val="00643C6F"/>
    <w:rsid w:val="00646202"/>
    <w:rsid w:val="0065290F"/>
    <w:rsid w:val="006815F6"/>
    <w:rsid w:val="0073385D"/>
    <w:rsid w:val="00737CC5"/>
    <w:rsid w:val="00763F65"/>
    <w:rsid w:val="007748F0"/>
    <w:rsid w:val="007A06AC"/>
    <w:rsid w:val="007A4321"/>
    <w:rsid w:val="007F40E1"/>
    <w:rsid w:val="00830E27"/>
    <w:rsid w:val="00833933"/>
    <w:rsid w:val="00853083"/>
    <w:rsid w:val="008B2F0C"/>
    <w:rsid w:val="008B38AA"/>
    <w:rsid w:val="008B4928"/>
    <w:rsid w:val="008C62B6"/>
    <w:rsid w:val="008D2AB8"/>
    <w:rsid w:val="008F1C66"/>
    <w:rsid w:val="00970FE4"/>
    <w:rsid w:val="00A0022B"/>
    <w:rsid w:val="00A32D48"/>
    <w:rsid w:val="00A346FE"/>
    <w:rsid w:val="00A47B4D"/>
    <w:rsid w:val="00A5632D"/>
    <w:rsid w:val="00A83018"/>
    <w:rsid w:val="00AE2A96"/>
    <w:rsid w:val="00B03C54"/>
    <w:rsid w:val="00B74040"/>
    <w:rsid w:val="00B774DC"/>
    <w:rsid w:val="00B87685"/>
    <w:rsid w:val="00C0743D"/>
    <w:rsid w:val="00C229DC"/>
    <w:rsid w:val="00C301E1"/>
    <w:rsid w:val="00C50C2F"/>
    <w:rsid w:val="00C969A6"/>
    <w:rsid w:val="00C972C6"/>
    <w:rsid w:val="00CA7D36"/>
    <w:rsid w:val="00D24208"/>
    <w:rsid w:val="00D60C38"/>
    <w:rsid w:val="00D66893"/>
    <w:rsid w:val="00D90ACB"/>
    <w:rsid w:val="00DC1500"/>
    <w:rsid w:val="00E0329B"/>
    <w:rsid w:val="00E44371"/>
    <w:rsid w:val="00E5437C"/>
    <w:rsid w:val="00E949B0"/>
    <w:rsid w:val="00EA0EB0"/>
    <w:rsid w:val="00EC0BEA"/>
    <w:rsid w:val="00F00591"/>
    <w:rsid w:val="00F0753B"/>
    <w:rsid w:val="00F51688"/>
    <w:rsid w:val="00F53146"/>
    <w:rsid w:val="00F91018"/>
    <w:rsid w:val="00FA0F30"/>
    <w:rsid w:val="00FA4F76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774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3</cp:revision>
  <cp:lastPrinted>2023-12-19T11:44:00Z</cp:lastPrinted>
  <dcterms:created xsi:type="dcterms:W3CDTF">2024-04-24T13:26:00Z</dcterms:created>
  <dcterms:modified xsi:type="dcterms:W3CDTF">2024-04-25T08:57:00Z</dcterms:modified>
</cp:coreProperties>
</file>