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E1DD5" w14:textId="77777777" w:rsidR="00025386" w:rsidRPr="00550864" w:rsidRDefault="00657A47" w:rsidP="00EC10EE">
      <w:pPr>
        <w:pStyle w:val="Nagwek4"/>
        <w:spacing w:after="480" w:line="276" w:lineRule="auto"/>
        <w:rPr>
          <w:rFonts w:ascii="Arial" w:hAnsi="Arial" w:cs="Arial"/>
          <w:b/>
          <w:i w:val="0"/>
          <w:szCs w:val="24"/>
        </w:rPr>
      </w:pPr>
      <w:bookmarkStart w:id="0" w:name="_Hlk60301409"/>
      <w:r w:rsidRPr="00550864">
        <w:rPr>
          <w:rFonts w:ascii="Arial" w:hAnsi="Arial" w:cs="Arial"/>
          <w:b/>
          <w:i w:val="0"/>
          <w:szCs w:val="24"/>
        </w:rPr>
        <w:t xml:space="preserve">Załącznik nr </w:t>
      </w:r>
      <w:r w:rsidR="00936A58" w:rsidRPr="00550864">
        <w:rPr>
          <w:rFonts w:ascii="Arial" w:hAnsi="Arial" w:cs="Arial"/>
          <w:b/>
          <w:i w:val="0"/>
          <w:szCs w:val="24"/>
        </w:rPr>
        <w:t>5</w:t>
      </w:r>
      <w:r w:rsidR="007666D6" w:rsidRPr="00550864">
        <w:rPr>
          <w:rFonts w:ascii="Arial" w:hAnsi="Arial" w:cs="Arial"/>
          <w:b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22528106" w14:textId="77777777" w:rsidTr="00467CA2">
        <w:tc>
          <w:tcPr>
            <w:tcW w:w="2800" w:type="dxa"/>
            <w:shd w:val="clear" w:color="auto" w:fill="auto"/>
          </w:tcPr>
          <w:p w14:paraId="772B3D82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0E388DB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406114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D28559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21B55501" w14:textId="77777777" w:rsidTr="00467CA2">
        <w:tc>
          <w:tcPr>
            <w:tcW w:w="2800" w:type="dxa"/>
            <w:shd w:val="clear" w:color="auto" w:fill="auto"/>
          </w:tcPr>
          <w:p w14:paraId="522C86EA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140A0A4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75F810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E6C8E2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48AC51B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65E6C59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AB86A10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FC9A5B4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1369AC7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36A58" w:rsidRPr="00936A58">
        <w:rPr>
          <w:rFonts w:ascii="Arial" w:hAnsi="Arial" w:cs="Arial"/>
          <w:sz w:val="24"/>
          <w:szCs w:val="24"/>
        </w:rPr>
        <w:t>(</w:t>
      </w:r>
      <w:proofErr w:type="spellStart"/>
      <w:r w:rsidR="00936A58" w:rsidRPr="00936A58">
        <w:rPr>
          <w:rFonts w:ascii="Arial" w:hAnsi="Arial" w:cs="Arial"/>
          <w:sz w:val="24"/>
          <w:szCs w:val="24"/>
        </w:rPr>
        <w:t>t.j</w:t>
      </w:r>
      <w:proofErr w:type="spellEnd"/>
      <w:r w:rsidR="00936A58" w:rsidRPr="00936A58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4EDD6482" w14:textId="77777777" w:rsidTr="00467CA2">
        <w:tc>
          <w:tcPr>
            <w:tcW w:w="2269" w:type="dxa"/>
            <w:shd w:val="clear" w:color="auto" w:fill="auto"/>
          </w:tcPr>
          <w:p w14:paraId="06DCA03C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FBCC67" w14:textId="77777777" w:rsidR="00D520D3" w:rsidRPr="00A2540E" w:rsidRDefault="00936A5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36A5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stanowiska badawczego z ramieniem robotycznym współpracującym na potrzeby Laboratorium Robotyki CDSI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36A58" w:rsidRPr="00A2540E" w14:paraId="4406A3DD" w14:textId="77777777" w:rsidTr="00C625BE">
        <w:tc>
          <w:tcPr>
            <w:tcW w:w="2269" w:type="dxa"/>
            <w:shd w:val="clear" w:color="auto" w:fill="auto"/>
          </w:tcPr>
          <w:p w14:paraId="1E65A7F2" w14:textId="77777777" w:rsidR="00936A58" w:rsidRPr="00A2540E" w:rsidRDefault="00936A58" w:rsidP="00C625B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E8A4CA" w14:textId="77777777" w:rsidR="00936A58" w:rsidRPr="00A2540E" w:rsidRDefault="00936A58" w:rsidP="00C625B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36A5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DE-dzp.272-183/24</w:t>
            </w:r>
          </w:p>
        </w:tc>
      </w:tr>
    </w:tbl>
    <w:p w14:paraId="4DC91DE4" w14:textId="77777777" w:rsidR="00DC652A" w:rsidRPr="00053927" w:rsidRDefault="00936A5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378C8E0B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6320A26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68BC1896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30828F5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3B17F926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1BDFED9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10E68EB8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7FDF20C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643BA1F4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5EC1078C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2E4B7401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FAE24A7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6C0EFC9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2BBD90B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B8271E8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3658B53D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042DA47B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03F4B9A2" w14:textId="77777777" w:rsidTr="00467CA2">
        <w:tc>
          <w:tcPr>
            <w:tcW w:w="2660" w:type="dxa"/>
            <w:shd w:val="clear" w:color="auto" w:fill="auto"/>
          </w:tcPr>
          <w:p w14:paraId="660BA274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7641694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5C30ED3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71C6D13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891432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7C8F891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36A5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E821EFE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085F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E84D2" w14:textId="77777777" w:rsidR="00085F57" w:rsidRDefault="00085F57" w:rsidP="00025386">
      <w:pPr>
        <w:spacing w:after="0" w:line="240" w:lineRule="auto"/>
      </w:pPr>
      <w:r>
        <w:separator/>
      </w:r>
    </w:p>
  </w:endnote>
  <w:endnote w:type="continuationSeparator" w:id="0">
    <w:p w14:paraId="1A6A9E99" w14:textId="77777777" w:rsidR="00085F57" w:rsidRDefault="00085F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0D5E4" w14:textId="77777777" w:rsidR="00936A58" w:rsidRDefault="00936A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326D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205C7A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5250CA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963054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B65C7" w14:textId="77777777" w:rsidR="00936A58" w:rsidRDefault="00936A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645C6" w14:textId="77777777" w:rsidR="00085F57" w:rsidRDefault="00085F57" w:rsidP="00025386">
      <w:pPr>
        <w:spacing w:after="0" w:line="240" w:lineRule="auto"/>
      </w:pPr>
      <w:r>
        <w:separator/>
      </w:r>
    </w:p>
  </w:footnote>
  <w:footnote w:type="continuationSeparator" w:id="0">
    <w:p w14:paraId="16F1B854" w14:textId="77777777" w:rsidR="00085F57" w:rsidRDefault="00085F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22A26" w14:textId="77777777" w:rsidR="00936A58" w:rsidRDefault="00936A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CA314" w14:textId="77777777" w:rsidR="00936A58" w:rsidRDefault="00936A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22F9A" w14:textId="77777777" w:rsidR="00936A58" w:rsidRDefault="00936A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4661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5F57"/>
    <w:rsid w:val="00025386"/>
    <w:rsid w:val="000423B9"/>
    <w:rsid w:val="00053927"/>
    <w:rsid w:val="00066C44"/>
    <w:rsid w:val="00071D4C"/>
    <w:rsid w:val="00084786"/>
    <w:rsid w:val="00085F57"/>
    <w:rsid w:val="0016158F"/>
    <w:rsid w:val="001C2314"/>
    <w:rsid w:val="00213980"/>
    <w:rsid w:val="004374F2"/>
    <w:rsid w:val="00460705"/>
    <w:rsid w:val="00467CA2"/>
    <w:rsid w:val="00485239"/>
    <w:rsid w:val="004E27D7"/>
    <w:rsid w:val="00550864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36A58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0458AD"/>
  <w15:chartTrackingRefBased/>
  <w15:docId w15:val="{30F7840C-4D21-4503-9691-C5EB49EA1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2024-04-19T11:54:00Z</cp:lastPrinted>
  <dcterms:created xsi:type="dcterms:W3CDTF">2024-04-19T12:01:00Z</dcterms:created>
  <dcterms:modified xsi:type="dcterms:W3CDTF">2024-04-19T12:01:00Z</dcterms:modified>
</cp:coreProperties>
</file>