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FD467" w14:textId="67E758C1" w:rsidR="00DD5E6B" w:rsidRDefault="00DD5E6B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 w14:anchorId="6261481E">
          <v:roundrect id="_x0000_s1026" style="position:absolute;left:0;text-align:left;margin-left:0;margin-top:-9pt;width:162pt;height:1in;z-index:251657216" arcsize="10923f"/>
        </w:pict>
      </w:r>
      <w:r>
        <w:rPr>
          <w:b/>
          <w:sz w:val="24"/>
          <w:szCs w:val="24"/>
        </w:rPr>
        <w:t xml:space="preserve">Załącznik nr </w:t>
      </w:r>
      <w:r w:rsidR="00132867">
        <w:rPr>
          <w:b/>
          <w:sz w:val="24"/>
          <w:szCs w:val="24"/>
        </w:rPr>
        <w:t>4</w:t>
      </w:r>
    </w:p>
    <w:p w14:paraId="73945978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D393992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7625BF3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 w14:anchorId="49189E2F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14:paraId="10FE595B" w14:textId="77777777"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14:paraId="536E3ECF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476C7A9E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27A8DD10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1435643D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F533F31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7AC1C23" w14:textId="77777777"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560E00" w:rsidRPr="00560E00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560E00" w:rsidRPr="00560E00">
        <w:rPr>
          <w:b/>
          <w:sz w:val="24"/>
          <w:szCs w:val="24"/>
        </w:rPr>
        <w:t>Dostawa stanowiska badawczego z ramieniem robotycznym współpracującym na potrzeby Laboratorium Robotyki CDSI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14:paraId="40C01C51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F42C3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50B32B5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F42C3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14:paraId="0FFBE35A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11"/>
        </w:trPr>
        <w:tc>
          <w:tcPr>
            <w:tcW w:w="626" w:type="dxa"/>
            <w:vAlign w:val="center"/>
          </w:tcPr>
          <w:p w14:paraId="39A51715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0D73457E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1A3DA37B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49B55BB5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4D8C072B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14:paraId="7EE9F455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91"/>
        </w:trPr>
        <w:tc>
          <w:tcPr>
            <w:tcW w:w="626" w:type="dxa"/>
            <w:vAlign w:val="center"/>
          </w:tcPr>
          <w:p w14:paraId="4D4DA84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373E32B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682C7EC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0E08928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79E91C2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14:paraId="6C0006F4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704F5DE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2FD379C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5EF4C7E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6FA5AA4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4181687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1C906F0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1EE089D9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5817AD4F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1F60947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572CF1E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249D042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4C778E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375F26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2614CCF6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54"/>
        </w:trPr>
        <w:tc>
          <w:tcPr>
            <w:tcW w:w="626" w:type="dxa"/>
          </w:tcPr>
          <w:p w14:paraId="2715010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6BD64AE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1704717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080905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F2ED58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2C1F65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0032DF1F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14:paraId="3A5188AD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64F5368D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2E3ABA0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DFF9395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0CD8A5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18409222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1CF3642F" w14:textId="77777777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9"/>
        </w:trPr>
        <w:tc>
          <w:tcPr>
            <w:tcW w:w="626" w:type="dxa"/>
          </w:tcPr>
          <w:p w14:paraId="3AA667A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1CE33EC6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54EBF045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7A6D65B3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51E36DAD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40572CDA" w14:textId="77777777" w:rsidR="00E93A60" w:rsidRDefault="00E93A60" w:rsidP="00DD5E6B">
      <w:pPr>
        <w:spacing w:line="360" w:lineRule="auto"/>
        <w:jc w:val="both"/>
      </w:pPr>
    </w:p>
    <w:p w14:paraId="6B606F80" w14:textId="77777777"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6DA26633" w14:textId="77777777" w:rsidR="00DD5E6B" w:rsidRDefault="00DD5E6B" w:rsidP="00DD5E6B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14:paraId="0A37B787" w14:textId="77777777" w:rsidR="00DD5E6B" w:rsidRDefault="00DD5E6B" w:rsidP="00DD5E6B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16887968" w14:textId="77777777" w:rsidR="00DD5E6B" w:rsidRDefault="00DD5E6B" w:rsidP="00DD5E6B">
      <w:pPr>
        <w:tabs>
          <w:tab w:val="left" w:pos="5040"/>
        </w:tabs>
        <w:ind w:left="708"/>
      </w:pPr>
      <w:r>
        <w:tab/>
        <w:t>podpis osoby/osób upoważnionej/upoważnionych</w:t>
      </w:r>
    </w:p>
    <w:p w14:paraId="0CA64993" w14:textId="77777777" w:rsidR="007335B2" w:rsidRPr="000C4504" w:rsidRDefault="00DD5E6B" w:rsidP="00DD5E6B">
      <w:pPr>
        <w:tabs>
          <w:tab w:val="left" w:pos="5040"/>
        </w:tabs>
        <w:ind w:left="708"/>
      </w:pPr>
      <w:r>
        <w:tab/>
        <w:t>do reprezentowania Wykonawcy</w:t>
      </w:r>
    </w:p>
    <w:sectPr w:rsidR="007335B2" w:rsidRPr="000C4504" w:rsidSect="00F42C38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D86B0" w14:textId="77777777" w:rsidR="00F42C38" w:rsidRDefault="00F42C38">
      <w:r>
        <w:separator/>
      </w:r>
    </w:p>
  </w:endnote>
  <w:endnote w:type="continuationSeparator" w:id="0">
    <w:p w14:paraId="22D14FCD" w14:textId="77777777" w:rsidR="00F42C38" w:rsidRDefault="00F42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F6432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D074A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75BA2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986FA" w14:textId="77777777" w:rsidR="00F42C38" w:rsidRDefault="00F42C38">
      <w:r>
        <w:separator/>
      </w:r>
    </w:p>
  </w:footnote>
  <w:footnote w:type="continuationSeparator" w:id="0">
    <w:p w14:paraId="2A08A636" w14:textId="77777777" w:rsidR="00F42C38" w:rsidRDefault="00F42C38">
      <w:r>
        <w:continuationSeparator/>
      </w:r>
    </w:p>
  </w:footnote>
  <w:footnote w:id="1">
    <w:p w14:paraId="7F5EAF4D" w14:textId="77777777"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5BB5B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3A8B0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7C5C6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2C38"/>
    <w:rsid w:val="00054B56"/>
    <w:rsid w:val="000C4504"/>
    <w:rsid w:val="00132867"/>
    <w:rsid w:val="002355F4"/>
    <w:rsid w:val="002605A3"/>
    <w:rsid w:val="002646BC"/>
    <w:rsid w:val="002F6942"/>
    <w:rsid w:val="00326EA6"/>
    <w:rsid w:val="003857B7"/>
    <w:rsid w:val="00437D39"/>
    <w:rsid w:val="00560E00"/>
    <w:rsid w:val="006A5B9B"/>
    <w:rsid w:val="006B58EB"/>
    <w:rsid w:val="006F12AA"/>
    <w:rsid w:val="007335B2"/>
    <w:rsid w:val="00750860"/>
    <w:rsid w:val="008D3D57"/>
    <w:rsid w:val="00A1762A"/>
    <w:rsid w:val="00B538A0"/>
    <w:rsid w:val="00C1516B"/>
    <w:rsid w:val="00CD0D35"/>
    <w:rsid w:val="00DD5E6B"/>
    <w:rsid w:val="00E154E9"/>
    <w:rsid w:val="00E43856"/>
    <w:rsid w:val="00E93A60"/>
    <w:rsid w:val="00EB64E2"/>
    <w:rsid w:val="00F42C38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A810BC1"/>
  <w15:chartTrackingRefBased/>
  <w15:docId w15:val="{52B8643C-280F-44BE-84EB-FB1D28422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4671-E254-4ADF-9AFF-CCAD5889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2024-04-19T11:52:00Z</dcterms:created>
  <dcterms:modified xsi:type="dcterms:W3CDTF">2024-04-19T11:53:00Z</dcterms:modified>
</cp:coreProperties>
</file>