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ED39" w14:textId="77777777" w:rsidR="00950E86" w:rsidRDefault="00950E86" w:rsidP="00950E8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EFE644B" w14:textId="77777777" w:rsidR="00950E86" w:rsidRDefault="00950E86" w:rsidP="00950E8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05A811D" w14:textId="24F10704" w:rsidR="00950E86" w:rsidRDefault="00950E86" w:rsidP="00950E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B1816A5" w14:textId="77777777" w:rsidR="00950E86" w:rsidRDefault="00950E86" w:rsidP="00950E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297B01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0609EA4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5B2EC25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C1A16F0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FEEEAAE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950E86">
        <w:rPr>
          <w:sz w:val="22"/>
          <w:lang w:val="en-US"/>
        </w:rPr>
        <w:t>……………………………………………………………………………………………..</w:t>
      </w:r>
    </w:p>
    <w:p w14:paraId="5BADC17E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950E86">
        <w:rPr>
          <w:sz w:val="22"/>
          <w:lang w:val="en-US"/>
        </w:rPr>
        <w:t>…………………………………………………………………………………………….</w:t>
      </w:r>
    </w:p>
    <w:p w14:paraId="33E4E607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F59598E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1CD9392" w14:textId="77777777" w:rsidR="00950E86" w:rsidRDefault="00950E86" w:rsidP="00950E8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6A332F6" w14:textId="77777777" w:rsidR="00950E86" w:rsidRDefault="00950E86" w:rsidP="00950E86">
      <w:pPr>
        <w:spacing w:line="360" w:lineRule="auto"/>
      </w:pPr>
      <w:r>
        <w:t>Do: Nazwa i siedziba Zamawiającego:</w:t>
      </w:r>
    </w:p>
    <w:p w14:paraId="4DE6E8EC" w14:textId="77777777" w:rsidR="00950E86" w:rsidRDefault="00950E86" w:rsidP="00950E86">
      <w:pPr>
        <w:ind w:right="-110"/>
        <w:rPr>
          <w:b/>
        </w:rPr>
      </w:pPr>
      <w:r>
        <w:rPr>
          <w:b/>
        </w:rPr>
        <w:t>Akademia Górniczo - Hutnicza</w:t>
      </w:r>
    </w:p>
    <w:p w14:paraId="2E82929B" w14:textId="77777777" w:rsidR="00950E86" w:rsidRDefault="00950E86" w:rsidP="00950E86">
      <w:pPr>
        <w:ind w:right="-110"/>
        <w:rPr>
          <w:b/>
        </w:rPr>
      </w:pPr>
      <w:r>
        <w:rPr>
          <w:b/>
        </w:rPr>
        <w:t>im. Stanisława Staszica w Krakowie</w:t>
      </w:r>
    </w:p>
    <w:p w14:paraId="623F1B39" w14:textId="77777777" w:rsidR="00950E86" w:rsidRDefault="00950E86" w:rsidP="00950E8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2A044E86" w14:textId="77777777" w:rsidR="00950E86" w:rsidRDefault="00950E86" w:rsidP="00950E86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24524FA" w14:textId="77777777" w:rsidR="00950E86" w:rsidRDefault="00950E86" w:rsidP="00950E86">
      <w:pPr>
        <w:rPr>
          <w:b/>
        </w:rPr>
      </w:pPr>
      <w:r>
        <w:rPr>
          <w:b/>
        </w:rPr>
        <w:t xml:space="preserve">30-059 Kraków,  </w:t>
      </w:r>
    </w:p>
    <w:p w14:paraId="31A84A70" w14:textId="77777777" w:rsidR="00950E86" w:rsidRDefault="00950E86" w:rsidP="00950E86">
      <w:pPr>
        <w:ind w:firstLine="3969"/>
        <w:rPr>
          <w:b/>
        </w:rPr>
      </w:pPr>
    </w:p>
    <w:p w14:paraId="203C6656" w14:textId="7B2EC9F4" w:rsidR="00950E86" w:rsidRDefault="00950E86" w:rsidP="00950E8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 xml:space="preserve">Dostawa </w:t>
      </w:r>
      <w:r w:rsidRPr="00950E86">
        <w:rPr>
          <w:b/>
        </w:rPr>
        <w:t>stanowiska badawczego z ramieniem robotycznym współpracującym na potrzeby Laboratorium Robotyki CDSI</w:t>
      </w:r>
      <w:r>
        <w:rPr>
          <w:b/>
          <w:sz w:val="26"/>
        </w:rPr>
        <w:t xml:space="preserve">, nr sprawy: DE-dzp.272-183/24 </w:t>
      </w:r>
      <w:r>
        <w:t>oferuję realizację przedmiotu zamówienia, zgodnie z zasadami określonymi w specyfikacji istotnych warunków zamówienia.</w:t>
      </w:r>
    </w:p>
    <w:p w14:paraId="482EABD6" w14:textId="77777777" w:rsidR="00950E86" w:rsidRDefault="00950E86" w:rsidP="00950E86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50E86" w14:paraId="7897334D" w14:textId="77777777" w:rsidTr="00950E8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30C3B" w14:textId="77777777" w:rsidR="00950E86" w:rsidRDefault="00950E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7904F4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elementu/</w:t>
            </w:r>
          </w:p>
          <w:p w14:paraId="4CBFF675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5EBCF8" w14:textId="77777777" w:rsidR="00950E86" w:rsidRDefault="00950E8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846775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E81ECF6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6C8424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162CC6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4C07DA5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A11B5B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AA321A4" w14:textId="77777777" w:rsidR="00950E86" w:rsidRDefault="00950E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4E512A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A8CA81F" w14:textId="77777777" w:rsidR="00950E86" w:rsidRDefault="00950E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011AB4D0" w14:textId="77777777" w:rsidR="00950E86" w:rsidRDefault="00950E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50E86" w14:paraId="7FD64AE0" w14:textId="77777777" w:rsidTr="00950E8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980377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C9C039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E03C4C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761789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71BA23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FEA29D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B128F8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7D73F4" w14:textId="77777777" w:rsidR="00950E86" w:rsidRDefault="00950E8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50E86" w14:paraId="651B7ABB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81AA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22E33" w14:textId="5CC13B2E" w:rsidR="00950E86" w:rsidRPr="00535535" w:rsidRDefault="0061526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535535">
              <w:rPr>
                <w:rStyle w:val="Pogrubienie"/>
                <w:sz w:val="16"/>
                <w:szCs w:val="16"/>
                <w:u w:val="single"/>
              </w:rPr>
              <w:t xml:space="preserve">Ramie </w:t>
            </w:r>
            <w:proofErr w:type="spellStart"/>
            <w:r w:rsidRPr="00535535">
              <w:rPr>
                <w:rStyle w:val="Pogrubienie"/>
                <w:sz w:val="16"/>
                <w:szCs w:val="16"/>
                <w:u w:val="single"/>
              </w:rPr>
              <w:t>robotyczne</w:t>
            </w:r>
            <w:proofErr w:type="spellEnd"/>
            <w:r w:rsidRPr="00535535">
              <w:rPr>
                <w:rStyle w:val="Pogrubienie"/>
                <w:sz w:val="16"/>
                <w:szCs w:val="16"/>
                <w:u w:val="single"/>
              </w:rPr>
              <w:t xml:space="preserve"> współpracujące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3364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6D80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B02D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7EAB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DF5B88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C76285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1677E3F1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03FDB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EB24A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Prowadnica ochronna na przewody z zaciskami (</w:t>
            </w:r>
            <w:proofErr w:type="spellStart"/>
            <w:r>
              <w:rPr>
                <w:b/>
                <w:sz w:val="18"/>
                <w:szCs w:val="18"/>
              </w:rPr>
              <w:t>peszel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92C8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CA96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C4B8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93B9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3E19F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135A32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72E5AE22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5BBC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C0434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Klatka z wbudowanym blatem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0E9D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8110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2F76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8408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E94A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87B989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1D739F01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47CF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BAF9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Czujnik siły i momentu siły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B626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CBE3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9584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9875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95A07D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3AA90A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20D602FC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AFF1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B4CC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Chwytak elektryczny, dwupalczasty o ruchu równoległym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E6E1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70773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AC14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6B48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EB9845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3D9DA7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7BD0BB32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45ED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080C5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Chwytak elektryczny, podciśnieniowy (przyssawka)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E015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4949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768C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AA9C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62DCAA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B8563A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7514081B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5BFC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9EE6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głębi montowana nad sceną robota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BAEB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A8949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8D09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7219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2357F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8B3244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3052970E" w14:textId="77777777" w:rsidTr="00950E8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F6DC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23ED" w14:textId="77777777" w:rsidR="00950E86" w:rsidRDefault="00950E8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Instalacja stanowiska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F1F3" w14:textId="77777777" w:rsidR="00950E86" w:rsidRDefault="00950E8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A941" w14:textId="77777777" w:rsidR="00950E86" w:rsidRDefault="00950E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025F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D59A" w14:textId="77777777" w:rsidR="00950E86" w:rsidRDefault="00950E8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661551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4C89E3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7C4D9749" w14:textId="77777777" w:rsidTr="00950E8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79BE1D" w14:textId="77777777" w:rsidR="00950E86" w:rsidRDefault="00950E8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87F4A0F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  <w:p w14:paraId="0648EE1B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  <w:p w14:paraId="36E32E51" w14:textId="77777777" w:rsidR="00950E86" w:rsidRDefault="00950E8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4474AF38" w14:textId="77777777" w:rsidR="00950E86" w:rsidRDefault="00950E8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D05C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B02B2C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74F0FB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  <w:tr w:rsidR="00950E86" w14:paraId="6EAF5DCD" w14:textId="77777777" w:rsidTr="00950E8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B1BE03" w14:textId="77777777" w:rsidR="00950E86" w:rsidRDefault="00950E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8D3418D" w14:textId="77777777" w:rsidR="00950E86" w:rsidRDefault="00950E86">
            <w:pPr>
              <w:rPr>
                <w:sz w:val="22"/>
                <w:szCs w:val="22"/>
              </w:rPr>
            </w:pPr>
          </w:p>
          <w:p w14:paraId="2B866423" w14:textId="77777777" w:rsidR="00950E86" w:rsidRDefault="00950E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DBC691B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1B36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359764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FDE10B" w14:textId="77777777" w:rsidR="00950E86" w:rsidRDefault="00950E8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8AE7682" w14:textId="77777777" w:rsidR="00950E86" w:rsidRDefault="00950E86" w:rsidP="00950E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8054EF1" w14:textId="77777777" w:rsidR="00950E86" w:rsidRDefault="00950E86" w:rsidP="00950E86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3EB234BD" w14:textId="77777777" w:rsidR="00950E86" w:rsidRDefault="00950E86" w:rsidP="00950E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59E118C" w14:textId="77777777" w:rsidR="00950E86" w:rsidRDefault="00950E86" w:rsidP="00950E86">
      <w:pPr>
        <w:pStyle w:val="Tekstpodstawowy"/>
      </w:pPr>
      <w:r>
        <w:t>Powyższa cena zawiera  podatek VAT w wysokości 23% tj.…………………….PLN</w:t>
      </w:r>
    </w:p>
    <w:p w14:paraId="2C140E5D" w14:textId="77777777" w:rsidR="00950E86" w:rsidRDefault="00950E86" w:rsidP="00950E86">
      <w:pPr>
        <w:widowControl w:val="0"/>
        <w:spacing w:line="360" w:lineRule="auto"/>
        <w:ind w:right="1"/>
        <w:jc w:val="both"/>
        <w:rPr>
          <w:b/>
        </w:rPr>
      </w:pPr>
    </w:p>
    <w:p w14:paraId="63CA5F13" w14:textId="707658DE" w:rsidR="00785244" w:rsidRDefault="00950E86" w:rsidP="00785244">
      <w:pPr>
        <w:widowControl w:val="0"/>
        <w:jc w:val="both"/>
      </w:pPr>
      <w:r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785244">
        <w:rPr>
          <w:b/>
        </w:rPr>
        <w:t>………………</w:t>
      </w:r>
      <w:r>
        <w:rPr>
          <w:b/>
        </w:rPr>
        <w:t xml:space="preserve"> dni od daty podpisania umowy</w:t>
      </w:r>
      <w:r>
        <w:t xml:space="preserve"> </w:t>
      </w:r>
      <w:r w:rsidR="00785244">
        <w:t>(</w:t>
      </w:r>
      <w:r w:rsidR="00785244">
        <w:rPr>
          <w:highlight w:val="yellow"/>
        </w:rPr>
        <w:t>kryterium oceny ofert</w:t>
      </w:r>
      <w:r w:rsidR="00785244">
        <w:t xml:space="preserve">) </w:t>
      </w:r>
    </w:p>
    <w:p w14:paraId="1877CBD9" w14:textId="65AE35AA" w:rsidR="00950E86" w:rsidRDefault="00950E86" w:rsidP="00950E86">
      <w:pPr>
        <w:widowControl w:val="0"/>
        <w:jc w:val="both"/>
      </w:pPr>
    </w:p>
    <w:p w14:paraId="46D3F0F0" w14:textId="77777777" w:rsidR="00950E86" w:rsidRDefault="00950E86" w:rsidP="00950E8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4BCF0E5D" w14:textId="77777777" w:rsidR="00950E86" w:rsidRDefault="00950E86" w:rsidP="00950E8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Okres udzielonej gwarancji wynosi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 miesięcy</w:t>
      </w:r>
    </w:p>
    <w:p w14:paraId="6166E431" w14:textId="77777777" w:rsidR="00950E86" w:rsidRDefault="00950E86" w:rsidP="00950E8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434D26E8" w14:textId="77777777" w:rsidR="00950E86" w:rsidRDefault="00950E86" w:rsidP="00950E86">
      <w:pPr>
        <w:widowControl w:val="0"/>
        <w:jc w:val="both"/>
        <w:rPr>
          <w:b/>
        </w:rPr>
      </w:pPr>
    </w:p>
    <w:p w14:paraId="619D91D5" w14:textId="77777777" w:rsidR="00950E86" w:rsidRDefault="00950E86" w:rsidP="00950E86">
      <w:pPr>
        <w:widowControl w:val="0"/>
        <w:spacing w:line="360" w:lineRule="auto"/>
        <w:ind w:right="1"/>
        <w:jc w:val="both"/>
        <w:rPr>
          <w:b/>
          <w:bCs/>
        </w:rPr>
      </w:pPr>
    </w:p>
    <w:p w14:paraId="74F0846C" w14:textId="77777777" w:rsidR="00950E86" w:rsidRDefault="00950E86" w:rsidP="00950E86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A152097" w14:textId="77777777" w:rsidR="00950E86" w:rsidRDefault="00950E86" w:rsidP="00950E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2790165A" w14:textId="77777777" w:rsidR="00950E86" w:rsidRDefault="00950E86" w:rsidP="00950E86">
      <w:pPr>
        <w:jc w:val="both"/>
        <w:rPr>
          <w:sz w:val="18"/>
          <w:szCs w:val="18"/>
        </w:rPr>
      </w:pPr>
    </w:p>
    <w:p w14:paraId="5DB637D6" w14:textId="77777777" w:rsidR="00950E86" w:rsidRDefault="00950E86" w:rsidP="00950E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288EEF9" w14:textId="77777777" w:rsidR="00950E86" w:rsidRDefault="00950E86" w:rsidP="00950E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do upływu terminu wskazanego w SWZ</w:t>
      </w:r>
    </w:p>
    <w:p w14:paraId="4A44A551" w14:textId="77777777" w:rsidR="00950E86" w:rsidRDefault="00950E86" w:rsidP="00950E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686EC9E" w14:textId="77777777" w:rsidR="00950E86" w:rsidRDefault="00950E86" w:rsidP="00950E8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1303B38" w14:textId="77777777" w:rsidR="00950E86" w:rsidRDefault="00950E86" w:rsidP="00950E86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</w:p>
    <w:p w14:paraId="725CBAAB" w14:textId="77777777" w:rsidR="00950E86" w:rsidRDefault="00950E86" w:rsidP="00950E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  <w:lang w:eastAsia="ar-SA"/>
        </w:rPr>
      </w:pPr>
      <w:r>
        <w:rPr>
          <w:sz w:val="22"/>
          <w:szCs w:val="22"/>
        </w:rPr>
        <w:t xml:space="preserve">Oświadczamy, iż </w:t>
      </w:r>
      <w:r>
        <w:rPr>
          <w:bCs/>
          <w:sz w:val="22"/>
          <w:szCs w:val="22"/>
        </w:rPr>
        <w:t>usługa gwarancyjna świadczona będzie przez producenta lub autoryzowanego  partnera serwisowego producenta dla:</w:t>
      </w:r>
    </w:p>
    <w:p w14:paraId="6A721E77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Robota współpracującego</w:t>
      </w:r>
      <w:r>
        <w:rPr>
          <w:bCs/>
          <w:sz w:val="22"/>
          <w:szCs w:val="22"/>
        </w:rPr>
        <w:t xml:space="preserve"> tj. …………………………………....</w:t>
      </w:r>
    </w:p>
    <w:p w14:paraId="3707AE3F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Prowadnicy ochronnej na przewody z zaciskami (</w:t>
      </w:r>
      <w:proofErr w:type="spellStart"/>
      <w:r>
        <w:rPr>
          <w:b/>
          <w:sz w:val="18"/>
          <w:szCs w:val="18"/>
        </w:rPr>
        <w:t>peszel</w:t>
      </w:r>
      <w:proofErr w:type="spellEnd"/>
      <w:r>
        <w:rPr>
          <w:b/>
          <w:sz w:val="18"/>
          <w:szCs w:val="18"/>
        </w:rPr>
        <w:t>)</w:t>
      </w:r>
      <w:r>
        <w:rPr>
          <w:bCs/>
          <w:sz w:val="22"/>
          <w:szCs w:val="22"/>
        </w:rPr>
        <w:t xml:space="preserve"> tj. …………………………………....</w:t>
      </w:r>
    </w:p>
    <w:p w14:paraId="3CB479C2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Klatki z wbudowanym blatem</w:t>
      </w:r>
      <w:r>
        <w:rPr>
          <w:bCs/>
          <w:sz w:val="22"/>
          <w:szCs w:val="22"/>
        </w:rPr>
        <w:t xml:space="preserve"> tj. …………………………………....</w:t>
      </w:r>
    </w:p>
    <w:p w14:paraId="72AFDD44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Czujnika siły i momentu siły</w:t>
      </w:r>
      <w:r>
        <w:rPr>
          <w:bCs/>
          <w:sz w:val="22"/>
          <w:szCs w:val="22"/>
        </w:rPr>
        <w:t xml:space="preserve"> tj. …………………………………....</w:t>
      </w:r>
    </w:p>
    <w:p w14:paraId="5FC87914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Chwytaka elektrycznego, dwupalczastego o ruchu równoległym</w:t>
      </w:r>
      <w:r>
        <w:rPr>
          <w:bCs/>
          <w:sz w:val="22"/>
          <w:szCs w:val="22"/>
        </w:rPr>
        <w:t xml:space="preserve"> tj. …………………………………....</w:t>
      </w:r>
    </w:p>
    <w:p w14:paraId="7D3BA214" w14:textId="100C4E6D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/>
          <w:sz w:val="18"/>
          <w:szCs w:val="18"/>
        </w:rPr>
        <w:t xml:space="preserve">         Chwytaka elektrycznego, podciśnieniowego (przyssawki)</w:t>
      </w:r>
      <w:r>
        <w:rPr>
          <w:bCs/>
          <w:sz w:val="22"/>
          <w:szCs w:val="22"/>
        </w:rPr>
        <w:t xml:space="preserve"> tj. …………………………………....</w:t>
      </w:r>
    </w:p>
    <w:p w14:paraId="4B4DFF3B" w14:textId="77777777" w:rsidR="00950E86" w:rsidRDefault="00950E86" w:rsidP="00950E8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/>
          <w:sz w:val="18"/>
          <w:szCs w:val="18"/>
        </w:rPr>
        <w:t>Kamery głębi montowana nad sceną robota</w:t>
      </w:r>
      <w:r>
        <w:rPr>
          <w:bCs/>
          <w:sz w:val="22"/>
          <w:szCs w:val="22"/>
        </w:rPr>
        <w:t xml:space="preserve"> tj. …………………………………....</w:t>
      </w:r>
    </w:p>
    <w:p w14:paraId="0A456AE8" w14:textId="77777777" w:rsidR="00950E86" w:rsidRDefault="00950E86" w:rsidP="00950E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22EC0C" w14:textId="77777777" w:rsidR="00950E86" w:rsidRDefault="00950E86" w:rsidP="00950E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C650D0" w14:textId="77777777" w:rsidR="00950E86" w:rsidRDefault="00950E86" w:rsidP="00950E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172E34" w14:textId="77777777" w:rsidR="00950E86" w:rsidRDefault="00950E86" w:rsidP="00950E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0E86" w14:paraId="507B6DE9" w14:textId="77777777" w:rsidTr="00950E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4576E" w14:textId="77777777" w:rsidR="00950E86" w:rsidRDefault="00950E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B0F4C" w14:textId="77777777" w:rsidR="00950E86" w:rsidRDefault="00950E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076A5A9" w14:textId="77777777" w:rsidR="00950E86" w:rsidRDefault="00950E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E1014" w14:textId="77777777" w:rsidR="00950E86" w:rsidRDefault="00950E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50E86" w14:paraId="194B99AC" w14:textId="77777777" w:rsidTr="00950E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468A7" w14:textId="77777777" w:rsidR="00950E86" w:rsidRDefault="00950E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F9374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8993C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50E86" w14:paraId="5D17318A" w14:textId="77777777" w:rsidTr="00950E8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30D2A" w14:textId="77777777" w:rsidR="00950E86" w:rsidRDefault="00950E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CC826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6FCA6" w14:textId="77777777" w:rsidR="00950E86" w:rsidRDefault="00950E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DD45A2E" w14:textId="77777777" w:rsidR="00950E86" w:rsidRDefault="00950E86" w:rsidP="00950E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6946D2E" w14:textId="77777777" w:rsidR="00950E86" w:rsidRDefault="00950E86" w:rsidP="00950E8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2D48B6" w14:textId="77777777" w:rsidR="00950E86" w:rsidRDefault="00950E86" w:rsidP="00950E8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F4B6781" w14:textId="77777777" w:rsidR="00950E86" w:rsidRDefault="00950E86" w:rsidP="00950E8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ACE7D3B" w14:textId="77777777" w:rsidR="00950E86" w:rsidRDefault="00950E86" w:rsidP="00950E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EA71135" w14:textId="77777777" w:rsidR="00950E86" w:rsidRDefault="00950E86" w:rsidP="00950E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4BF0BF" w14:textId="77777777" w:rsidR="00950E86" w:rsidRDefault="00950E86" w:rsidP="00950E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E5FCF10" w14:textId="77777777" w:rsidR="00950E86" w:rsidRDefault="00950E86" w:rsidP="00950E8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97866F" w14:textId="77777777" w:rsidR="00950E86" w:rsidRDefault="00950E86" w:rsidP="00950E8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0D2032" w14:textId="77777777" w:rsidR="00950E86" w:rsidRDefault="00950E86" w:rsidP="00950E86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E991021" w14:textId="77777777" w:rsidR="00950E86" w:rsidRDefault="00950E86" w:rsidP="00950E86"/>
    <w:p w14:paraId="610CA677" w14:textId="77777777" w:rsidR="00950E86" w:rsidRDefault="00950E86" w:rsidP="00950E86"/>
    <w:p w14:paraId="4A849F02" w14:textId="77777777" w:rsidR="00FE545C" w:rsidRPr="00950E86" w:rsidRDefault="00FE545C" w:rsidP="00950E86"/>
    <w:sectPr w:rsidR="00FE545C" w:rsidRPr="00950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48524" w14:textId="77777777" w:rsidR="00CF28F9" w:rsidRDefault="00CF28F9">
      <w:r>
        <w:separator/>
      </w:r>
    </w:p>
  </w:endnote>
  <w:endnote w:type="continuationSeparator" w:id="0">
    <w:p w14:paraId="4B983203" w14:textId="77777777" w:rsidR="00CF28F9" w:rsidRDefault="00CF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08B0" w14:textId="77777777" w:rsidR="0036422F" w:rsidRDefault="003642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B8E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CF11F" w14:textId="77777777" w:rsidR="0036422F" w:rsidRDefault="003642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97A81" w14:textId="77777777" w:rsidR="00CF28F9" w:rsidRDefault="00CF28F9">
      <w:r>
        <w:separator/>
      </w:r>
    </w:p>
  </w:footnote>
  <w:footnote w:type="continuationSeparator" w:id="0">
    <w:p w14:paraId="2D4C45D6" w14:textId="77777777" w:rsidR="00CF28F9" w:rsidRDefault="00CF2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67516" w14:textId="77777777" w:rsidR="0036422F" w:rsidRDefault="003642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2B62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2DD6D" w14:textId="77777777" w:rsidR="0036422F" w:rsidRDefault="003642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2380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733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1485649">
    <w:abstractNumId w:val="0"/>
  </w:num>
  <w:num w:numId="4" w16cid:durableId="1597636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8F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422F"/>
    <w:rsid w:val="004B7300"/>
    <w:rsid w:val="004C6753"/>
    <w:rsid w:val="00535535"/>
    <w:rsid w:val="00595C87"/>
    <w:rsid w:val="005D2C65"/>
    <w:rsid w:val="005E6D94"/>
    <w:rsid w:val="00615263"/>
    <w:rsid w:val="0063384F"/>
    <w:rsid w:val="00643C6F"/>
    <w:rsid w:val="00646202"/>
    <w:rsid w:val="0065290F"/>
    <w:rsid w:val="006815F6"/>
    <w:rsid w:val="007748F0"/>
    <w:rsid w:val="00785244"/>
    <w:rsid w:val="007A4321"/>
    <w:rsid w:val="00833933"/>
    <w:rsid w:val="00853083"/>
    <w:rsid w:val="008B2F0C"/>
    <w:rsid w:val="008B4928"/>
    <w:rsid w:val="008D2AB8"/>
    <w:rsid w:val="008F1C66"/>
    <w:rsid w:val="00950E86"/>
    <w:rsid w:val="00970FE4"/>
    <w:rsid w:val="00A0022B"/>
    <w:rsid w:val="00A346FE"/>
    <w:rsid w:val="00A47B4D"/>
    <w:rsid w:val="00A83018"/>
    <w:rsid w:val="00B774DC"/>
    <w:rsid w:val="00C969A6"/>
    <w:rsid w:val="00CA7D36"/>
    <w:rsid w:val="00CF28F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A63041"/>
  <w15:chartTrackingRefBased/>
  <w15:docId w15:val="{4C61D9A5-F9F2-48CD-9E73-2929EB84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E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Pogrubienie">
    <w:name w:val="Strong"/>
    <w:uiPriority w:val="22"/>
    <w:qFormat/>
    <w:rsid w:val="00615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9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659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2024-04-29T08:59:00Z</cp:lastPrinted>
  <dcterms:created xsi:type="dcterms:W3CDTF">2024-04-29T09:01:00Z</dcterms:created>
  <dcterms:modified xsi:type="dcterms:W3CDTF">2024-04-29T09:01:00Z</dcterms:modified>
</cp:coreProperties>
</file>