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2D183" w14:textId="77777777" w:rsidR="00FD6A10" w:rsidRDefault="00FD6A10" w:rsidP="00FD6A10">
      <w:pPr>
        <w:pStyle w:val="Nagwek"/>
        <w:rPr>
          <w:rFonts w:ascii="Times New Roman" w:hAnsi="Times New Roman"/>
        </w:rPr>
      </w:pPr>
    </w:p>
    <w:p w14:paraId="317C4750" w14:textId="3ED7EEA6" w:rsidR="00FD6A10" w:rsidRDefault="00FD6A10" w:rsidP="00FD6A10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</w:t>
      </w:r>
      <w:r>
        <w:rPr>
          <w:rFonts w:ascii="Times New Roman" w:hAnsi="Times New Roman"/>
          <w:b/>
        </w:rPr>
        <w:t>183</w:t>
      </w:r>
      <w:r>
        <w:rPr>
          <w:rFonts w:ascii="Times New Roman" w:hAnsi="Times New Roman"/>
          <w:b/>
        </w:rPr>
        <w:t>/24</w:t>
      </w:r>
    </w:p>
    <w:p w14:paraId="07C88ECC" w14:textId="77777777" w:rsidR="00FD6A10" w:rsidRDefault="00FD6A10" w:rsidP="00FD6A1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41AED92" w14:textId="77777777" w:rsidR="00FD6A10" w:rsidRDefault="00FD6A10" w:rsidP="00FD6A10">
      <w:pPr>
        <w:jc w:val="center"/>
        <w:rPr>
          <w:rFonts w:ascii="Times New Roman" w:hAnsi="Times New Roman"/>
          <w:b/>
        </w:rPr>
      </w:pPr>
    </w:p>
    <w:p w14:paraId="0818BC21" w14:textId="77777777" w:rsidR="00FD6A10" w:rsidRDefault="00FD6A10" w:rsidP="00FD6A1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37F5F968" w14:textId="77777777" w:rsidR="00FD6A10" w:rsidRDefault="00FD6A10" w:rsidP="00FD6A1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726DE631" w14:textId="77777777" w:rsidR="00FD6A10" w:rsidRDefault="00FD6A10" w:rsidP="00FD6A1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D24D6B7" w14:textId="77777777" w:rsidR="00FD6A10" w:rsidRDefault="00FD6A10" w:rsidP="00FD6A1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094E207F" w14:textId="595D246F" w:rsidR="00FD6A10" w:rsidRDefault="00FD6A10" w:rsidP="00FD6A1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Dostawa </w:t>
      </w:r>
      <w:r w:rsidRPr="00FD6A10">
        <w:rPr>
          <w:b/>
        </w:rPr>
        <w:t>stanowiska badawczego z ramieniem robotycznym współpracującym na potrzeby Laboratorium Robotyki CDSI</w:t>
      </w:r>
      <w:r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183</w:t>
      </w:r>
      <w:r>
        <w:rPr>
          <w:rFonts w:ascii="Times New Roman" w:hAnsi="Times New Roman"/>
          <w:b/>
        </w:rPr>
        <w:t>/24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15415EEA" w14:textId="77777777" w:rsidR="00FD6A10" w:rsidRDefault="00FD6A10" w:rsidP="00FD6A1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 U. z 2019r. poz. 2019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7E2E205" w14:textId="77777777" w:rsidR="00FD6A10" w:rsidRDefault="00FD6A10" w:rsidP="00FD6A1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26059756" w14:textId="77777777" w:rsidR="00FD6A10" w:rsidRDefault="00FD6A10" w:rsidP="00FD6A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3F8B7697" w14:textId="77777777" w:rsidR="00FD6A10" w:rsidRDefault="00FD6A10" w:rsidP="00FD6A10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6451491C" w14:textId="77777777" w:rsidR="00FD6A10" w:rsidRDefault="00FD6A10" w:rsidP="00FD6A10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D6E913D" w14:textId="77777777" w:rsidR="00FD6A10" w:rsidRDefault="00FD6A10" w:rsidP="00FD6A10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D6A10" w14:paraId="21B36D42" w14:textId="77777777" w:rsidTr="00FD6A1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69160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DCE7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E5943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FD6A10" w14:paraId="51AE90DA" w14:textId="77777777" w:rsidTr="00FD6A1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31A6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A1BF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DA5B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D6A10" w14:paraId="161E4782" w14:textId="77777777" w:rsidTr="00FD6A1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7D316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CF4E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B4C9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D6A10" w14:paraId="2EEADE38" w14:textId="77777777" w:rsidTr="00FD6A1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FA74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FEC4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A21C" w14:textId="77777777" w:rsidR="00FD6A10" w:rsidRDefault="00FD6A10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35BE037" w14:textId="77777777" w:rsidR="00FD6A10" w:rsidRDefault="00FD6A10" w:rsidP="00FD6A1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6B55799" w14:textId="77777777" w:rsidR="00FD6A10" w:rsidRDefault="00FD6A10" w:rsidP="00FD6A10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Jednocześnie przekładam następujące dokumenty lub informacje potwierdzające przygotowanie oferty </w:t>
      </w:r>
      <w:r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25EE7C93" w14:textId="77777777" w:rsidR="00FD6A10" w:rsidRDefault="00FD6A10" w:rsidP="00FD6A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92DCDC5" w14:textId="77777777" w:rsidR="00FD6A10" w:rsidRDefault="00FD6A10" w:rsidP="00FD6A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D3BEB82" w14:textId="77777777" w:rsidR="00FD6A10" w:rsidRDefault="00FD6A10" w:rsidP="00FD6A1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7EC6DE79" w14:textId="77777777" w:rsidR="00FD6A10" w:rsidRDefault="00FD6A10" w:rsidP="00FD6A1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E51B8BA" w14:textId="77777777" w:rsidR="00FD6A10" w:rsidRDefault="00FD6A10" w:rsidP="00FD6A1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0287949" w14:textId="77777777" w:rsidR="00FD6A10" w:rsidRDefault="00FD6A10" w:rsidP="00FD6A1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7BC1A475" w14:textId="77777777" w:rsidR="00FD6A10" w:rsidRDefault="00FD6A10" w:rsidP="00FD6A10">
      <w:pPr>
        <w:rPr>
          <w:rFonts w:ascii="Times New Roman" w:hAnsi="Times New Roman"/>
        </w:rPr>
      </w:pPr>
    </w:p>
    <w:p w14:paraId="4ECF0C85" w14:textId="77777777" w:rsidR="00FD6A10" w:rsidRDefault="00FD6A10" w:rsidP="00FD6A10">
      <w:pPr>
        <w:rPr>
          <w:rFonts w:ascii="Times New Roman" w:hAnsi="Times New Roman"/>
        </w:rPr>
      </w:pPr>
    </w:p>
    <w:p w14:paraId="7820396F" w14:textId="77777777" w:rsidR="00FD6A10" w:rsidRDefault="00FD6A10" w:rsidP="00FD6A10"/>
    <w:p w14:paraId="07483F7A" w14:textId="77777777" w:rsidR="00FD6A10" w:rsidRDefault="00FD6A10" w:rsidP="00FD6A10"/>
    <w:p w14:paraId="79B7F160" w14:textId="77777777" w:rsidR="00FD6A10" w:rsidRDefault="00FD6A10" w:rsidP="00FD6A10"/>
    <w:p w14:paraId="20B3E9B6" w14:textId="77777777" w:rsidR="00FD6A10" w:rsidRDefault="00FD6A10" w:rsidP="00FD6A10"/>
    <w:p w14:paraId="3119AC15" w14:textId="77777777" w:rsidR="00FD6A10" w:rsidRDefault="00FD6A10" w:rsidP="00FD6A10"/>
    <w:p w14:paraId="40EB679D" w14:textId="77777777" w:rsidR="00FD6A10" w:rsidRDefault="00FD6A10" w:rsidP="00FD6A10"/>
    <w:p w14:paraId="21F2BE8A" w14:textId="77777777" w:rsidR="00FD6A10" w:rsidRDefault="00FD6A10" w:rsidP="00FD6A10"/>
    <w:p w14:paraId="78847910" w14:textId="77777777" w:rsidR="00FD6A10" w:rsidRDefault="00FD6A10" w:rsidP="00FD6A10"/>
    <w:p w14:paraId="0D255F37" w14:textId="77777777" w:rsidR="00FD6A10" w:rsidRDefault="00FD6A10" w:rsidP="00FD6A10"/>
    <w:p w14:paraId="3C9082EE" w14:textId="43BC1166" w:rsidR="00106AC7" w:rsidRPr="00FD6A10" w:rsidRDefault="00106AC7" w:rsidP="00FD6A10"/>
    <w:sectPr w:rsidR="00106AC7" w:rsidRPr="00FD6A10" w:rsidSect="00267F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21620" w14:textId="77777777" w:rsidR="00267F8B" w:rsidRDefault="00267F8B">
      <w:r>
        <w:separator/>
      </w:r>
    </w:p>
  </w:endnote>
  <w:endnote w:type="continuationSeparator" w:id="0">
    <w:p w14:paraId="734728B1" w14:textId="77777777" w:rsidR="00267F8B" w:rsidRDefault="0026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0A6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5201B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5B09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FD3BBB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B360C71">
        <v:line id="_x0000_s1025" style="position:absolute;left:0;text-align:left;z-index:251657728" from="-3.85pt,8.7pt" to="455.15pt,8.7pt"/>
      </w:pict>
    </w:r>
  </w:p>
  <w:p w14:paraId="38D60E5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D3141" w14:textId="77777777" w:rsidR="00114356" w:rsidRDefault="00114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20709" w14:textId="77777777" w:rsidR="00267F8B" w:rsidRDefault="00267F8B">
      <w:r>
        <w:separator/>
      </w:r>
    </w:p>
  </w:footnote>
  <w:footnote w:type="continuationSeparator" w:id="0">
    <w:p w14:paraId="1CCB3020" w14:textId="77777777" w:rsidR="00267F8B" w:rsidRDefault="00267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4E281" w14:textId="77777777" w:rsidR="00114356" w:rsidRDefault="00114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06C7" w14:textId="77777777" w:rsidR="00114356" w:rsidRDefault="00114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D79E" w14:textId="77777777" w:rsidR="00114356" w:rsidRDefault="00114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6185921">
    <w:abstractNumId w:val="15"/>
  </w:num>
  <w:num w:numId="2" w16cid:durableId="303312908">
    <w:abstractNumId w:val="0"/>
  </w:num>
  <w:num w:numId="3" w16cid:durableId="1766269681">
    <w:abstractNumId w:val="13"/>
  </w:num>
  <w:num w:numId="4" w16cid:durableId="760225167">
    <w:abstractNumId w:val="8"/>
  </w:num>
  <w:num w:numId="5" w16cid:durableId="708840735">
    <w:abstractNumId w:val="7"/>
  </w:num>
  <w:num w:numId="6" w16cid:durableId="301083109">
    <w:abstractNumId w:val="1"/>
  </w:num>
  <w:num w:numId="7" w16cid:durableId="2016030622">
    <w:abstractNumId w:val="6"/>
  </w:num>
  <w:num w:numId="8" w16cid:durableId="160321512">
    <w:abstractNumId w:val="3"/>
  </w:num>
  <w:num w:numId="9" w16cid:durableId="1033655516">
    <w:abstractNumId w:val="2"/>
  </w:num>
  <w:num w:numId="10" w16cid:durableId="1122262884">
    <w:abstractNumId w:val="5"/>
  </w:num>
  <w:num w:numId="11" w16cid:durableId="1459110585">
    <w:abstractNumId w:val="11"/>
  </w:num>
  <w:num w:numId="12" w16cid:durableId="27218096">
    <w:abstractNumId w:val="4"/>
  </w:num>
  <w:num w:numId="13" w16cid:durableId="1169635162">
    <w:abstractNumId w:val="10"/>
  </w:num>
  <w:num w:numId="14" w16cid:durableId="737556734">
    <w:abstractNumId w:val="14"/>
  </w:num>
  <w:num w:numId="18" w16cid:durableId="42311578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F8B"/>
    <w:rsid w:val="0000184A"/>
    <w:rsid w:val="00012997"/>
    <w:rsid w:val="000621A2"/>
    <w:rsid w:val="00075CEC"/>
    <w:rsid w:val="00101474"/>
    <w:rsid w:val="00106AC7"/>
    <w:rsid w:val="00111985"/>
    <w:rsid w:val="00114356"/>
    <w:rsid w:val="00147532"/>
    <w:rsid w:val="001614BA"/>
    <w:rsid w:val="00204613"/>
    <w:rsid w:val="002139FA"/>
    <w:rsid w:val="00215288"/>
    <w:rsid w:val="002508A6"/>
    <w:rsid w:val="00267F8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8983DF6"/>
  <w15:chartTrackingRefBased/>
  <w15:docId w15:val="{3CD26FC1-3433-4B73-B096-BA179997E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6A10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FD6A10"/>
  </w:style>
  <w:style w:type="paragraph" w:styleId="Akapitzlist">
    <w:name w:val="List Paragraph"/>
    <w:basedOn w:val="Normalny"/>
    <w:uiPriority w:val="34"/>
    <w:qFormat/>
    <w:rsid w:val="00FD6A1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2024-04-19T11:46:00Z</cp:lastPrinted>
  <dcterms:created xsi:type="dcterms:W3CDTF">2024-04-19T11:44:00Z</dcterms:created>
  <dcterms:modified xsi:type="dcterms:W3CDTF">2024-04-19T11:46:00Z</dcterms:modified>
</cp:coreProperties>
</file>