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29E8DE0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9473DE">
        <w:rPr>
          <w:rFonts w:ascii="Times New Roman" w:hAnsi="Times New Roman"/>
          <w:b/>
        </w:rPr>
        <w:t>4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120D5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DBC614E" w14:textId="659B6346" w:rsidR="00783B2A" w:rsidRPr="00F14998" w:rsidRDefault="001F027E" w:rsidP="00783B2A">
      <w:pPr>
        <w:spacing w:after="120" w:line="276" w:lineRule="auto"/>
        <w:ind w:firstLine="708"/>
        <w:jc w:val="both"/>
        <w:rPr>
          <w:rFonts w:ascii="Times New Roman" w:hAnsi="Times New Roman"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2829D7" w:rsidRPr="002829D7">
        <w:rPr>
          <w:rFonts w:ascii="Times New Roman" w:hAnsi="Times New Roman"/>
          <w:b/>
          <w:bCs/>
        </w:rPr>
        <w:t>„</w:t>
      </w:r>
      <w:r w:rsidR="001F2176" w:rsidRPr="001F2176">
        <w:rPr>
          <w:rFonts w:ascii="Times New Roman" w:hAnsi="Times New Roman"/>
          <w:b/>
        </w:rPr>
        <w:t xml:space="preserve">Przebudowa </w:t>
      </w:r>
      <w:r w:rsidR="00783B2A">
        <w:rPr>
          <w:rFonts w:ascii="Times New Roman" w:hAnsi="Times New Roman"/>
          <w:b/>
        </w:rPr>
        <w:br/>
      </w:r>
      <w:r w:rsidR="001F2176" w:rsidRPr="001F2176">
        <w:rPr>
          <w:rFonts w:ascii="Times New Roman" w:hAnsi="Times New Roman"/>
          <w:b/>
        </w:rPr>
        <w:t>i modernizacja dróg powiatowych na terenie Powiatu Rawickiego wraz z nadzorem inwestorskim”</w:t>
      </w:r>
      <w:r w:rsidR="001F2176">
        <w:rPr>
          <w:rFonts w:ascii="Times New Roman" w:hAnsi="Times New Roman"/>
          <w:b/>
        </w:rPr>
        <w:t xml:space="preserve"> </w:t>
      </w:r>
      <w:r w:rsidR="00A70820" w:rsidRPr="00F14998">
        <w:rPr>
          <w:rFonts w:ascii="Times New Roman" w:hAnsi="Times New Roman"/>
          <w:bCs/>
        </w:rPr>
        <w:t xml:space="preserve">dla </w:t>
      </w:r>
      <w:r w:rsidR="008E5030" w:rsidRPr="00F14998">
        <w:rPr>
          <w:rFonts w:ascii="Times New Roman" w:hAnsi="Times New Roman"/>
          <w:bCs/>
        </w:rPr>
        <w:t xml:space="preserve">Części </w:t>
      </w:r>
      <w:r w:rsidR="00F14998" w:rsidRPr="00F14998">
        <w:rPr>
          <w:rFonts w:ascii="Times New Roman" w:hAnsi="Times New Roman"/>
          <w:bCs/>
        </w:rPr>
        <w:t>…..</w:t>
      </w:r>
      <w:r w:rsidR="008E5030" w:rsidRPr="00F14998">
        <w:rPr>
          <w:rFonts w:ascii="Times New Roman" w:hAnsi="Times New Roman"/>
          <w:bCs/>
          <w:color w:val="FF0000"/>
        </w:rPr>
        <w:t>*</w:t>
      </w:r>
    </w:p>
    <w:p w14:paraId="2655D9C2" w14:textId="273E9B5D" w:rsidR="00BD190D" w:rsidRPr="00F14998" w:rsidRDefault="008E5030" w:rsidP="00783B2A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F14998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F14998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04188E59" w14:textId="77777777" w:rsidR="00783B2A" w:rsidRPr="00783B2A" w:rsidRDefault="00783B2A" w:rsidP="00783B2A">
      <w:pPr>
        <w:spacing w:after="120" w:line="276" w:lineRule="auto"/>
        <w:jc w:val="both"/>
        <w:rPr>
          <w:rFonts w:ascii="Times New Roman" w:hAnsi="Times New Roman"/>
          <w:b/>
        </w:rPr>
      </w:pPr>
    </w:p>
    <w:p w14:paraId="5055668B" w14:textId="2C3B6830" w:rsidR="00AA3B8A" w:rsidRPr="006910B2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C85F609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 xml:space="preserve">, </w:t>
      </w:r>
      <w:r w:rsidR="00B371B1" w:rsidRPr="00B371B1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315B1D3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 xml:space="preserve">, </w:t>
      </w:r>
      <w:r w:rsidR="00B371B1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C120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9178536" w14:textId="77777777" w:rsidR="00783B2A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DFE998D" w14:textId="77777777" w:rsidR="00783B2A" w:rsidRPr="00985DA9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15167E6D" w:rsidR="009F09A4" w:rsidRDefault="00AA3B8A" w:rsidP="00C120D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4AD4DCD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120D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120D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ADE1AB5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A45A9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45A9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A33BF" w14:textId="77777777" w:rsidR="001F2176" w:rsidRDefault="00BE026A" w:rsidP="001E119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750830568" name="Obraz 17508305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</w:t>
    </w:r>
    <w:r w:rsidR="001F2176">
      <w:rPr>
        <w:rFonts w:ascii="Times New Roman" w:eastAsia="Times New Roman" w:hAnsi="Times New Roman"/>
        <w:color w:val="4472C4" w:themeColor="accent1"/>
        <w:lang w:eastAsia="pl-PL"/>
      </w:rPr>
      <w:t>-</w:t>
    </w:r>
  </w:p>
  <w:p w14:paraId="583A96AB" w14:textId="0A9C3833" w:rsidR="00C07D49" w:rsidRPr="00BE026A" w:rsidRDefault="001F2176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1D8B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29D7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473DE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5A92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120D5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1499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2021-05-06T07:59:00Z</cp:lastPrinted>
  <dcterms:created xsi:type="dcterms:W3CDTF">2024-01-10T06:11:00Z</dcterms:created>
  <dcterms:modified xsi:type="dcterms:W3CDTF">2024-04-17T07:19:00Z</dcterms:modified>
</cp:coreProperties>
</file>