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F7FF" w14:textId="77777777" w:rsidR="00FB7F50" w:rsidRPr="002245BE" w:rsidRDefault="009156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156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15615">
        <w:rPr>
          <w:sz w:val="22"/>
          <w:szCs w:val="22"/>
        </w:rPr>
        <w:t>2024-04-29</w:t>
      </w:r>
    </w:p>
    <w:p w14:paraId="6FB6D69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5245ED" w14:textId="77777777" w:rsidR="00915615" w:rsidRPr="00915615" w:rsidRDefault="00915615" w:rsidP="00FB7F50">
      <w:pPr>
        <w:spacing w:after="40"/>
        <w:rPr>
          <w:b/>
          <w:bCs/>
          <w:sz w:val="22"/>
          <w:szCs w:val="22"/>
        </w:rPr>
      </w:pPr>
      <w:r w:rsidRPr="00915615">
        <w:rPr>
          <w:b/>
          <w:bCs/>
          <w:sz w:val="22"/>
          <w:szCs w:val="22"/>
        </w:rPr>
        <w:t>Akademia Górniczo - Hutnicza</w:t>
      </w:r>
    </w:p>
    <w:p w14:paraId="7351796D" w14:textId="77777777" w:rsidR="00915615" w:rsidRPr="00915615" w:rsidRDefault="00915615" w:rsidP="00FB7F50">
      <w:pPr>
        <w:spacing w:after="40"/>
        <w:rPr>
          <w:b/>
          <w:bCs/>
          <w:sz w:val="22"/>
          <w:szCs w:val="22"/>
        </w:rPr>
      </w:pPr>
      <w:r w:rsidRPr="00915615">
        <w:rPr>
          <w:b/>
          <w:bCs/>
          <w:sz w:val="22"/>
          <w:szCs w:val="22"/>
        </w:rPr>
        <w:t>im. Stanisława Staszica w Krakowie</w:t>
      </w:r>
    </w:p>
    <w:p w14:paraId="17AC2CC2" w14:textId="77777777" w:rsidR="00FB7F50" w:rsidRPr="002245BE" w:rsidRDefault="00915615" w:rsidP="00FB7F50">
      <w:pPr>
        <w:spacing w:after="40"/>
        <w:rPr>
          <w:b/>
          <w:bCs/>
          <w:sz w:val="22"/>
          <w:szCs w:val="22"/>
        </w:rPr>
      </w:pPr>
      <w:r w:rsidRPr="00915615">
        <w:rPr>
          <w:b/>
          <w:bCs/>
          <w:sz w:val="22"/>
          <w:szCs w:val="22"/>
        </w:rPr>
        <w:t>Dział Zamówień Publicznych</w:t>
      </w:r>
    </w:p>
    <w:p w14:paraId="433DC027" w14:textId="77777777" w:rsidR="00FB7F50" w:rsidRPr="002245BE" w:rsidRDefault="00915615" w:rsidP="00FB7F50">
      <w:pPr>
        <w:rPr>
          <w:sz w:val="22"/>
          <w:szCs w:val="22"/>
        </w:rPr>
      </w:pPr>
      <w:r w:rsidRPr="0091561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15615">
        <w:rPr>
          <w:sz w:val="22"/>
          <w:szCs w:val="22"/>
        </w:rPr>
        <w:t>30</w:t>
      </w:r>
    </w:p>
    <w:p w14:paraId="3301826B" w14:textId="77777777" w:rsidR="00FB7F50" w:rsidRPr="002245BE" w:rsidRDefault="00915615" w:rsidP="00FB7F50">
      <w:pPr>
        <w:rPr>
          <w:sz w:val="22"/>
          <w:szCs w:val="22"/>
        </w:rPr>
      </w:pPr>
      <w:r w:rsidRPr="0091561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15615">
        <w:rPr>
          <w:sz w:val="22"/>
          <w:szCs w:val="22"/>
        </w:rPr>
        <w:t>Kraków</w:t>
      </w:r>
    </w:p>
    <w:p w14:paraId="5BF50C1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DD207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15615" w:rsidRPr="00607F9B" w14:paraId="1443355F" w14:textId="77777777" w:rsidTr="00C65439">
        <w:trPr>
          <w:trHeight w:val="638"/>
        </w:trPr>
        <w:tc>
          <w:tcPr>
            <w:tcW w:w="959" w:type="dxa"/>
            <w:shd w:val="clear" w:color="auto" w:fill="auto"/>
          </w:tcPr>
          <w:p w14:paraId="5834A20B" w14:textId="77777777" w:rsidR="00915615" w:rsidRPr="00607F9B" w:rsidRDefault="00915615" w:rsidP="00C654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396E23" w14:textId="70D365E0" w:rsidR="00915615" w:rsidRPr="00607F9B" w:rsidRDefault="00915615" w:rsidP="00C654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15615">
              <w:rPr>
                <w:sz w:val="22"/>
                <w:szCs w:val="22"/>
              </w:rPr>
              <w:t>podstawowy</w:t>
            </w:r>
            <w:r w:rsidR="00291C7B">
              <w:rPr>
                <w:sz w:val="22"/>
                <w:szCs w:val="22"/>
              </w:rPr>
              <w:t>m</w:t>
            </w:r>
            <w:r w:rsidRPr="0091561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1561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15615">
              <w:rPr>
                <w:b/>
                <w:bCs/>
                <w:sz w:val="22"/>
                <w:szCs w:val="22"/>
              </w:rPr>
              <w:t xml:space="preserve">Dostawa reometru rotacyjnego na potrzeby </w:t>
            </w:r>
            <w:proofErr w:type="spellStart"/>
            <w:r w:rsidRPr="00915615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15615">
              <w:rPr>
                <w:b/>
                <w:sz w:val="22"/>
                <w:szCs w:val="22"/>
              </w:rPr>
              <w:t>DE-dzp.272-158/24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632C5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15615" w14:paraId="3683B447" w14:textId="77777777" w:rsidTr="00C654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4A8F39B" w14:textId="77777777" w:rsidR="00915615" w:rsidRPr="00D26ED6" w:rsidRDefault="00915615" w:rsidP="00C6543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15615">
              <w:rPr>
                <w:b/>
                <w:sz w:val="22"/>
                <w:szCs w:val="22"/>
              </w:rPr>
              <w:t>IKA Poland Sp. z o.o.</w:t>
            </w:r>
          </w:p>
          <w:p w14:paraId="6096274C" w14:textId="77777777" w:rsidR="00915615" w:rsidRPr="009F0E5C" w:rsidRDefault="00915615" w:rsidP="00C65439">
            <w:pPr>
              <w:jc w:val="both"/>
              <w:rPr>
                <w:bCs/>
                <w:sz w:val="22"/>
                <w:szCs w:val="22"/>
              </w:rPr>
            </w:pPr>
            <w:r w:rsidRPr="00915615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5615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6E6BF7" w14:textId="77777777" w:rsidR="00915615" w:rsidRPr="009F0E5C" w:rsidRDefault="00915615" w:rsidP="00C65439">
            <w:pPr>
              <w:jc w:val="both"/>
              <w:rPr>
                <w:bCs/>
                <w:sz w:val="22"/>
                <w:szCs w:val="22"/>
              </w:rPr>
            </w:pPr>
            <w:r w:rsidRPr="00915615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5615">
              <w:rPr>
                <w:bCs/>
                <w:sz w:val="22"/>
                <w:szCs w:val="22"/>
              </w:rPr>
              <w:t>Warszawa</w:t>
            </w:r>
          </w:p>
          <w:p w14:paraId="5630EF5F" w14:textId="77777777" w:rsidR="00915615" w:rsidRPr="00D26ED6" w:rsidRDefault="00915615" w:rsidP="00C654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5BE71B" w14:textId="65FF8671" w:rsidR="00915615" w:rsidRDefault="00915615" w:rsidP="00C6543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15615">
              <w:rPr>
                <w:sz w:val="22"/>
                <w:szCs w:val="22"/>
              </w:rPr>
              <w:t>Dostaw</w:t>
            </w:r>
            <w:r w:rsidR="00291C7B">
              <w:rPr>
                <w:sz w:val="22"/>
                <w:szCs w:val="22"/>
              </w:rPr>
              <w:t>ę</w:t>
            </w:r>
            <w:r w:rsidRPr="00915615">
              <w:rPr>
                <w:sz w:val="22"/>
                <w:szCs w:val="22"/>
              </w:rPr>
              <w:t xml:space="preserve"> reometru rotacyjnego na potrzeby </w:t>
            </w:r>
            <w:proofErr w:type="spellStart"/>
            <w:r w:rsidRPr="00915615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6BDB740" w14:textId="77777777" w:rsidR="00915615" w:rsidRPr="00D26ED6" w:rsidRDefault="00915615" w:rsidP="00C6543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15615">
              <w:rPr>
                <w:b/>
                <w:sz w:val="22"/>
                <w:szCs w:val="22"/>
              </w:rPr>
              <w:t>25 743.06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72BCDD2" w14:textId="77777777" w:rsidR="00915615" w:rsidRDefault="00915615" w:rsidP="00C6543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5A7CA1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AE07BD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1013E2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7B96D6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FA6D418" w14:textId="77777777" w:rsidR="002B6761" w:rsidRPr="008567C7" w:rsidRDefault="0091561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E238817" w14:textId="77777777" w:rsidR="002B6761" w:rsidRPr="008567C7" w:rsidRDefault="0091561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428BF5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42009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1C93D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607EC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0ECE38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15615" w:rsidRPr="008567C7" w14:paraId="33ADC6DF" w14:textId="77777777" w:rsidTr="00C65439">
        <w:tc>
          <w:tcPr>
            <w:tcW w:w="709" w:type="dxa"/>
            <w:vAlign w:val="center"/>
          </w:tcPr>
          <w:p w14:paraId="00FAE45C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4175253" w14:textId="77777777" w:rsidR="00915615" w:rsidRPr="002B6761" w:rsidRDefault="00915615" w:rsidP="00C654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b/>
                <w:sz w:val="18"/>
                <w:szCs w:val="18"/>
              </w:rPr>
              <w:t>IKA Poland Sp. z o.o.</w:t>
            </w:r>
          </w:p>
          <w:p w14:paraId="7DBDF6C4" w14:textId="77777777" w:rsidR="00915615" w:rsidRPr="008567C7" w:rsidRDefault="00915615" w:rsidP="00C654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bCs/>
                <w:sz w:val="18"/>
                <w:szCs w:val="18"/>
              </w:rPr>
              <w:t>ul. Poleczki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15615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B0C6E1" w14:textId="77777777" w:rsidR="00915615" w:rsidRPr="001B7815" w:rsidRDefault="00915615" w:rsidP="00C654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bCs/>
                <w:sz w:val="18"/>
                <w:szCs w:val="18"/>
              </w:rPr>
              <w:t>02-822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1561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7CAB021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5D3CEB6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9ADE518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3AC6C6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E879D7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D96F3C4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31264B2" w14:textId="77777777" w:rsidR="00915615" w:rsidRPr="008567C7" w:rsidRDefault="00915615" w:rsidP="00C654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561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CB33A6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2D4F9C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F8032F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911B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AE2AA" w14:textId="77777777" w:rsidR="00911B99" w:rsidRDefault="00911B99">
      <w:r>
        <w:separator/>
      </w:r>
    </w:p>
  </w:endnote>
  <w:endnote w:type="continuationSeparator" w:id="0">
    <w:p w14:paraId="6F42CD55" w14:textId="77777777" w:rsidR="00911B99" w:rsidRDefault="0091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C466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442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58E7B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BF27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23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39DC3" w14:textId="77777777" w:rsidR="00911B99" w:rsidRDefault="00911B99">
      <w:r>
        <w:separator/>
      </w:r>
    </w:p>
  </w:footnote>
  <w:footnote w:type="continuationSeparator" w:id="0">
    <w:p w14:paraId="2C7C58C8" w14:textId="77777777" w:rsidR="00911B99" w:rsidRDefault="00911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0D6B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CE18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71FB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B99"/>
    <w:rsid w:val="00005838"/>
    <w:rsid w:val="00022322"/>
    <w:rsid w:val="00042497"/>
    <w:rsid w:val="000C1E6F"/>
    <w:rsid w:val="000E4E56"/>
    <w:rsid w:val="001A1468"/>
    <w:rsid w:val="001B7815"/>
    <w:rsid w:val="001C31ED"/>
    <w:rsid w:val="00291C7B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1B99"/>
    <w:rsid w:val="00915615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9BE1B"/>
  <w15:chartTrackingRefBased/>
  <w15:docId w15:val="{EEFAD931-2697-4BB0-9D92-5BA8FFBE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2024-04-29T08:18:00Z</cp:lastPrinted>
  <dcterms:created xsi:type="dcterms:W3CDTF">2024-04-29T08:20:00Z</dcterms:created>
  <dcterms:modified xsi:type="dcterms:W3CDTF">2024-04-29T08:20:00Z</dcterms:modified>
</cp:coreProperties>
</file>