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6D10368" w14:textId="77777777" w:rsidR="00221E1F" w:rsidRDefault="00221E1F" w:rsidP="00221E1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952ADE1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43E55586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00EC5C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1C643CD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27576D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F5CDF50" w14:textId="77777777" w:rsidR="00221E1F" w:rsidRDefault="00221E1F" w:rsidP="00221E1F">
      <w:pPr>
        <w:spacing w:line="360" w:lineRule="auto"/>
      </w:pPr>
      <w:r>
        <w:t>Do: Nazwa i siedziba Zamawiającego:</w:t>
      </w:r>
    </w:p>
    <w:p w14:paraId="5170C827" w14:textId="3D4F0236" w:rsidR="00221E1F" w:rsidRPr="00B87685" w:rsidRDefault="00221E1F" w:rsidP="00B87685">
      <w:pPr>
        <w:spacing w:before="60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945AB6">
        <w:rPr>
          <w:b/>
        </w:rPr>
        <w:t xml:space="preserve">Akademia Górniczo </w:t>
      </w:r>
      <w:r>
        <w:rPr>
          <w:b/>
        </w:rPr>
        <w:t>–</w:t>
      </w:r>
      <w:r w:rsidRPr="00945AB6">
        <w:rPr>
          <w:b/>
        </w:rPr>
        <w:t xml:space="preserve"> Hutnicza</w:t>
      </w:r>
      <w:r>
        <w:rPr>
          <w:b/>
        </w:rPr>
        <w:t xml:space="preserve"> </w:t>
      </w:r>
      <w:r w:rsidRPr="00945AB6">
        <w:rPr>
          <w:b/>
        </w:rPr>
        <w:t>im. Stanisława Staszica w Krakowie</w:t>
      </w:r>
      <w:r>
        <w:rPr>
          <w:b/>
        </w:rPr>
        <w:t xml:space="preserve">, </w:t>
      </w:r>
      <w:r w:rsidRPr="00945AB6">
        <w:rPr>
          <w:b/>
        </w:rPr>
        <w:t>Dział Zamówień Publicznych</w:t>
      </w:r>
      <w:r>
        <w:rPr>
          <w:b/>
        </w:rPr>
        <w:t xml:space="preserve">, </w:t>
      </w:r>
      <w:r w:rsidRPr="00945AB6">
        <w:rPr>
          <w:b/>
        </w:rPr>
        <w:t>Al. Mickiewicza</w:t>
      </w:r>
      <w:r>
        <w:rPr>
          <w:b/>
        </w:rPr>
        <w:t xml:space="preserve"> </w:t>
      </w:r>
      <w:r w:rsidRPr="00945AB6">
        <w:rPr>
          <w:b/>
        </w:rPr>
        <w:t>30</w:t>
      </w:r>
      <w:r>
        <w:rPr>
          <w:b/>
        </w:rPr>
        <w:t xml:space="preserve">, </w:t>
      </w:r>
      <w:r w:rsidRPr="00945AB6">
        <w:rPr>
          <w:b/>
        </w:rPr>
        <w:t>30-059</w:t>
      </w:r>
      <w:r>
        <w:rPr>
          <w:b/>
        </w:rPr>
        <w:t xml:space="preserve"> </w:t>
      </w:r>
      <w:r w:rsidRPr="00945AB6">
        <w:rPr>
          <w:b/>
        </w:rPr>
        <w:t>Kraków</w:t>
      </w:r>
      <w:r>
        <w:rPr>
          <w:b/>
        </w:rPr>
        <w:t xml:space="preserve">,  </w:t>
      </w:r>
      <w:r w:rsidR="002A156F">
        <w:t>p</w:t>
      </w:r>
      <w:r w:rsidRPr="00613E67">
        <w:t>rzystępując do postępowania o udzielenie zamówienia publicznego, którego przedmiot</w:t>
      </w:r>
      <w:r w:rsidR="002A156F">
        <w:t>em</w:t>
      </w:r>
      <w:r w:rsidR="00A5632D">
        <w:t xml:space="preserve"> </w:t>
      </w:r>
      <w:r w:rsidRPr="00613E67">
        <w:t>j</w:t>
      </w:r>
      <w:r w:rsidR="00A5632D">
        <w:t xml:space="preserve">est </w:t>
      </w:r>
      <w:bookmarkStart w:id="0" w:name="_Hlk164416186"/>
      <w:r w:rsidR="00B87685" w:rsidRPr="00353A25">
        <w:rPr>
          <w:b/>
          <w:bCs/>
          <w:noProof/>
        </w:rPr>
        <w:t xml:space="preserve"> dostaw</w:t>
      </w:r>
      <w:r w:rsidR="005A3B53">
        <w:rPr>
          <w:b/>
          <w:bCs/>
          <w:noProof/>
        </w:rPr>
        <w:t>a</w:t>
      </w:r>
      <w:r w:rsidR="00B87685">
        <w:rPr>
          <w:b/>
          <w:bCs/>
          <w:noProof/>
        </w:rPr>
        <w:t xml:space="preserve"> k</w:t>
      </w:r>
      <w:r w:rsidR="00B87685" w:rsidRPr="00353A25">
        <w:rPr>
          <w:b/>
          <w:bCs/>
          <w:noProof/>
        </w:rPr>
        <w:t>omputera</w:t>
      </w:r>
      <w:r w:rsidR="005A3B53">
        <w:rPr>
          <w:b/>
          <w:bCs/>
          <w:noProof/>
        </w:rPr>
        <w:t xml:space="preserve"> </w:t>
      </w:r>
      <w:r w:rsidR="00B87685" w:rsidRPr="00353A25">
        <w:rPr>
          <w:b/>
          <w:bCs/>
          <w:noProof/>
        </w:rPr>
        <w:t xml:space="preserve">stacjonarnego dla WGGiIŚ-DE -dzp.272-187/24 </w:t>
      </w:r>
      <w:bookmarkEnd w:id="0"/>
      <w:r w:rsidRPr="002A156F">
        <w:rPr>
          <w:b/>
        </w:rPr>
        <w:t xml:space="preserve">, </w:t>
      </w:r>
      <w:r w:rsidRPr="002A156F">
        <w:t xml:space="preserve">oferuję realizację </w:t>
      </w:r>
      <w:r w:rsidRPr="00894B65">
        <w:t>przedmiotu</w:t>
      </w:r>
      <w:r w:rsidR="002A156F">
        <w:t xml:space="preserve"> </w:t>
      </w:r>
      <w:r w:rsidRPr="00894B65">
        <w:t>zamówienia, zgodnie z zasadami określonymi w specyfikacji istotnych warunków zamówienia.</w:t>
      </w:r>
    </w:p>
    <w:p w14:paraId="30EA4286" w14:textId="77777777" w:rsidR="001A28F1" w:rsidRDefault="001A28F1" w:rsidP="001A28F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470"/>
        <w:tblW w:w="10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1928"/>
        <w:gridCol w:w="2551"/>
        <w:gridCol w:w="985"/>
        <w:gridCol w:w="1124"/>
        <w:gridCol w:w="980"/>
        <w:gridCol w:w="682"/>
        <w:gridCol w:w="1541"/>
      </w:tblGrid>
      <w:tr w:rsidR="005B4F45" w14:paraId="5360C051" w14:textId="77777777" w:rsidTr="005B4F45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2C1951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D3F5DE" w14:textId="77777777" w:rsidR="005B4F45" w:rsidRDefault="005B4F45" w:rsidP="005B4F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568C1D63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5053B4" w14:textId="77777777" w:rsidR="005B4F45" w:rsidRDefault="005B4F45" w:rsidP="005B4F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</w:t>
            </w:r>
            <w:r>
              <w:rPr>
                <w:b/>
                <w:sz w:val="20"/>
                <w:szCs w:val="20"/>
              </w:rPr>
              <w:br/>
              <w:t>model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A7FA15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7331BB5C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EDC06A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FB966D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7AC686FF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35D5B4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055437FB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F446A5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846CCBB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F2902E4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B4F45" w14:paraId="35AE6000" w14:textId="77777777" w:rsidTr="005B4F45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BEB4F3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3099BB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867166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B9476B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F5CD54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D2FA36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5D5DCA2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7E05BA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5B4F45" w14:paraId="08FE0E14" w14:textId="77777777" w:rsidTr="005B4F45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5B903" w14:textId="77777777" w:rsidR="005B4F45" w:rsidRDefault="005B4F45" w:rsidP="005B4F4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7A033" w14:textId="77777777" w:rsidR="005B4F45" w:rsidRDefault="005B4F45" w:rsidP="005B4F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Zestaw komputerowy </w:t>
            </w:r>
          </w:p>
          <w:p w14:paraId="7489A4F5" w14:textId="77777777" w:rsidR="005B4F45" w:rsidRDefault="005B4F45" w:rsidP="005B4F45">
            <w:pPr>
              <w:rPr>
                <w:sz w:val="20"/>
                <w:szCs w:val="20"/>
              </w:rPr>
            </w:pPr>
          </w:p>
          <w:p w14:paraId="5F8A4270" w14:textId="77777777" w:rsidR="005B4F45" w:rsidRPr="00B74040" w:rsidRDefault="005B4F45" w:rsidP="005B4F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623B135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2521506" w14:textId="77777777" w:rsidR="005B4F45" w:rsidRDefault="005B4F45" w:rsidP="005B4F45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3A33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9299BC1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……………………………………</w:t>
            </w:r>
          </w:p>
          <w:p w14:paraId="7C492429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  :</w:t>
            </w:r>
          </w:p>
          <w:p w14:paraId="1CFD2C10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 …………………………....</w:t>
            </w:r>
          </w:p>
          <w:p w14:paraId="37901C55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-procesor  :</w:t>
            </w:r>
          </w:p>
          <w:p w14:paraId="2E9BBD66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………………………….… </w:t>
            </w:r>
          </w:p>
          <w:p w14:paraId="27BDC7B3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</w:t>
            </w:r>
            <w:r>
              <w:rPr>
                <w:b/>
                <w:sz w:val="16"/>
                <w:szCs w:val="16"/>
                <w:lang w:eastAsia="zh-CN"/>
              </w:rPr>
              <w:t xml:space="preserve"> chłodzenie:</w:t>
            </w:r>
          </w:p>
          <w:p w14:paraId="36A2E91B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………………………….…</w:t>
            </w:r>
          </w:p>
          <w:p w14:paraId="22D58ACD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:</w:t>
            </w:r>
          </w:p>
          <w:p w14:paraId="753A93B7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…………………………....</w:t>
            </w:r>
          </w:p>
          <w:p w14:paraId="6341CAFD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PCle Gen4 NVME(4 szt.)</w:t>
            </w:r>
          </w:p>
          <w:p w14:paraId="6E154152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…………………………...</w:t>
            </w:r>
          </w:p>
          <w:p w14:paraId="4077D8D5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- Dysk (8szt.) HDD 3.5” :</w:t>
            </w:r>
          </w:p>
          <w:p w14:paraId="50C62889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…………………….….….</w:t>
            </w:r>
          </w:p>
          <w:p w14:paraId="5D0E02B5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karta graficzna:</w:t>
            </w:r>
          </w:p>
          <w:p w14:paraId="7D8ACC04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……………………………</w:t>
            </w:r>
          </w:p>
          <w:p w14:paraId="50C1B5BB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-obudowa:</w:t>
            </w:r>
          </w:p>
          <w:p w14:paraId="32659F93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……………………………</w:t>
            </w:r>
          </w:p>
          <w:p w14:paraId="7FA79FAB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5CA55815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……………………………</w:t>
            </w:r>
          </w:p>
          <w:p w14:paraId="4E310C4C" w14:textId="55588AAD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</w:t>
            </w:r>
            <w:r>
              <w:rPr>
                <w:b/>
                <w:sz w:val="16"/>
                <w:szCs w:val="16"/>
                <w:lang w:eastAsia="zh-CN"/>
              </w:rPr>
              <w:t>arta obliczeniowa:</w:t>
            </w:r>
          </w:p>
          <w:p w14:paraId="4AB1A450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-………………………….</w:t>
            </w:r>
          </w:p>
          <w:p w14:paraId="1BF96FB3" w14:textId="03E656EC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Monitor </w:t>
            </w:r>
            <w:r>
              <w:rPr>
                <w:b/>
                <w:sz w:val="16"/>
                <w:szCs w:val="16"/>
                <w:lang w:eastAsia="zh-CN"/>
              </w:rPr>
              <w:t>(2szt)</w:t>
            </w:r>
          </w:p>
          <w:p w14:paraId="47A367DC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…………………………..</w:t>
            </w:r>
          </w:p>
          <w:p w14:paraId="14CBCB14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Dysk zewnętrzy (3szt.)</w:t>
            </w:r>
          </w:p>
          <w:p w14:paraId="774FB1A1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…………………………..</w:t>
            </w:r>
          </w:p>
          <w:p w14:paraId="5897CC0A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Karta graficzna </w:t>
            </w:r>
          </w:p>
          <w:p w14:paraId="7B05C36A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…………………………..</w:t>
            </w:r>
          </w:p>
          <w:p w14:paraId="36415A60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Klawiatura </w:t>
            </w:r>
          </w:p>
          <w:p w14:paraId="057FBC79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……………………………</w:t>
            </w:r>
          </w:p>
          <w:p w14:paraId="130863DF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Mysz</w:t>
            </w:r>
          </w:p>
          <w:p w14:paraId="05935367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-…………………………….</w:t>
            </w:r>
          </w:p>
          <w:p w14:paraId="59F00AF6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Kabel DP (6szt.)</w:t>
            </w:r>
          </w:p>
          <w:p w14:paraId="4B3EE950" w14:textId="35C50827" w:rsidR="005B4F45" w:rsidRPr="00B8768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-………………………….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60B95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szt.</w:t>
            </w:r>
          </w:p>
          <w:p w14:paraId="602AD276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D73B4C2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9576DC3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1D4CF778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3DA9977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2BDC41C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3FBCD4D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67A2647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B6B2BF5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238C5BB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82AA6C3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AD7A5D8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5283FAA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1A33F7A4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8BBEB3A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DDA8BBC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F5B12A5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62F2E466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173B5BE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7566E782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6012D0A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762F9A77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5EAD62E5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73BD96AB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71893537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1317B434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7001377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7DA3DDF1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5ED90CB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0BE8F5D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02D60416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789803F" w14:textId="36A15E92" w:rsidR="005B4F45" w:rsidRDefault="005B4F45" w:rsidP="005B4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D718" w14:textId="77777777" w:rsidR="005B4F45" w:rsidRDefault="005B4F45" w:rsidP="005B4F45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5DE7" w14:textId="77777777" w:rsidR="005B4F45" w:rsidRDefault="005B4F45" w:rsidP="005B4F45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584ADF" w14:textId="77777777" w:rsidR="005B4F45" w:rsidRDefault="005B4F45" w:rsidP="005B4F4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3D3E3A" w14:textId="77777777" w:rsidR="005B4F45" w:rsidRDefault="005B4F45" w:rsidP="005B4F45">
            <w:pPr>
              <w:ind w:right="425"/>
              <w:rPr>
                <w:sz w:val="20"/>
                <w:szCs w:val="20"/>
              </w:rPr>
            </w:pPr>
          </w:p>
          <w:p w14:paraId="55892284" w14:textId="77777777" w:rsidR="005B4F45" w:rsidRDefault="005B4F45" w:rsidP="005B4F45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EBB6E4F" w14:textId="61496349" w:rsidR="00221E1F" w:rsidRDefault="00221E1F" w:rsidP="00221E1F">
      <w:pPr>
        <w:tabs>
          <w:tab w:val="right" w:pos="9000"/>
        </w:tabs>
      </w:pPr>
    </w:p>
    <w:p w14:paraId="35579ECF" w14:textId="77777777" w:rsidR="00EA0EB0" w:rsidRDefault="00EA0EB0" w:rsidP="00221E1F">
      <w:pPr>
        <w:widowControl w:val="0"/>
        <w:spacing w:line="360" w:lineRule="auto"/>
        <w:ind w:right="1"/>
        <w:jc w:val="both"/>
        <w:rPr>
          <w:b/>
        </w:rPr>
      </w:pPr>
    </w:p>
    <w:p w14:paraId="551F47D0" w14:textId="77777777" w:rsidR="004C7401" w:rsidRPr="00B6139C" w:rsidRDefault="00221E1F" w:rsidP="004C7401">
      <w:pPr>
        <w:widowControl w:val="0"/>
        <w:spacing w:line="360" w:lineRule="auto"/>
        <w:ind w:right="1"/>
        <w:jc w:val="both"/>
        <w:rPr>
          <w:b/>
        </w:rPr>
      </w:pPr>
      <w:r w:rsidRPr="002A5BFC">
        <w:rPr>
          <w:b/>
        </w:rPr>
        <w:t xml:space="preserve">Termin realizacji umowy: </w:t>
      </w:r>
      <w:r w:rsidRPr="002A5BFC">
        <w:t xml:space="preserve">do </w:t>
      </w:r>
      <w:r w:rsidR="00A5632D">
        <w:t>…………………..</w:t>
      </w:r>
      <w:r w:rsidRPr="002A5BFC">
        <w:t xml:space="preserve"> dni </w:t>
      </w:r>
      <w:r w:rsidR="000F741F" w:rsidRPr="002A5BFC">
        <w:t>od daty otrzymania zamówienia potwierdzonego przez ME</w:t>
      </w:r>
      <w:r w:rsidR="002A156F">
        <w:t>iSzW</w:t>
      </w:r>
      <w:r w:rsidR="000F741F" w:rsidRPr="002A5BFC">
        <w:t>.</w:t>
      </w:r>
      <w:r w:rsidR="004C7401" w:rsidRPr="0022732C">
        <w:rPr>
          <w:i/>
          <w:highlight w:val="yellow"/>
        </w:rPr>
        <w:t xml:space="preserve"> (kryterium oceny ofert)</w:t>
      </w:r>
    </w:p>
    <w:p w14:paraId="64044464" w14:textId="22D8A1CF" w:rsidR="00221E1F" w:rsidRPr="00B6139C" w:rsidRDefault="00221E1F" w:rsidP="00221E1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0F741F">
        <w:t xml:space="preserve"> miesięcy</w:t>
      </w:r>
      <w:r w:rsidR="005B4F45" w:rsidRPr="0022732C">
        <w:rPr>
          <w:i/>
          <w:highlight w:val="yellow"/>
        </w:rPr>
        <w:t xml:space="preserve"> (kryterium oceny ofert)</w:t>
      </w:r>
    </w:p>
    <w:p w14:paraId="12C08BAC" w14:textId="77777777" w:rsidR="00221E1F" w:rsidRDefault="00221E1F" w:rsidP="00221E1F">
      <w:pPr>
        <w:tabs>
          <w:tab w:val="left" w:pos="426"/>
        </w:tabs>
        <w:jc w:val="both"/>
      </w:pPr>
      <w:r w:rsidRPr="00B6139C">
        <w:rPr>
          <w:b/>
        </w:rPr>
        <w:t xml:space="preserve">Termin płatności w zadaniu: </w:t>
      </w:r>
      <w:r w:rsidRPr="00B6139C">
        <w:t xml:space="preserve">przelewem w terminie do 21 dni od daty otrzymania faktury </w:t>
      </w:r>
      <w:r w:rsidRPr="00B6139C">
        <w:br/>
        <w:t xml:space="preserve">przez Zamawiającego na rachunek Wykonawcy umieszczony na dzień zlecenia przelewu </w:t>
      </w:r>
      <w:r w:rsidRPr="00B6139C">
        <w:br/>
        <w:t xml:space="preserve">w wykazie podmiotów, o których mowa w art. 96b ust. 1) Ustawy o podatku od towarów </w:t>
      </w:r>
      <w:r w:rsidRPr="00B6139C">
        <w:br/>
        <w:t>i usług.</w:t>
      </w:r>
    </w:p>
    <w:p w14:paraId="7FBAEE2B" w14:textId="10B79797" w:rsidR="00221E1F" w:rsidRPr="000F741F" w:rsidRDefault="000F741F" w:rsidP="000F741F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bookmarkStart w:id="1" w:name="_Hlk161220351"/>
      <w:r>
        <w:rPr>
          <w:b/>
          <w:bCs/>
          <w:i/>
          <w:iCs/>
          <w:sz w:val="22"/>
          <w:szCs w:val="22"/>
        </w:rPr>
        <w:t xml:space="preserve">na </w:t>
      </w:r>
      <w:r w:rsidR="004C7401">
        <w:rPr>
          <w:b/>
          <w:bCs/>
          <w:i/>
          <w:iCs/>
          <w:sz w:val="22"/>
          <w:szCs w:val="22"/>
        </w:rPr>
        <w:t xml:space="preserve">jednostkę centralną komputera </w:t>
      </w:r>
      <w:r w:rsidR="00EA0EB0">
        <w:rPr>
          <w:b/>
          <w:bCs/>
          <w:i/>
          <w:iCs/>
          <w:sz w:val="22"/>
          <w:szCs w:val="22"/>
        </w:rPr>
        <w:t xml:space="preserve"> </w:t>
      </w:r>
      <w:r w:rsidR="00A5632D"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t xml:space="preserve"> </w:t>
      </w:r>
      <w:bookmarkEnd w:id="1"/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</w:t>
      </w:r>
      <w:r w:rsidR="00007CB8"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 xml:space="preserve"> </w:t>
      </w:r>
    </w:p>
    <w:p w14:paraId="414FD9AA" w14:textId="77777777" w:rsidR="00221E1F" w:rsidRPr="00485601" w:rsidRDefault="00221E1F" w:rsidP="00221E1F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2F5E13EB" w14:textId="77777777" w:rsidR="00221E1F" w:rsidRPr="00007CB8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007CB8">
        <w:rPr>
          <w:color w:val="000000"/>
          <w:sz w:val="20"/>
          <w:szCs w:val="20"/>
          <w:lang w:eastAsia="ar-SA"/>
        </w:rPr>
        <w:t xml:space="preserve">Oświadczamy, że jesteśmy związani niniejszą ofertą przez okres wskazany </w:t>
      </w:r>
      <w:r w:rsidRPr="00007CB8">
        <w:rPr>
          <w:color w:val="000000"/>
          <w:sz w:val="20"/>
          <w:szCs w:val="20"/>
          <w:lang w:eastAsia="ar-SA"/>
        </w:rPr>
        <w:br/>
        <w:t>w dokumentach zamówienia.</w:t>
      </w:r>
    </w:p>
    <w:p w14:paraId="472EEAF3" w14:textId="77777777" w:rsidR="00221E1F" w:rsidRPr="00007CB8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007CB8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Pr="00007CB8">
        <w:rPr>
          <w:color w:val="000000"/>
          <w:sz w:val="20"/>
          <w:szCs w:val="20"/>
          <w:lang w:eastAsia="ar-SA"/>
        </w:rPr>
        <w:br/>
        <w:t>w  Specyfikacji Warunków Zamówienia i zobowiązujemy się, w przypadku wyboru naszej oferty,</w:t>
      </w:r>
      <w:r w:rsidR="007F40E1" w:rsidRPr="00007CB8">
        <w:rPr>
          <w:color w:val="000000"/>
          <w:sz w:val="20"/>
          <w:szCs w:val="20"/>
          <w:lang w:eastAsia="ar-SA"/>
        </w:rPr>
        <w:t xml:space="preserve"> </w:t>
      </w:r>
      <w:r w:rsidRPr="00007CB8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07CB8">
        <w:rPr>
          <w:color w:val="000000"/>
          <w:sz w:val="20"/>
          <w:szCs w:val="20"/>
        </w:rPr>
        <w:t xml:space="preserve"> i nie wnosimy do nich żadnych zastrzeżeń.</w:t>
      </w:r>
    </w:p>
    <w:p w14:paraId="40444898" w14:textId="20F11197" w:rsidR="007A06AC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>
        <w:rPr>
          <w:sz w:val="20"/>
          <w:szCs w:val="20"/>
        </w:rPr>
        <w:t xml:space="preserve">zgodnie z ustawą z dnia 11 marca 2004 r. o podatku od towarów i usług (t. j. Dz. U. 2011 Nr 177 poz. 1054 z późn. zm.) </w:t>
      </w:r>
      <w:r>
        <w:rPr>
          <w:color w:val="000000"/>
          <w:sz w:val="20"/>
          <w:szCs w:val="20"/>
          <w:lang w:eastAsia="ar-SA"/>
        </w:rPr>
        <w:t xml:space="preserve">będzie się ubiegał o zastosowanie przy zakupie 0% stawki </w:t>
      </w:r>
      <w:r w:rsidRPr="004C7401">
        <w:rPr>
          <w:color w:val="000000"/>
          <w:sz w:val="20"/>
          <w:szCs w:val="20"/>
          <w:lang w:eastAsia="ar-SA"/>
        </w:rPr>
        <w:t xml:space="preserve">VAT </w:t>
      </w:r>
      <w:bookmarkStart w:id="2" w:name="_Hlk161230003"/>
      <w:r w:rsidR="004C7401" w:rsidRPr="004C7401">
        <w:rPr>
          <w:b/>
          <w:bCs/>
          <w:i/>
          <w:iCs/>
          <w:sz w:val="20"/>
          <w:szCs w:val="20"/>
        </w:rPr>
        <w:t xml:space="preserve">na </w:t>
      </w:r>
      <w:r w:rsidR="005B4F45">
        <w:rPr>
          <w:b/>
          <w:bCs/>
          <w:i/>
          <w:iCs/>
          <w:sz w:val="20"/>
          <w:szCs w:val="20"/>
        </w:rPr>
        <w:t xml:space="preserve">zestaw komputerowy </w:t>
      </w:r>
      <w:bookmarkEnd w:id="2"/>
      <w:r>
        <w:rPr>
          <w:sz w:val="20"/>
          <w:szCs w:val="20"/>
        </w:rPr>
        <w:t xml:space="preserve">w zakresie objętym zwolnieniem – zgodnie z art. 83 ust. 1 pkt 26 przywołanej ustawy. </w:t>
      </w:r>
    </w:p>
    <w:p w14:paraId="71ED68A5" w14:textId="2E4CBE91" w:rsidR="000D3C40" w:rsidRPr="000D3C40" w:rsidRDefault="000D3C40" w:rsidP="000D3C40">
      <w:pPr>
        <w:pStyle w:val="Akapitzlist"/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D3C40">
        <w:rPr>
          <w:color w:val="000000"/>
          <w:sz w:val="22"/>
          <w:szCs w:val="22"/>
          <w:lang w:eastAsia="ar-SA"/>
        </w:rPr>
        <w:lastRenderedPageBreak/>
        <w:t xml:space="preserve">W przypadku podpisania umowy z naszą firmą uwzględnimy w wystawionej fakturze 0% stawkę podatku VAT po przedstawieniu przez Zamawiającego zaświadczenia potwierdzającego, że wymieniony w zamówieniu skierowanym do Wykonawcy na </w:t>
      </w:r>
      <w:r w:rsidRPr="000D3C40">
        <w:rPr>
          <w:b/>
          <w:bCs/>
          <w:sz w:val="20"/>
          <w:szCs w:val="20"/>
        </w:rPr>
        <w:t xml:space="preserve"> </w:t>
      </w:r>
      <w:r w:rsidR="005B4F45">
        <w:rPr>
          <w:b/>
          <w:bCs/>
          <w:sz w:val="20"/>
          <w:szCs w:val="20"/>
        </w:rPr>
        <w:t xml:space="preserve">zestaw </w:t>
      </w:r>
      <w:r w:rsidRPr="000D3C40">
        <w:rPr>
          <w:b/>
          <w:bCs/>
          <w:sz w:val="20"/>
          <w:szCs w:val="20"/>
        </w:rPr>
        <w:t xml:space="preserve"> komputer</w:t>
      </w:r>
      <w:r w:rsidR="005B4F45">
        <w:rPr>
          <w:b/>
          <w:bCs/>
          <w:sz w:val="20"/>
          <w:szCs w:val="20"/>
        </w:rPr>
        <w:t>owy</w:t>
      </w:r>
      <w:r>
        <w:rPr>
          <w:b/>
          <w:bCs/>
          <w:i/>
          <w:iCs/>
          <w:sz w:val="22"/>
          <w:szCs w:val="22"/>
        </w:rPr>
        <w:t xml:space="preserve">    </w:t>
      </w:r>
      <w:r w:rsidRPr="000D3C40">
        <w:rPr>
          <w:color w:val="000000"/>
          <w:sz w:val="22"/>
          <w:szCs w:val="22"/>
          <w:lang w:eastAsia="ar-SA"/>
        </w:rPr>
        <w:t xml:space="preserve"> jest przeznaczony dla placówki oświatowej - zgodnie z art. 83 ust. 1 pkt 26 ustawy z dnia 11 marca 2004 r. o podatku od towarów i usług (t. j. Dz. U. 2011 Nr 177 poz. 1054 z późn. zm.).</w:t>
      </w:r>
    </w:p>
    <w:p w14:paraId="6DF8382D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1E9E4278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15C479" w14:textId="77777777" w:rsidR="00221E1F" w:rsidRPr="00485601" w:rsidRDefault="00221E1F" w:rsidP="00221E1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8E22F5" w14:paraId="614736E5" w14:textId="77777777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F248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A4A2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0A8CA473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D8C2B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221E1F" w:rsidRPr="008E22F5" w14:paraId="3B794E0C" w14:textId="77777777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1D0E7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DC00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FBAAE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37B3FBF9" w14:textId="4D7B7BBE" w:rsidR="00221E1F" w:rsidRPr="00485601" w:rsidRDefault="00221E1F" w:rsidP="00221E1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  <w:r w:rsidR="001A28F1">
        <w:rPr>
          <w:sz w:val="22"/>
          <w:szCs w:val="22"/>
        </w:rPr>
        <w:br/>
      </w:r>
      <w:r w:rsidR="001A28F1">
        <w:rPr>
          <w:sz w:val="22"/>
          <w:szCs w:val="22"/>
        </w:rPr>
        <w:br/>
      </w:r>
      <w:r w:rsidR="001A28F1">
        <w:rPr>
          <w:sz w:val="22"/>
          <w:szCs w:val="22"/>
        </w:rPr>
        <w:br/>
      </w:r>
      <w:r w:rsidR="001A28F1">
        <w:rPr>
          <w:sz w:val="22"/>
          <w:szCs w:val="22"/>
        </w:rPr>
        <w:br/>
      </w:r>
    </w:p>
    <w:p w14:paraId="0ED66297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5190FA3E" w14:textId="77777777" w:rsidR="00221E1F" w:rsidRPr="00485601" w:rsidRDefault="00221E1F" w:rsidP="00221E1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41DD0FFD" w14:textId="77777777" w:rsidR="00221E1F" w:rsidRPr="00485601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58BB333A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(ych) dokumentu(ów)……………………………………..........................……które dołączamy do oferty.</w:t>
      </w:r>
    </w:p>
    <w:p w14:paraId="20A91B81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90D8C4" w14:textId="77777777" w:rsidR="00221E1F" w:rsidRPr="00485601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59D893D2" w14:textId="77777777" w:rsidR="00221E1F" w:rsidRPr="008E22F5" w:rsidRDefault="00221E1F" w:rsidP="00221E1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64ABB71A" w14:textId="77777777"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4BEDA0" w14:textId="77777777" w:rsidR="003E6CA2" w:rsidRDefault="003E6CA2">
      <w:r>
        <w:separator/>
      </w:r>
    </w:p>
  </w:endnote>
  <w:endnote w:type="continuationSeparator" w:id="0">
    <w:p w14:paraId="1427B7B0" w14:textId="77777777" w:rsidR="003E6CA2" w:rsidRDefault="003E6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D3042" w14:textId="77777777" w:rsidR="003E6CA2" w:rsidRDefault="003E6CA2">
      <w:r>
        <w:separator/>
      </w:r>
    </w:p>
  </w:footnote>
  <w:footnote w:type="continuationSeparator" w:id="0">
    <w:p w14:paraId="1048D0A1" w14:textId="77777777" w:rsidR="003E6CA2" w:rsidRDefault="003E6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2"/>
  </w:num>
  <w:num w:numId="5" w16cid:durableId="338898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7CB8"/>
    <w:rsid w:val="00012286"/>
    <w:rsid w:val="00063DBD"/>
    <w:rsid w:val="000704FC"/>
    <w:rsid w:val="00071CCC"/>
    <w:rsid w:val="0008658F"/>
    <w:rsid w:val="000B731D"/>
    <w:rsid w:val="000D3C40"/>
    <w:rsid w:val="000D6134"/>
    <w:rsid w:val="000E09C7"/>
    <w:rsid w:val="000F6589"/>
    <w:rsid w:val="000F741F"/>
    <w:rsid w:val="001016F0"/>
    <w:rsid w:val="00106636"/>
    <w:rsid w:val="00116EC6"/>
    <w:rsid w:val="001801DD"/>
    <w:rsid w:val="001A28F1"/>
    <w:rsid w:val="001D4612"/>
    <w:rsid w:val="001F7638"/>
    <w:rsid w:val="00207E98"/>
    <w:rsid w:val="00221E1F"/>
    <w:rsid w:val="00255C6E"/>
    <w:rsid w:val="00264FD6"/>
    <w:rsid w:val="002723B0"/>
    <w:rsid w:val="002A156F"/>
    <w:rsid w:val="002A5BFC"/>
    <w:rsid w:val="00315A4A"/>
    <w:rsid w:val="003932FD"/>
    <w:rsid w:val="003E6CA2"/>
    <w:rsid w:val="004A00B5"/>
    <w:rsid w:val="004A153B"/>
    <w:rsid w:val="004B7300"/>
    <w:rsid w:val="004C6753"/>
    <w:rsid w:val="004C7401"/>
    <w:rsid w:val="00595C87"/>
    <w:rsid w:val="005A3B53"/>
    <w:rsid w:val="005B4F45"/>
    <w:rsid w:val="005D2C65"/>
    <w:rsid w:val="005E6D94"/>
    <w:rsid w:val="0063384F"/>
    <w:rsid w:val="00643C6F"/>
    <w:rsid w:val="00646202"/>
    <w:rsid w:val="0065290F"/>
    <w:rsid w:val="006815F6"/>
    <w:rsid w:val="0073385D"/>
    <w:rsid w:val="00763F65"/>
    <w:rsid w:val="007748F0"/>
    <w:rsid w:val="007A06AC"/>
    <w:rsid w:val="007A4321"/>
    <w:rsid w:val="007F40E1"/>
    <w:rsid w:val="00830E27"/>
    <w:rsid w:val="00833933"/>
    <w:rsid w:val="00853083"/>
    <w:rsid w:val="008B2F0C"/>
    <w:rsid w:val="008B38AA"/>
    <w:rsid w:val="008B4928"/>
    <w:rsid w:val="008C62B6"/>
    <w:rsid w:val="008D2AB8"/>
    <w:rsid w:val="008F1C66"/>
    <w:rsid w:val="00970FE4"/>
    <w:rsid w:val="00A0022B"/>
    <w:rsid w:val="00A32D48"/>
    <w:rsid w:val="00A346FE"/>
    <w:rsid w:val="00A47B4D"/>
    <w:rsid w:val="00A5632D"/>
    <w:rsid w:val="00A83018"/>
    <w:rsid w:val="00AE2A96"/>
    <w:rsid w:val="00B03C54"/>
    <w:rsid w:val="00B74040"/>
    <w:rsid w:val="00B774DC"/>
    <w:rsid w:val="00B87685"/>
    <w:rsid w:val="00C0743D"/>
    <w:rsid w:val="00C50C2F"/>
    <w:rsid w:val="00C969A6"/>
    <w:rsid w:val="00CA7D36"/>
    <w:rsid w:val="00D24208"/>
    <w:rsid w:val="00D60C38"/>
    <w:rsid w:val="00D66893"/>
    <w:rsid w:val="00D90ACB"/>
    <w:rsid w:val="00DC1500"/>
    <w:rsid w:val="00E0329B"/>
    <w:rsid w:val="00E44371"/>
    <w:rsid w:val="00E5437C"/>
    <w:rsid w:val="00E949B0"/>
    <w:rsid w:val="00EA0EB0"/>
    <w:rsid w:val="00EC0BEA"/>
    <w:rsid w:val="00F00591"/>
    <w:rsid w:val="00F0753B"/>
    <w:rsid w:val="00F51688"/>
    <w:rsid w:val="00F53146"/>
    <w:rsid w:val="00F91018"/>
    <w:rsid w:val="00FA0F30"/>
    <w:rsid w:val="00FA4F76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797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3</cp:revision>
  <cp:lastPrinted>2023-12-19T11:44:00Z</cp:lastPrinted>
  <dcterms:created xsi:type="dcterms:W3CDTF">2024-04-19T10:22:00Z</dcterms:created>
  <dcterms:modified xsi:type="dcterms:W3CDTF">2024-04-22T07:00:00Z</dcterms:modified>
</cp:coreProperties>
</file>