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8BA14" w14:textId="3909936B" w:rsidR="008D2AB8" w:rsidRPr="00444559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b w:val="0"/>
          <w:sz w:val="22"/>
          <w:szCs w:val="22"/>
        </w:rPr>
        <w:tab/>
      </w:r>
      <w:r w:rsidRPr="00444559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444559">
        <w:rPr>
          <w:rFonts w:ascii="Times New Roman" w:hAnsi="Times New Roman"/>
          <w:sz w:val="22"/>
          <w:szCs w:val="22"/>
        </w:rPr>
        <w:t>1</w:t>
      </w:r>
    </w:p>
    <w:p w14:paraId="52174AA9" w14:textId="77777777" w:rsidR="008D2AB8" w:rsidRPr="0044455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298147A" w14:textId="77777777" w:rsidR="008D2AB8" w:rsidRPr="0044455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FORMULARZ OFERTY</w:t>
      </w:r>
    </w:p>
    <w:p w14:paraId="42189460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NAZWA WYKONAWCY:……………………………………………………………………..</w:t>
      </w:r>
    </w:p>
    <w:p w14:paraId="44010236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5BEBB90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ADRES:………………………………………………………………………………………….</w:t>
      </w:r>
    </w:p>
    <w:p w14:paraId="312E7D5F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F8C7B4E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TEL.………………………………………………………………………………………………</w:t>
      </w:r>
    </w:p>
    <w:p w14:paraId="2B63385A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FAX ……………………………………………………………………………………………..</w:t>
      </w:r>
    </w:p>
    <w:p w14:paraId="1875A672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E-MAIL…………………………………………………………………………………………..</w:t>
      </w:r>
    </w:p>
    <w:p w14:paraId="747F1D68" w14:textId="77777777" w:rsidR="00665927" w:rsidRPr="00444559" w:rsidRDefault="00665927" w:rsidP="006659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NIP…………………………………. REGON:……………………………………………….....</w:t>
      </w:r>
    </w:p>
    <w:p w14:paraId="7F56796A" w14:textId="4B980F40" w:rsidR="008D2AB8" w:rsidRPr="00444559" w:rsidRDefault="00665927" w:rsidP="0066592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444559">
        <w:rPr>
          <w:sz w:val="22"/>
          <w:szCs w:val="22"/>
        </w:rPr>
        <w:t>BANK/ NR KONTA …………………………………………………………………………….</w:t>
      </w:r>
    </w:p>
    <w:p w14:paraId="163181CD" w14:textId="3F694178" w:rsidR="008D2AB8" w:rsidRPr="0044455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44D5D08" w14:textId="77777777" w:rsidR="008D2AB8" w:rsidRPr="00444559" w:rsidRDefault="008D2AB8" w:rsidP="008D2AB8">
      <w:pPr>
        <w:spacing w:line="360" w:lineRule="auto"/>
        <w:rPr>
          <w:sz w:val="22"/>
          <w:szCs w:val="22"/>
        </w:rPr>
      </w:pPr>
      <w:r w:rsidRPr="00444559">
        <w:rPr>
          <w:sz w:val="22"/>
          <w:szCs w:val="22"/>
        </w:rPr>
        <w:t>Do: Nazwa i siedziba Zamawiającego:</w:t>
      </w:r>
    </w:p>
    <w:p w14:paraId="26F6C14B" w14:textId="77777777" w:rsidR="00B075EB" w:rsidRPr="00444559" w:rsidRDefault="00B075EB" w:rsidP="008D2AB8">
      <w:pPr>
        <w:ind w:right="-110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Akademia Górniczo - Hutnicza</w:t>
      </w:r>
    </w:p>
    <w:p w14:paraId="6362155D" w14:textId="77777777" w:rsidR="00B075EB" w:rsidRPr="00444559" w:rsidRDefault="00B075EB" w:rsidP="008D2AB8">
      <w:pPr>
        <w:ind w:right="-110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im. Stanisława Staszica w Krakowie</w:t>
      </w:r>
    </w:p>
    <w:p w14:paraId="44DA76B0" w14:textId="77777777" w:rsidR="008D2AB8" w:rsidRPr="00444559" w:rsidRDefault="00B075EB" w:rsidP="008D2AB8">
      <w:pPr>
        <w:ind w:right="-110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Dział Zamówień Publicznych</w:t>
      </w:r>
      <w:r w:rsidR="008D2AB8" w:rsidRPr="00444559">
        <w:rPr>
          <w:b/>
          <w:sz w:val="22"/>
          <w:szCs w:val="22"/>
        </w:rPr>
        <w:t xml:space="preserve">  </w:t>
      </w:r>
    </w:p>
    <w:p w14:paraId="0C0818FB" w14:textId="77777777" w:rsidR="008D2AB8" w:rsidRPr="00444559" w:rsidRDefault="00B075EB" w:rsidP="008D2AB8">
      <w:pPr>
        <w:ind w:right="-110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Al. Mickiewicza</w:t>
      </w:r>
      <w:r w:rsidR="008D2AB8" w:rsidRPr="00444559">
        <w:rPr>
          <w:b/>
          <w:sz w:val="22"/>
          <w:szCs w:val="22"/>
        </w:rPr>
        <w:t xml:space="preserve"> </w:t>
      </w:r>
      <w:r w:rsidRPr="00444559">
        <w:rPr>
          <w:b/>
          <w:sz w:val="22"/>
          <w:szCs w:val="22"/>
        </w:rPr>
        <w:t>30</w:t>
      </w:r>
      <w:r w:rsidR="008D2AB8" w:rsidRPr="00444559">
        <w:rPr>
          <w:b/>
          <w:sz w:val="22"/>
          <w:szCs w:val="22"/>
        </w:rPr>
        <w:t xml:space="preserve"> </w:t>
      </w:r>
    </w:p>
    <w:p w14:paraId="2DB2FCE6" w14:textId="77777777" w:rsidR="008D2AB8" w:rsidRPr="00444559" w:rsidRDefault="00B075EB" w:rsidP="008D2AB8">
      <w:pPr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30-059</w:t>
      </w:r>
      <w:r w:rsidR="008D2AB8" w:rsidRPr="00444559">
        <w:rPr>
          <w:b/>
          <w:sz w:val="22"/>
          <w:szCs w:val="22"/>
        </w:rPr>
        <w:t xml:space="preserve"> </w:t>
      </w:r>
      <w:r w:rsidRPr="00444559">
        <w:rPr>
          <w:b/>
          <w:sz w:val="22"/>
          <w:szCs w:val="22"/>
        </w:rPr>
        <w:t>Kraków</w:t>
      </w:r>
      <w:r w:rsidR="008D2AB8" w:rsidRPr="00444559">
        <w:rPr>
          <w:b/>
          <w:sz w:val="22"/>
          <w:szCs w:val="22"/>
        </w:rPr>
        <w:t xml:space="preserve">,  </w:t>
      </w:r>
    </w:p>
    <w:p w14:paraId="469CC15F" w14:textId="77777777" w:rsidR="008D2AB8" w:rsidRPr="00444559" w:rsidRDefault="008D2AB8" w:rsidP="008D2AB8">
      <w:pPr>
        <w:ind w:firstLine="3969"/>
        <w:rPr>
          <w:b/>
          <w:sz w:val="22"/>
          <w:szCs w:val="22"/>
        </w:rPr>
      </w:pPr>
    </w:p>
    <w:p w14:paraId="06B32DBC" w14:textId="7BF05F5F" w:rsidR="008D2AB8" w:rsidRPr="0044455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44559">
        <w:rPr>
          <w:sz w:val="22"/>
          <w:szCs w:val="22"/>
        </w:rPr>
        <w:t xml:space="preserve">Przystępując do postępowania o udzielenie zamówienia publicznego, którego przedmiotem jest </w:t>
      </w:r>
      <w:r w:rsidR="00B075EB" w:rsidRPr="00444559">
        <w:rPr>
          <w:b/>
          <w:sz w:val="22"/>
          <w:szCs w:val="22"/>
        </w:rPr>
        <w:t>Dostawa modułowego oscyloskopu 8-kanałowego - DE-dzp.272-199/24</w:t>
      </w:r>
      <w:r w:rsidRPr="00444559">
        <w:rPr>
          <w:b/>
          <w:sz w:val="22"/>
          <w:szCs w:val="22"/>
        </w:rPr>
        <w:t xml:space="preserve">, </w:t>
      </w:r>
      <w:r w:rsidRPr="00444559">
        <w:rPr>
          <w:sz w:val="22"/>
          <w:szCs w:val="22"/>
        </w:rPr>
        <w:t>oferuję realizację przedmiotu zamówienia,</w:t>
      </w:r>
      <w:r w:rsidR="00444559" w:rsidRPr="00444559">
        <w:rPr>
          <w:sz w:val="22"/>
          <w:szCs w:val="22"/>
        </w:rPr>
        <w:t xml:space="preserve"> </w:t>
      </w:r>
      <w:r w:rsidRPr="00444559">
        <w:rPr>
          <w:sz w:val="22"/>
          <w:szCs w:val="22"/>
        </w:rPr>
        <w:t>zgodnie z zasadami określonymi w specyfikacji warunków zamówienia.</w:t>
      </w:r>
    </w:p>
    <w:p w14:paraId="6B91E0AC" w14:textId="77777777" w:rsidR="00444559" w:rsidRDefault="00444559" w:rsidP="008D2AB8">
      <w:pPr>
        <w:widowControl w:val="0"/>
        <w:ind w:right="1"/>
        <w:jc w:val="both"/>
        <w:rPr>
          <w:sz w:val="22"/>
          <w:szCs w:val="22"/>
        </w:rPr>
      </w:pPr>
    </w:p>
    <w:p w14:paraId="5BDAD63E" w14:textId="77777777" w:rsidR="00444559" w:rsidRPr="00444559" w:rsidRDefault="00444559" w:rsidP="008D2AB8">
      <w:pPr>
        <w:widowControl w:val="0"/>
        <w:ind w:right="1"/>
        <w:jc w:val="both"/>
        <w:rPr>
          <w:sz w:val="22"/>
          <w:szCs w:val="22"/>
        </w:rPr>
      </w:pPr>
    </w:p>
    <w:p w14:paraId="56651C45" w14:textId="4F87B35A" w:rsidR="00444559" w:rsidRPr="00444559" w:rsidRDefault="00444559" w:rsidP="0044455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Cena netto za całość zamówienia:   .........................................................................</w:t>
      </w:r>
      <w:r w:rsidRPr="00444559">
        <w:rPr>
          <w:b/>
          <w:sz w:val="22"/>
          <w:szCs w:val="22"/>
        </w:rPr>
        <w:t xml:space="preserve"> </w:t>
      </w:r>
      <w:r w:rsidRPr="00444559">
        <w:rPr>
          <w:b/>
          <w:sz w:val="22"/>
          <w:szCs w:val="22"/>
        </w:rPr>
        <w:t>PLN</w:t>
      </w:r>
    </w:p>
    <w:p w14:paraId="7FFA7195" w14:textId="77777777" w:rsidR="00444559" w:rsidRPr="00444559" w:rsidRDefault="00444559" w:rsidP="0044455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5E45E42" w14:textId="23F856A5" w:rsidR="00444559" w:rsidRPr="00444559" w:rsidRDefault="00444559" w:rsidP="0044455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>Cena brutto za całość zamówienia: .........................................................................</w:t>
      </w:r>
      <w:r w:rsidRPr="00444559">
        <w:rPr>
          <w:b/>
          <w:sz w:val="22"/>
          <w:szCs w:val="22"/>
        </w:rPr>
        <w:t xml:space="preserve"> </w:t>
      </w:r>
      <w:r w:rsidRPr="00444559">
        <w:rPr>
          <w:b/>
          <w:sz w:val="22"/>
          <w:szCs w:val="22"/>
        </w:rPr>
        <w:t>PLN</w:t>
      </w:r>
    </w:p>
    <w:p w14:paraId="6500F100" w14:textId="77777777" w:rsidR="00444559" w:rsidRPr="00444559" w:rsidRDefault="00444559" w:rsidP="0044455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2A83D5" w14:textId="77777777" w:rsidR="00444559" w:rsidRPr="00444559" w:rsidRDefault="00444559" w:rsidP="0044455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A1085BB" w14:textId="77777777" w:rsidR="00444559" w:rsidRPr="00444559" w:rsidRDefault="00444559" w:rsidP="0044455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6E71A71" w14:textId="77777777" w:rsidR="00444559" w:rsidRPr="00444559" w:rsidRDefault="00444559" w:rsidP="00444559">
      <w:pPr>
        <w:pStyle w:val="Tekstpodstawowy"/>
        <w:rPr>
          <w:sz w:val="22"/>
          <w:szCs w:val="22"/>
        </w:rPr>
      </w:pPr>
      <w:r w:rsidRPr="00444559">
        <w:rPr>
          <w:sz w:val="22"/>
          <w:szCs w:val="22"/>
        </w:rPr>
        <w:t>Powyższa cena zawiera podatek VAT w wysokości .......... % tj. ……………………. PLN</w:t>
      </w:r>
    </w:p>
    <w:p w14:paraId="7AEE5423" w14:textId="325231E5" w:rsidR="00444559" w:rsidRPr="00444559" w:rsidRDefault="00444559" w:rsidP="00444559">
      <w:pPr>
        <w:pStyle w:val="Tekstpodstawowy"/>
        <w:rPr>
          <w:sz w:val="22"/>
          <w:szCs w:val="22"/>
        </w:rPr>
      </w:pPr>
      <w:r w:rsidRPr="00444559">
        <w:rPr>
          <w:sz w:val="22"/>
          <w:szCs w:val="22"/>
        </w:rPr>
        <w:t>Producent/model zaoferowane</w:t>
      </w:r>
      <w:r w:rsidRPr="00444559">
        <w:rPr>
          <w:sz w:val="22"/>
          <w:szCs w:val="22"/>
        </w:rPr>
        <w:t>go oscyloskopu</w:t>
      </w:r>
      <w:r w:rsidRPr="00444559">
        <w:rPr>
          <w:sz w:val="22"/>
          <w:szCs w:val="22"/>
        </w:rPr>
        <w:t>: ……………………………………</w:t>
      </w:r>
      <w:r w:rsidRPr="00444559">
        <w:rPr>
          <w:sz w:val="22"/>
          <w:szCs w:val="22"/>
        </w:rPr>
        <w:t>………..</w:t>
      </w:r>
    </w:p>
    <w:p w14:paraId="241EC2EB" w14:textId="5B2079C7" w:rsidR="00444559" w:rsidRPr="00444559" w:rsidRDefault="00444559" w:rsidP="004445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44559">
        <w:rPr>
          <w:b/>
          <w:sz w:val="22"/>
          <w:szCs w:val="22"/>
        </w:rPr>
        <w:t xml:space="preserve">Termin realizacji umowy: </w:t>
      </w:r>
      <w:r w:rsidRPr="00444559">
        <w:rPr>
          <w:b/>
          <w:bCs/>
          <w:sz w:val="22"/>
          <w:szCs w:val="22"/>
        </w:rPr>
        <w:t xml:space="preserve">do 21 </w:t>
      </w:r>
      <w:r w:rsidRPr="00444559">
        <w:rPr>
          <w:b/>
          <w:bCs/>
          <w:sz w:val="22"/>
          <w:szCs w:val="22"/>
        </w:rPr>
        <w:t>dni od daty podpisania umowy</w:t>
      </w:r>
      <w:r w:rsidRPr="00444559">
        <w:rPr>
          <w:sz w:val="22"/>
          <w:szCs w:val="22"/>
        </w:rPr>
        <w:t>.</w:t>
      </w:r>
    </w:p>
    <w:p w14:paraId="4B28831E" w14:textId="6A5FD60A" w:rsidR="00444559" w:rsidRPr="00444559" w:rsidRDefault="00444559" w:rsidP="00444559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444559">
        <w:rPr>
          <w:b/>
          <w:sz w:val="22"/>
          <w:szCs w:val="22"/>
        </w:rPr>
        <w:t>Okres udzielonej gwarancji wynosi:</w:t>
      </w:r>
      <w:r w:rsidRPr="00444559">
        <w:rPr>
          <w:sz w:val="22"/>
          <w:szCs w:val="22"/>
        </w:rPr>
        <w:t xml:space="preserve"> </w:t>
      </w:r>
      <w:r w:rsidRPr="00444559">
        <w:rPr>
          <w:b/>
          <w:bCs/>
          <w:sz w:val="22"/>
          <w:szCs w:val="22"/>
        </w:rPr>
        <w:t>……………… miesięcy</w:t>
      </w:r>
      <w:r w:rsidRPr="00444559">
        <w:rPr>
          <w:b/>
          <w:bCs/>
          <w:sz w:val="22"/>
          <w:szCs w:val="22"/>
        </w:rPr>
        <w:t xml:space="preserve"> </w:t>
      </w:r>
      <w:r w:rsidRPr="00444559">
        <w:rPr>
          <w:b/>
          <w:bCs/>
          <w:sz w:val="22"/>
          <w:szCs w:val="22"/>
          <w:highlight w:val="yellow"/>
        </w:rPr>
        <w:t>(kryterium oceny ofert)</w:t>
      </w:r>
    </w:p>
    <w:p w14:paraId="6C3AF641" w14:textId="77777777" w:rsidR="00444559" w:rsidRPr="00444559" w:rsidRDefault="00444559" w:rsidP="0044455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444559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444559">
        <w:rPr>
          <w:b/>
          <w:sz w:val="22"/>
          <w:szCs w:val="22"/>
        </w:rPr>
        <w:t xml:space="preserve"> TAK/NIE</w:t>
      </w:r>
    </w:p>
    <w:p w14:paraId="5B73AC06" w14:textId="77777777" w:rsidR="00444559" w:rsidRPr="00444559" w:rsidRDefault="00444559" w:rsidP="00444559">
      <w:pPr>
        <w:tabs>
          <w:tab w:val="left" w:pos="5040"/>
        </w:tabs>
        <w:rPr>
          <w:b/>
          <w:sz w:val="22"/>
          <w:szCs w:val="22"/>
        </w:rPr>
      </w:pPr>
    </w:p>
    <w:p w14:paraId="5C0A4DD4" w14:textId="77777777" w:rsidR="00444559" w:rsidRPr="00444559" w:rsidRDefault="00444559" w:rsidP="0044455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444559">
        <w:rPr>
          <w:sz w:val="22"/>
          <w:szCs w:val="22"/>
        </w:rPr>
        <w:t xml:space="preserve">Termin płatności: </w:t>
      </w:r>
      <w:r w:rsidRPr="00444559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258B3CE" w14:textId="77777777" w:rsidR="00444559" w:rsidRPr="00444559" w:rsidRDefault="00444559" w:rsidP="004445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44559">
        <w:rPr>
          <w:sz w:val="22"/>
          <w:szCs w:val="22"/>
        </w:rPr>
        <w:br w:type="page"/>
      </w:r>
      <w:r w:rsidRPr="00444559">
        <w:rPr>
          <w:b/>
          <w:sz w:val="22"/>
          <w:szCs w:val="22"/>
          <w:u w:val="single"/>
        </w:rPr>
        <w:lastRenderedPageBreak/>
        <w:t>Jednocześnie oświadczamy, że:</w:t>
      </w:r>
    </w:p>
    <w:p w14:paraId="6FF6ADFD" w14:textId="77777777" w:rsidR="00444559" w:rsidRPr="00444559" w:rsidRDefault="00444559" w:rsidP="004445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4455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57DC00A" w14:textId="77777777" w:rsidR="00444559" w:rsidRPr="00444559" w:rsidRDefault="00444559" w:rsidP="004445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4455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444559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44559">
        <w:rPr>
          <w:color w:val="000000"/>
          <w:sz w:val="22"/>
          <w:szCs w:val="22"/>
        </w:rPr>
        <w:t xml:space="preserve"> i nie wnosimy do nich żadnych zastrzeżeń.</w:t>
      </w:r>
    </w:p>
    <w:p w14:paraId="07E4DDF2" w14:textId="77777777" w:rsidR="00444559" w:rsidRPr="00444559" w:rsidRDefault="00444559" w:rsidP="00444559">
      <w:pPr>
        <w:numPr>
          <w:ilvl w:val="0"/>
          <w:numId w:val="1"/>
        </w:numPr>
        <w:jc w:val="both"/>
        <w:rPr>
          <w:sz w:val="22"/>
          <w:szCs w:val="22"/>
        </w:rPr>
      </w:pPr>
      <w:r w:rsidRPr="0044455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23306D" w14:textId="77777777" w:rsidR="00444559" w:rsidRPr="00444559" w:rsidRDefault="00444559" w:rsidP="00444559">
      <w:pPr>
        <w:ind w:left="360"/>
        <w:jc w:val="both"/>
        <w:rPr>
          <w:i/>
          <w:sz w:val="22"/>
          <w:szCs w:val="22"/>
        </w:rPr>
      </w:pPr>
      <w:r w:rsidRPr="0044455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05C98C" w14:textId="77777777" w:rsidR="00444559" w:rsidRPr="00444559" w:rsidRDefault="00444559" w:rsidP="00444559">
      <w:pPr>
        <w:ind w:left="360"/>
        <w:jc w:val="both"/>
        <w:rPr>
          <w:i/>
          <w:sz w:val="22"/>
          <w:szCs w:val="22"/>
        </w:rPr>
      </w:pPr>
      <w:r w:rsidRPr="0044455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11D4C1" w14:textId="77777777" w:rsidR="00444559" w:rsidRPr="00444559" w:rsidRDefault="00444559" w:rsidP="004445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44559" w:rsidRPr="00444559" w14:paraId="220EB3E6" w14:textId="77777777" w:rsidTr="00E452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BC23D" w14:textId="77777777" w:rsidR="00444559" w:rsidRPr="00444559" w:rsidRDefault="00444559" w:rsidP="00E452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4455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754A3" w14:textId="77777777" w:rsidR="00444559" w:rsidRPr="00444559" w:rsidRDefault="00444559" w:rsidP="00E452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44559">
              <w:rPr>
                <w:sz w:val="22"/>
                <w:szCs w:val="22"/>
              </w:rPr>
              <w:t xml:space="preserve">Opis części zamówienia, którą wykonawca </w:t>
            </w:r>
          </w:p>
          <w:p w14:paraId="5976A6B6" w14:textId="77777777" w:rsidR="00444559" w:rsidRPr="00444559" w:rsidRDefault="00444559" w:rsidP="00E452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4455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6887B" w14:textId="77777777" w:rsidR="00444559" w:rsidRPr="00444559" w:rsidRDefault="00444559" w:rsidP="00E452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44559">
              <w:rPr>
                <w:sz w:val="22"/>
                <w:szCs w:val="22"/>
              </w:rPr>
              <w:t>Nazwa podwykonawcy</w:t>
            </w:r>
            <w:r w:rsidRPr="00444559">
              <w:rPr>
                <w:sz w:val="22"/>
                <w:szCs w:val="22"/>
              </w:rPr>
              <w:br/>
              <w:t>(o ile jest znana)</w:t>
            </w:r>
          </w:p>
        </w:tc>
      </w:tr>
      <w:tr w:rsidR="00444559" w:rsidRPr="00444559" w14:paraId="655E31B3" w14:textId="77777777" w:rsidTr="00E452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83089" w14:textId="77777777" w:rsidR="00444559" w:rsidRPr="00444559" w:rsidRDefault="00444559" w:rsidP="00E4521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AB12B" w14:textId="77777777" w:rsidR="00444559" w:rsidRPr="00444559" w:rsidRDefault="00444559" w:rsidP="00E4521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B7757" w14:textId="77777777" w:rsidR="00444559" w:rsidRPr="00444559" w:rsidRDefault="00444559" w:rsidP="00E4521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4559" w:rsidRPr="00444559" w14:paraId="1F233D9A" w14:textId="77777777" w:rsidTr="00E452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58BD9" w14:textId="77777777" w:rsidR="00444559" w:rsidRPr="00444559" w:rsidRDefault="00444559" w:rsidP="00E4521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2EC49" w14:textId="77777777" w:rsidR="00444559" w:rsidRPr="00444559" w:rsidRDefault="00444559" w:rsidP="00E4521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F67F1" w14:textId="77777777" w:rsidR="00444559" w:rsidRPr="00444559" w:rsidRDefault="00444559" w:rsidP="00E4521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FF0780" w14:textId="77777777" w:rsidR="00444559" w:rsidRPr="00444559" w:rsidRDefault="00444559" w:rsidP="00444559">
      <w:pPr>
        <w:numPr>
          <w:ilvl w:val="0"/>
          <w:numId w:val="1"/>
        </w:numPr>
        <w:jc w:val="both"/>
        <w:rPr>
          <w:sz w:val="22"/>
          <w:szCs w:val="22"/>
        </w:rPr>
      </w:pPr>
      <w:r w:rsidRPr="00444559">
        <w:rPr>
          <w:sz w:val="22"/>
          <w:szCs w:val="22"/>
        </w:rPr>
        <w:t>Upoważnionymi do reprezentowania naszej firmy są następujące osoby:</w:t>
      </w:r>
    </w:p>
    <w:p w14:paraId="43CF8913" w14:textId="0497B101" w:rsidR="00444559" w:rsidRPr="00444559" w:rsidRDefault="00444559" w:rsidP="0044455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4455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44559">
        <w:rPr>
          <w:rFonts w:ascii="Times New Roman" w:hAnsi="Times New Roman" w:cs="Times New Roman"/>
          <w:sz w:val="22"/>
          <w:szCs w:val="22"/>
        </w:rPr>
        <w:tab/>
      </w:r>
      <w:r w:rsidRPr="00444559">
        <w:rPr>
          <w:rFonts w:ascii="Times New Roman" w:hAnsi="Times New Roman" w:cs="Times New Roman"/>
          <w:sz w:val="22"/>
          <w:szCs w:val="22"/>
        </w:rPr>
        <w:tab/>
      </w:r>
      <w:r w:rsidRPr="00444559">
        <w:rPr>
          <w:rFonts w:ascii="Times New Roman" w:hAnsi="Times New Roman" w:cs="Times New Roman"/>
          <w:sz w:val="22"/>
          <w:szCs w:val="22"/>
        </w:rPr>
        <w:tab/>
      </w:r>
      <w:r w:rsidRPr="00444559">
        <w:rPr>
          <w:rFonts w:ascii="Times New Roman" w:hAnsi="Times New Roman" w:cs="Times New Roman"/>
          <w:sz w:val="22"/>
          <w:szCs w:val="22"/>
        </w:rPr>
        <w:tab/>
      </w:r>
      <w:r w:rsidRPr="00444559">
        <w:rPr>
          <w:rFonts w:ascii="Times New Roman" w:hAnsi="Times New Roman" w:cs="Times New Roman"/>
          <w:sz w:val="22"/>
          <w:szCs w:val="22"/>
        </w:rPr>
        <w:tab/>
      </w:r>
      <w:r w:rsidRPr="00444559">
        <w:rPr>
          <w:rFonts w:ascii="Times New Roman" w:hAnsi="Times New Roman" w:cs="Times New Roman"/>
          <w:sz w:val="22"/>
          <w:szCs w:val="22"/>
        </w:rPr>
        <w:tab/>
      </w:r>
      <w:r w:rsidRPr="00444559">
        <w:rPr>
          <w:rFonts w:ascii="Times New Roman" w:hAnsi="Times New Roman" w:cs="Times New Roman"/>
          <w:sz w:val="22"/>
          <w:szCs w:val="22"/>
        </w:rPr>
        <w:tab/>
      </w:r>
    </w:p>
    <w:p w14:paraId="0BCA7400" w14:textId="77777777" w:rsidR="00444559" w:rsidRPr="00444559" w:rsidRDefault="00444559" w:rsidP="004445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0D0CC29" w14:textId="002DC843" w:rsidR="00444559" w:rsidRPr="00444559" w:rsidRDefault="00444559" w:rsidP="0044455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4455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44559">
        <w:rPr>
          <w:sz w:val="22"/>
          <w:szCs w:val="22"/>
        </w:rPr>
        <w:tab/>
      </w:r>
      <w:r w:rsidRPr="00444559">
        <w:rPr>
          <w:sz w:val="22"/>
          <w:szCs w:val="22"/>
        </w:rPr>
        <w:tab/>
        <w:t xml:space="preserve"> </w:t>
      </w:r>
    </w:p>
    <w:p w14:paraId="15352886" w14:textId="77777777" w:rsidR="00444559" w:rsidRPr="00444559" w:rsidRDefault="00444559" w:rsidP="0044455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3605840" w14:textId="7768698F" w:rsidR="00444559" w:rsidRPr="00444559" w:rsidRDefault="00444559" w:rsidP="0044455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4455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44559">
        <w:rPr>
          <w:sz w:val="22"/>
          <w:szCs w:val="22"/>
        </w:rPr>
        <w:tab/>
      </w:r>
      <w:r w:rsidRPr="00444559">
        <w:rPr>
          <w:sz w:val="22"/>
          <w:szCs w:val="22"/>
        </w:rPr>
        <w:tab/>
      </w:r>
    </w:p>
    <w:p w14:paraId="1226523D" w14:textId="77777777" w:rsidR="00444559" w:rsidRPr="00444559" w:rsidRDefault="00444559" w:rsidP="0044455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32DB078" w14:textId="77777777" w:rsidR="00444559" w:rsidRPr="00444559" w:rsidRDefault="00444559" w:rsidP="00444559">
      <w:pPr>
        <w:numPr>
          <w:ilvl w:val="0"/>
          <w:numId w:val="1"/>
        </w:numPr>
        <w:jc w:val="both"/>
        <w:rPr>
          <w:sz w:val="22"/>
          <w:szCs w:val="22"/>
        </w:rPr>
      </w:pPr>
      <w:r w:rsidRPr="00444559">
        <w:rPr>
          <w:sz w:val="22"/>
          <w:szCs w:val="22"/>
        </w:rPr>
        <w:t>upoważnienie dla powyżej wskazanych osób wynika z następującego (</w:t>
      </w:r>
      <w:proofErr w:type="spellStart"/>
      <w:r w:rsidRPr="00444559">
        <w:rPr>
          <w:sz w:val="22"/>
          <w:szCs w:val="22"/>
        </w:rPr>
        <w:t>ych</w:t>
      </w:r>
      <w:proofErr w:type="spellEnd"/>
      <w:r w:rsidRPr="00444559">
        <w:rPr>
          <w:sz w:val="22"/>
          <w:szCs w:val="22"/>
        </w:rPr>
        <w:t>) dokumentu(ów)</w:t>
      </w:r>
    </w:p>
    <w:p w14:paraId="6AD7E247" w14:textId="77777777" w:rsidR="00444559" w:rsidRPr="00444559" w:rsidRDefault="00444559" w:rsidP="00444559">
      <w:pPr>
        <w:jc w:val="both"/>
        <w:rPr>
          <w:sz w:val="22"/>
          <w:szCs w:val="22"/>
        </w:rPr>
      </w:pPr>
      <w:r w:rsidRPr="0044455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710B334" w14:textId="77777777" w:rsidR="00444559" w:rsidRPr="00444559" w:rsidRDefault="00444559" w:rsidP="00444559">
      <w:pPr>
        <w:numPr>
          <w:ilvl w:val="0"/>
          <w:numId w:val="1"/>
        </w:numPr>
        <w:jc w:val="both"/>
        <w:rPr>
          <w:sz w:val="22"/>
          <w:szCs w:val="22"/>
        </w:rPr>
      </w:pPr>
      <w:r w:rsidRPr="00444559">
        <w:rPr>
          <w:sz w:val="22"/>
          <w:szCs w:val="22"/>
        </w:rPr>
        <w:t>załącznikami do niniejszej oferty są:</w:t>
      </w:r>
    </w:p>
    <w:p w14:paraId="56B7C401" w14:textId="77777777" w:rsidR="00444559" w:rsidRPr="00444559" w:rsidRDefault="00444559" w:rsidP="004445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………………………………………………………………………………………….</w:t>
      </w:r>
    </w:p>
    <w:p w14:paraId="62E74CC7" w14:textId="77777777" w:rsidR="00444559" w:rsidRPr="00444559" w:rsidRDefault="00444559" w:rsidP="004445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……………………………………………..……………………………………………</w:t>
      </w:r>
    </w:p>
    <w:p w14:paraId="5E795624" w14:textId="77777777" w:rsidR="00444559" w:rsidRPr="00444559" w:rsidRDefault="00444559" w:rsidP="004445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EA99D6" w14:textId="77777777" w:rsidR="00444559" w:rsidRPr="00444559" w:rsidRDefault="00444559" w:rsidP="004445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………………………………………………………………………………………….</w:t>
      </w:r>
    </w:p>
    <w:p w14:paraId="161CA320" w14:textId="77777777" w:rsidR="00444559" w:rsidRPr="00444559" w:rsidRDefault="00444559" w:rsidP="004445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4559">
        <w:rPr>
          <w:sz w:val="22"/>
          <w:szCs w:val="22"/>
        </w:rPr>
        <w:t>……………………………………………..……………………………………………</w:t>
      </w:r>
    </w:p>
    <w:p w14:paraId="63AACA2E" w14:textId="77777777" w:rsidR="00444559" w:rsidRPr="00444559" w:rsidRDefault="00444559" w:rsidP="00444559">
      <w:pPr>
        <w:jc w:val="both"/>
        <w:rPr>
          <w:sz w:val="22"/>
          <w:szCs w:val="22"/>
        </w:rPr>
      </w:pPr>
    </w:p>
    <w:p w14:paraId="2A1B3276" w14:textId="77777777" w:rsidR="00444559" w:rsidRPr="00444559" w:rsidRDefault="00444559" w:rsidP="0044455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444559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444559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444559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444559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444559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444559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444559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44559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06B93FC" w14:textId="77777777" w:rsidR="00444559" w:rsidRPr="00444559" w:rsidRDefault="00444559" w:rsidP="00444559">
      <w:pPr>
        <w:tabs>
          <w:tab w:val="left" w:pos="5040"/>
        </w:tabs>
        <w:ind w:left="708"/>
        <w:rPr>
          <w:sz w:val="22"/>
          <w:szCs w:val="22"/>
        </w:rPr>
      </w:pPr>
      <w:r w:rsidRPr="00444559">
        <w:rPr>
          <w:sz w:val="22"/>
          <w:szCs w:val="22"/>
        </w:rPr>
        <w:tab/>
      </w:r>
    </w:p>
    <w:p w14:paraId="6A191072" w14:textId="77777777" w:rsidR="00444559" w:rsidRPr="00444559" w:rsidRDefault="00444559" w:rsidP="00444559">
      <w:pPr>
        <w:rPr>
          <w:b/>
          <w:sz w:val="22"/>
          <w:szCs w:val="22"/>
          <w:u w:val="single"/>
        </w:rPr>
      </w:pPr>
    </w:p>
    <w:p w14:paraId="2381773F" w14:textId="77777777" w:rsidR="00FE545C" w:rsidRPr="00444559" w:rsidRDefault="00FE545C" w:rsidP="00444559">
      <w:pPr>
        <w:rPr>
          <w:sz w:val="22"/>
          <w:szCs w:val="22"/>
        </w:rPr>
      </w:pPr>
    </w:p>
    <w:sectPr w:rsidR="00FE545C" w:rsidRPr="00444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1B7A34" w14:textId="77777777" w:rsidR="00055D80" w:rsidRDefault="00055D80">
      <w:r>
        <w:separator/>
      </w:r>
    </w:p>
  </w:endnote>
  <w:endnote w:type="continuationSeparator" w:id="0">
    <w:p w14:paraId="12092331" w14:textId="77777777" w:rsidR="00055D80" w:rsidRDefault="0005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9BCFD" w14:textId="77777777" w:rsidR="00B075EB" w:rsidRDefault="00B07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CEF7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82C55" w14:textId="77777777" w:rsidR="00B075EB" w:rsidRDefault="00B07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AF97A" w14:textId="77777777" w:rsidR="00055D80" w:rsidRDefault="00055D80">
      <w:r>
        <w:separator/>
      </w:r>
    </w:p>
  </w:footnote>
  <w:footnote w:type="continuationSeparator" w:id="0">
    <w:p w14:paraId="79D77102" w14:textId="77777777" w:rsidR="00055D80" w:rsidRDefault="00055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77850" w14:textId="77777777" w:rsidR="00B075EB" w:rsidRDefault="00B07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C934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F5297" w14:textId="77777777" w:rsidR="00B075EB" w:rsidRDefault="00B075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2737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1008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5421153">
    <w:abstractNumId w:val="0"/>
  </w:num>
  <w:num w:numId="4" w16cid:durableId="260069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D80"/>
    <w:rsid w:val="00012286"/>
    <w:rsid w:val="00055D8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455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927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75EB"/>
    <w:rsid w:val="00B552F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D5B59"/>
  <w15:chartTrackingRefBased/>
  <w15:docId w15:val="{2EEFD8ED-BF16-4A1B-A2B9-EE4951D4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4455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504</Words>
  <Characters>4398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2024-04-25T06:24:00Z</dcterms:created>
  <dcterms:modified xsi:type="dcterms:W3CDTF">2024-04-25T06:24:00Z</dcterms:modified>
</cp:coreProperties>
</file>