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BF3F56" w14:textId="77777777" w:rsidR="00D665F5" w:rsidRPr="007E24A2" w:rsidRDefault="00C422A2" w:rsidP="00D665F5">
      <w:pPr>
        <w:spacing w:after="240"/>
        <w:jc w:val="right"/>
        <w:rPr>
          <w:sz w:val="24"/>
          <w:szCs w:val="24"/>
        </w:rPr>
      </w:pPr>
      <w:r w:rsidRPr="00C422A2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C422A2">
        <w:rPr>
          <w:sz w:val="24"/>
          <w:szCs w:val="24"/>
        </w:rPr>
        <w:t>2024-04-26</w:t>
      </w:r>
    </w:p>
    <w:p w14:paraId="742BB6E9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4C14FC09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5C15B49E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47BEF8F3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04615D2B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83D0E5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C422A2" w:rsidRPr="00C422A2">
        <w:rPr>
          <w:b/>
          <w:sz w:val="24"/>
          <w:szCs w:val="24"/>
        </w:rPr>
        <w:t>ZP/20/2024</w:t>
      </w:r>
      <w:r w:rsidR="00A80738" w:rsidRPr="007E24A2">
        <w:rPr>
          <w:sz w:val="24"/>
          <w:szCs w:val="24"/>
        </w:rPr>
        <w:tab/>
        <w:t xml:space="preserve"> </w:t>
      </w:r>
    </w:p>
    <w:p w14:paraId="7EF1DB05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25AD49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759CFE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2E147D16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30F9366" w14:textId="3EAF3583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>postępowania o udzielenie zamówienia publicznego prowadzonego w trybie</w:t>
      </w:r>
      <w:r w:rsidR="00C422A2" w:rsidRPr="00C422A2">
        <w:rPr>
          <w:sz w:val="24"/>
          <w:szCs w:val="24"/>
        </w:rPr>
        <w:t xml:space="preserve"> podstawowy</w:t>
      </w:r>
      <w:r w:rsidR="00FD4AD9">
        <w:rPr>
          <w:sz w:val="24"/>
          <w:szCs w:val="24"/>
        </w:rPr>
        <w:t>m</w:t>
      </w:r>
      <w:r w:rsidR="00C422A2" w:rsidRPr="00C422A2">
        <w:rPr>
          <w:sz w:val="24"/>
          <w:szCs w:val="24"/>
        </w:rPr>
        <w:t xml:space="preserve"> bez negocjacji - art. 275 pkt 1 ustawy </w:t>
      </w:r>
      <w:proofErr w:type="spellStart"/>
      <w:r w:rsidR="00C422A2" w:rsidRPr="00C422A2">
        <w:rPr>
          <w:sz w:val="24"/>
          <w:szCs w:val="24"/>
        </w:rPr>
        <w:t>Pzp</w:t>
      </w:r>
      <w:proofErr w:type="spellEnd"/>
      <w:r w:rsidRPr="007E24A2">
        <w:rPr>
          <w:sz w:val="24"/>
          <w:szCs w:val="24"/>
        </w:rPr>
        <w:t xml:space="preserve"> na: </w:t>
      </w:r>
    </w:p>
    <w:p w14:paraId="6796AB29" w14:textId="77777777" w:rsidR="00A80738" w:rsidRPr="007E24A2" w:rsidRDefault="00C422A2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C422A2">
        <w:rPr>
          <w:b/>
          <w:szCs w:val="24"/>
        </w:rPr>
        <w:t>Usługa utrzymania czystości i porządku na terenie zewnętrznym Szpitala wraz z całodobowym utrzymaniem czystości na terenie lądowiska dla helikopterów.</w:t>
      </w:r>
    </w:p>
    <w:p w14:paraId="1A312E72" w14:textId="77777777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C422A2" w:rsidRPr="00C422A2">
        <w:rPr>
          <w:sz w:val="24"/>
          <w:szCs w:val="24"/>
        </w:rPr>
        <w:t>(</w:t>
      </w:r>
      <w:proofErr w:type="spellStart"/>
      <w:r w:rsidR="00C422A2" w:rsidRPr="00C422A2">
        <w:rPr>
          <w:sz w:val="24"/>
          <w:szCs w:val="24"/>
        </w:rPr>
        <w:t>t.j</w:t>
      </w:r>
      <w:proofErr w:type="spellEnd"/>
      <w:r w:rsidR="00C422A2" w:rsidRPr="00C422A2">
        <w:rPr>
          <w:sz w:val="24"/>
          <w:szCs w:val="24"/>
        </w:rPr>
        <w:t>. Dz. U. z 2023r. poz. 1605)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6BCF8A20" w14:textId="4576D72F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C422A2" w:rsidRPr="00FD4AD9">
        <w:rPr>
          <w:b/>
          <w:bCs/>
          <w:sz w:val="24"/>
          <w:szCs w:val="24"/>
        </w:rPr>
        <w:t>26/04/2024</w:t>
      </w:r>
      <w:r w:rsidR="00FD4AD9">
        <w:rPr>
          <w:sz w:val="24"/>
          <w:szCs w:val="24"/>
        </w:rPr>
        <w:t xml:space="preserve"> </w:t>
      </w:r>
      <w:r w:rsidR="00FD4AD9" w:rsidRPr="00FD4AD9">
        <w:rPr>
          <w:b/>
          <w:bCs/>
          <w:sz w:val="24"/>
          <w:szCs w:val="24"/>
        </w:rPr>
        <w:t>r.</w:t>
      </w:r>
      <w:r w:rsidR="00FF4AB1" w:rsidRPr="007E24A2">
        <w:rPr>
          <w:sz w:val="24"/>
          <w:szCs w:val="24"/>
        </w:rPr>
        <w:t xml:space="preserve"> o godz. </w:t>
      </w:r>
      <w:r w:rsidR="00C422A2" w:rsidRPr="00FD4AD9">
        <w:rPr>
          <w:b/>
          <w:bCs/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3186D430" w14:textId="77777777" w:rsidTr="003F57CD">
        <w:tc>
          <w:tcPr>
            <w:tcW w:w="993" w:type="dxa"/>
            <w:shd w:val="clear" w:color="auto" w:fill="auto"/>
            <w:vAlign w:val="center"/>
          </w:tcPr>
          <w:p w14:paraId="13F2EF1B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9CB8D7D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FFD478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C422A2" w:rsidRPr="007E24A2" w14:paraId="55A6E946" w14:textId="77777777" w:rsidTr="00D27D53">
        <w:tc>
          <w:tcPr>
            <w:tcW w:w="993" w:type="dxa"/>
            <w:shd w:val="clear" w:color="auto" w:fill="auto"/>
            <w:vAlign w:val="center"/>
          </w:tcPr>
          <w:p w14:paraId="1C87120D" w14:textId="77777777" w:rsidR="00C422A2" w:rsidRPr="007E24A2" w:rsidRDefault="00C422A2" w:rsidP="00D27D53">
            <w:pPr>
              <w:spacing w:before="80" w:after="80"/>
              <w:jc w:val="center"/>
            </w:pPr>
            <w:r w:rsidRPr="00C422A2">
              <w:t>1</w:t>
            </w:r>
          </w:p>
        </w:tc>
        <w:tc>
          <w:tcPr>
            <w:tcW w:w="5244" w:type="dxa"/>
            <w:shd w:val="clear" w:color="auto" w:fill="auto"/>
          </w:tcPr>
          <w:p w14:paraId="04CC43AF" w14:textId="77777777" w:rsidR="00C422A2" w:rsidRPr="007E24A2" w:rsidRDefault="00C422A2" w:rsidP="00D27D53">
            <w:pPr>
              <w:spacing w:before="80"/>
            </w:pPr>
            <w:r w:rsidRPr="00C422A2">
              <w:t>VERA Spółka z ograniczoną odpowiedzialnością</w:t>
            </w:r>
          </w:p>
          <w:p w14:paraId="2B4D4493" w14:textId="0374720A" w:rsidR="00C422A2" w:rsidRPr="007E24A2" w:rsidRDefault="00C422A2" w:rsidP="00D27D53">
            <w:r w:rsidRPr="00C422A2">
              <w:t>ul. Masarska</w:t>
            </w:r>
            <w:r w:rsidRPr="007E24A2">
              <w:t xml:space="preserve"> </w:t>
            </w:r>
            <w:r w:rsidRPr="00C422A2">
              <w:t>13 /</w:t>
            </w:r>
            <w:r w:rsidR="00FD4AD9">
              <w:t>B4</w:t>
            </w:r>
          </w:p>
          <w:p w14:paraId="4E4C977D" w14:textId="77777777" w:rsidR="00C422A2" w:rsidRPr="007E24A2" w:rsidRDefault="00C422A2" w:rsidP="00D27D53">
            <w:pPr>
              <w:spacing w:after="80"/>
              <w:jc w:val="both"/>
            </w:pPr>
            <w:r w:rsidRPr="00C422A2">
              <w:t>31-534</w:t>
            </w:r>
            <w:r w:rsidRPr="007E24A2">
              <w:t xml:space="preserve"> </w:t>
            </w:r>
            <w:r w:rsidRPr="00C422A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5C7950" w14:textId="77777777" w:rsidR="00C422A2" w:rsidRPr="007E24A2" w:rsidRDefault="00C422A2" w:rsidP="00D27D53">
            <w:pPr>
              <w:spacing w:before="80" w:after="80"/>
              <w:jc w:val="center"/>
            </w:pPr>
            <w:r w:rsidRPr="00C422A2">
              <w:t>125 460.00 zł</w:t>
            </w:r>
          </w:p>
        </w:tc>
      </w:tr>
      <w:tr w:rsidR="00C422A2" w:rsidRPr="007E24A2" w14:paraId="5890C1BD" w14:textId="77777777" w:rsidTr="00D27D53">
        <w:tc>
          <w:tcPr>
            <w:tcW w:w="993" w:type="dxa"/>
            <w:shd w:val="clear" w:color="auto" w:fill="auto"/>
            <w:vAlign w:val="center"/>
          </w:tcPr>
          <w:p w14:paraId="7F4FFBF7" w14:textId="77777777" w:rsidR="00C422A2" w:rsidRPr="007E24A2" w:rsidRDefault="00C422A2" w:rsidP="00D27D53">
            <w:pPr>
              <w:spacing w:before="80" w:after="80"/>
              <w:jc w:val="center"/>
            </w:pPr>
            <w:r w:rsidRPr="00C422A2">
              <w:t>2</w:t>
            </w:r>
          </w:p>
        </w:tc>
        <w:tc>
          <w:tcPr>
            <w:tcW w:w="5244" w:type="dxa"/>
            <w:shd w:val="clear" w:color="auto" w:fill="auto"/>
          </w:tcPr>
          <w:p w14:paraId="3A823542" w14:textId="77777777" w:rsidR="00C422A2" w:rsidRPr="007E24A2" w:rsidRDefault="00C422A2" w:rsidP="00D27D53">
            <w:pPr>
              <w:spacing w:before="80"/>
            </w:pPr>
            <w:r w:rsidRPr="00C422A2">
              <w:t>BD ZIELEŃ SPÓŁKA Z OGRANICZONĄ ODPOWIEDZIALNOŚCIĄ</w:t>
            </w:r>
          </w:p>
          <w:p w14:paraId="3041E8A3" w14:textId="77777777" w:rsidR="00C422A2" w:rsidRPr="007E24A2" w:rsidRDefault="00C422A2" w:rsidP="00D27D53">
            <w:r w:rsidRPr="00C422A2">
              <w:t>ul. Zbrojarzy</w:t>
            </w:r>
            <w:r w:rsidRPr="007E24A2">
              <w:t xml:space="preserve"> </w:t>
            </w:r>
            <w:r w:rsidRPr="00C422A2">
              <w:t>75 B</w:t>
            </w:r>
            <w:r w:rsidRPr="007E24A2">
              <w:t xml:space="preserve"> </w:t>
            </w:r>
          </w:p>
          <w:p w14:paraId="6B868FE0" w14:textId="77777777" w:rsidR="00C422A2" w:rsidRPr="007E24A2" w:rsidRDefault="00C422A2" w:rsidP="00D27D53">
            <w:pPr>
              <w:spacing w:after="80"/>
              <w:jc w:val="both"/>
            </w:pPr>
            <w:r w:rsidRPr="00C422A2">
              <w:t>30-412</w:t>
            </w:r>
            <w:r w:rsidRPr="007E24A2">
              <w:t xml:space="preserve"> </w:t>
            </w:r>
            <w:r w:rsidRPr="00C422A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4A7C56" w14:textId="77777777" w:rsidR="00C422A2" w:rsidRPr="007E24A2" w:rsidRDefault="00C422A2" w:rsidP="00D27D53">
            <w:pPr>
              <w:spacing w:before="80" w:after="80"/>
              <w:jc w:val="center"/>
            </w:pPr>
            <w:r w:rsidRPr="00C422A2">
              <w:t>181 440.00 zł</w:t>
            </w:r>
          </w:p>
        </w:tc>
      </w:tr>
      <w:tr w:rsidR="00C422A2" w:rsidRPr="007E24A2" w14:paraId="67DBFFF0" w14:textId="77777777" w:rsidTr="00D27D53">
        <w:tc>
          <w:tcPr>
            <w:tcW w:w="993" w:type="dxa"/>
            <w:shd w:val="clear" w:color="auto" w:fill="auto"/>
            <w:vAlign w:val="center"/>
          </w:tcPr>
          <w:p w14:paraId="446548FA" w14:textId="77777777" w:rsidR="00C422A2" w:rsidRPr="007E24A2" w:rsidRDefault="00C422A2" w:rsidP="00D27D53">
            <w:pPr>
              <w:spacing w:before="80" w:after="80"/>
              <w:jc w:val="center"/>
            </w:pPr>
            <w:r w:rsidRPr="00C422A2">
              <w:t>3</w:t>
            </w:r>
          </w:p>
        </w:tc>
        <w:tc>
          <w:tcPr>
            <w:tcW w:w="5244" w:type="dxa"/>
            <w:shd w:val="clear" w:color="auto" w:fill="auto"/>
          </w:tcPr>
          <w:p w14:paraId="7CAD6613" w14:textId="77777777" w:rsidR="00C422A2" w:rsidRPr="007E24A2" w:rsidRDefault="00C422A2" w:rsidP="00D27D53">
            <w:pPr>
              <w:spacing w:before="80"/>
            </w:pPr>
            <w:r w:rsidRPr="00C422A2">
              <w:t>INFOR Beata Wiśniewska</w:t>
            </w:r>
          </w:p>
          <w:p w14:paraId="2331DD24" w14:textId="77777777" w:rsidR="00C422A2" w:rsidRPr="007E24A2" w:rsidRDefault="00C422A2" w:rsidP="00D27D53">
            <w:r w:rsidRPr="00C422A2">
              <w:t>Al. Prymasa Tysiąclecia</w:t>
            </w:r>
            <w:r w:rsidRPr="007E24A2">
              <w:t xml:space="preserve"> </w:t>
            </w:r>
            <w:r w:rsidRPr="00C422A2">
              <w:t>83a/826</w:t>
            </w:r>
            <w:r w:rsidRPr="007E24A2">
              <w:t xml:space="preserve"> </w:t>
            </w:r>
          </w:p>
          <w:p w14:paraId="4AFD79D5" w14:textId="77777777" w:rsidR="00C422A2" w:rsidRPr="007E24A2" w:rsidRDefault="00C422A2" w:rsidP="00D27D53">
            <w:pPr>
              <w:spacing w:after="80"/>
              <w:jc w:val="both"/>
            </w:pPr>
            <w:r w:rsidRPr="00C422A2">
              <w:t>01-242</w:t>
            </w:r>
            <w:r w:rsidRPr="007E24A2">
              <w:t xml:space="preserve"> </w:t>
            </w:r>
            <w:r w:rsidRPr="00C422A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37AC5A" w14:textId="77777777" w:rsidR="00C422A2" w:rsidRPr="007E24A2" w:rsidRDefault="00C422A2" w:rsidP="00D27D53">
            <w:pPr>
              <w:spacing w:before="80" w:after="80"/>
              <w:jc w:val="center"/>
            </w:pPr>
            <w:r w:rsidRPr="00C422A2">
              <w:t>382 520.16 zł</w:t>
            </w:r>
          </w:p>
        </w:tc>
      </w:tr>
      <w:tr w:rsidR="00C422A2" w:rsidRPr="007E24A2" w14:paraId="0A52722D" w14:textId="77777777" w:rsidTr="00D27D53">
        <w:tc>
          <w:tcPr>
            <w:tcW w:w="993" w:type="dxa"/>
            <w:shd w:val="clear" w:color="auto" w:fill="auto"/>
            <w:vAlign w:val="center"/>
          </w:tcPr>
          <w:p w14:paraId="7DF69524" w14:textId="77777777" w:rsidR="00C422A2" w:rsidRPr="007E24A2" w:rsidRDefault="00C422A2" w:rsidP="00D27D53">
            <w:pPr>
              <w:spacing w:before="80" w:after="80"/>
              <w:jc w:val="center"/>
            </w:pPr>
            <w:r w:rsidRPr="00C422A2">
              <w:t>4</w:t>
            </w:r>
          </w:p>
        </w:tc>
        <w:tc>
          <w:tcPr>
            <w:tcW w:w="5244" w:type="dxa"/>
            <w:shd w:val="clear" w:color="auto" w:fill="auto"/>
          </w:tcPr>
          <w:p w14:paraId="77C4890D" w14:textId="77777777" w:rsidR="00C422A2" w:rsidRPr="007E24A2" w:rsidRDefault="00C422A2" w:rsidP="00D27D53">
            <w:pPr>
              <w:spacing w:before="80"/>
            </w:pPr>
            <w:r w:rsidRPr="00C422A2">
              <w:t>DevePoler Artur Niestój</w:t>
            </w:r>
          </w:p>
          <w:p w14:paraId="49CAA50B" w14:textId="77777777" w:rsidR="00C422A2" w:rsidRPr="007E24A2" w:rsidRDefault="00C422A2" w:rsidP="00D27D53">
            <w:r w:rsidRPr="00C422A2">
              <w:t>Rynek Główny</w:t>
            </w:r>
            <w:r w:rsidRPr="007E24A2">
              <w:t xml:space="preserve"> </w:t>
            </w:r>
            <w:r w:rsidRPr="00C422A2">
              <w:t>34/15</w:t>
            </w:r>
            <w:r w:rsidRPr="007E24A2">
              <w:t xml:space="preserve"> </w:t>
            </w:r>
          </w:p>
          <w:p w14:paraId="7E2A716E" w14:textId="77777777" w:rsidR="00C422A2" w:rsidRPr="007E24A2" w:rsidRDefault="00C422A2" w:rsidP="00D27D53">
            <w:pPr>
              <w:spacing w:after="80"/>
              <w:jc w:val="both"/>
            </w:pPr>
            <w:r w:rsidRPr="00C422A2">
              <w:t>31-010</w:t>
            </w:r>
            <w:r w:rsidRPr="007E24A2">
              <w:t xml:space="preserve"> </w:t>
            </w:r>
            <w:r w:rsidRPr="00C422A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4E9261" w14:textId="77777777" w:rsidR="00C422A2" w:rsidRPr="007E24A2" w:rsidRDefault="00C422A2" w:rsidP="00D27D53">
            <w:pPr>
              <w:spacing w:before="80" w:after="80"/>
              <w:jc w:val="center"/>
            </w:pPr>
            <w:r w:rsidRPr="00C422A2">
              <w:t>129 600.00 zł</w:t>
            </w:r>
          </w:p>
        </w:tc>
      </w:tr>
      <w:tr w:rsidR="00C422A2" w:rsidRPr="007E24A2" w14:paraId="7366F9B3" w14:textId="77777777" w:rsidTr="00D27D53">
        <w:tc>
          <w:tcPr>
            <w:tcW w:w="993" w:type="dxa"/>
            <w:shd w:val="clear" w:color="auto" w:fill="auto"/>
            <w:vAlign w:val="center"/>
          </w:tcPr>
          <w:p w14:paraId="17F2E125" w14:textId="77777777" w:rsidR="00C422A2" w:rsidRPr="007E24A2" w:rsidRDefault="00C422A2" w:rsidP="00D27D53">
            <w:pPr>
              <w:spacing w:before="80" w:after="80"/>
              <w:jc w:val="center"/>
            </w:pPr>
            <w:r w:rsidRPr="00C422A2">
              <w:t>5</w:t>
            </w:r>
          </w:p>
        </w:tc>
        <w:tc>
          <w:tcPr>
            <w:tcW w:w="5244" w:type="dxa"/>
            <w:shd w:val="clear" w:color="auto" w:fill="auto"/>
          </w:tcPr>
          <w:p w14:paraId="5BB41624" w14:textId="77777777" w:rsidR="00C422A2" w:rsidRPr="007E24A2" w:rsidRDefault="00C422A2" w:rsidP="00D27D53">
            <w:pPr>
              <w:spacing w:before="80"/>
            </w:pPr>
            <w:r w:rsidRPr="00C422A2">
              <w:t>CleanTask Konrad Bębenek</w:t>
            </w:r>
          </w:p>
          <w:p w14:paraId="26C24AC8" w14:textId="77777777" w:rsidR="00C422A2" w:rsidRPr="007E24A2" w:rsidRDefault="00C422A2" w:rsidP="00D27D53">
            <w:r w:rsidRPr="00C422A2">
              <w:t>Mników</w:t>
            </w:r>
            <w:r w:rsidRPr="007E24A2">
              <w:t xml:space="preserve"> </w:t>
            </w:r>
            <w:r w:rsidRPr="00C422A2">
              <w:t>573</w:t>
            </w:r>
            <w:r w:rsidRPr="007E24A2">
              <w:t xml:space="preserve"> </w:t>
            </w:r>
          </w:p>
          <w:p w14:paraId="06BB9D1F" w14:textId="77777777" w:rsidR="00C422A2" w:rsidRPr="007E24A2" w:rsidRDefault="00C422A2" w:rsidP="00D27D53">
            <w:pPr>
              <w:spacing w:after="80"/>
              <w:jc w:val="both"/>
            </w:pPr>
            <w:r w:rsidRPr="00C422A2">
              <w:t>32-084</w:t>
            </w:r>
            <w:r w:rsidRPr="007E24A2">
              <w:t xml:space="preserve"> </w:t>
            </w:r>
            <w:r w:rsidRPr="00C422A2">
              <w:t>Mników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876628" w14:textId="77777777" w:rsidR="00C422A2" w:rsidRPr="007E24A2" w:rsidRDefault="00C422A2" w:rsidP="00D27D53">
            <w:pPr>
              <w:spacing w:before="80" w:after="80"/>
              <w:jc w:val="center"/>
            </w:pPr>
            <w:r w:rsidRPr="00C422A2">
              <w:t>194 400.00 zł</w:t>
            </w:r>
          </w:p>
        </w:tc>
      </w:tr>
      <w:tr w:rsidR="00C422A2" w:rsidRPr="007E24A2" w14:paraId="7A515F5F" w14:textId="77777777" w:rsidTr="00D27D53">
        <w:tc>
          <w:tcPr>
            <w:tcW w:w="993" w:type="dxa"/>
            <w:shd w:val="clear" w:color="auto" w:fill="auto"/>
            <w:vAlign w:val="center"/>
          </w:tcPr>
          <w:p w14:paraId="50863AD1" w14:textId="77777777" w:rsidR="00C422A2" w:rsidRPr="007E24A2" w:rsidRDefault="00C422A2" w:rsidP="00D27D53">
            <w:pPr>
              <w:spacing w:before="80" w:after="80"/>
              <w:jc w:val="center"/>
            </w:pPr>
            <w:r w:rsidRPr="00C422A2">
              <w:t>6</w:t>
            </w:r>
          </w:p>
        </w:tc>
        <w:tc>
          <w:tcPr>
            <w:tcW w:w="5244" w:type="dxa"/>
            <w:shd w:val="clear" w:color="auto" w:fill="auto"/>
          </w:tcPr>
          <w:p w14:paraId="488B4841" w14:textId="333251F8" w:rsidR="00C422A2" w:rsidRPr="007E24A2" w:rsidRDefault="00C422A2" w:rsidP="00D27D53">
            <w:pPr>
              <w:spacing w:before="80"/>
            </w:pPr>
            <w:r w:rsidRPr="00C422A2">
              <w:t xml:space="preserve">ADS </w:t>
            </w:r>
            <w:r w:rsidR="00E715F5">
              <w:t>Sp. z o.o.</w:t>
            </w:r>
          </w:p>
          <w:p w14:paraId="225FC7C5" w14:textId="77777777" w:rsidR="00C422A2" w:rsidRPr="007E24A2" w:rsidRDefault="00C422A2" w:rsidP="00D27D53">
            <w:r w:rsidRPr="00C422A2">
              <w:t>ul. Spacerowa</w:t>
            </w:r>
            <w:r w:rsidRPr="007E24A2">
              <w:t xml:space="preserve"> </w:t>
            </w:r>
            <w:r w:rsidRPr="00C422A2">
              <w:t>1</w:t>
            </w:r>
            <w:r w:rsidRPr="007E24A2">
              <w:t xml:space="preserve"> </w:t>
            </w:r>
          </w:p>
          <w:p w14:paraId="4F7FA875" w14:textId="77777777" w:rsidR="00C422A2" w:rsidRPr="007E24A2" w:rsidRDefault="00C422A2" w:rsidP="00D27D53">
            <w:pPr>
              <w:spacing w:after="80"/>
              <w:jc w:val="both"/>
            </w:pPr>
            <w:r w:rsidRPr="00C422A2">
              <w:t>32-088</w:t>
            </w:r>
            <w:r w:rsidRPr="007E24A2">
              <w:t xml:space="preserve"> </w:t>
            </w:r>
            <w:r w:rsidRPr="00C422A2">
              <w:t>Brzozówka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6E6CD0" w14:textId="77777777" w:rsidR="00C422A2" w:rsidRPr="007E24A2" w:rsidRDefault="00C422A2" w:rsidP="00D27D53">
            <w:pPr>
              <w:spacing w:before="80" w:after="80"/>
              <w:jc w:val="center"/>
            </w:pPr>
            <w:r w:rsidRPr="00C422A2">
              <w:t>169 000.08 zł</w:t>
            </w:r>
          </w:p>
        </w:tc>
      </w:tr>
      <w:tr w:rsidR="00C422A2" w:rsidRPr="007E24A2" w14:paraId="2D694726" w14:textId="77777777" w:rsidTr="00D27D53">
        <w:tc>
          <w:tcPr>
            <w:tcW w:w="993" w:type="dxa"/>
            <w:shd w:val="clear" w:color="auto" w:fill="auto"/>
            <w:vAlign w:val="center"/>
          </w:tcPr>
          <w:p w14:paraId="1EC4AA70" w14:textId="77777777" w:rsidR="00C422A2" w:rsidRPr="007E24A2" w:rsidRDefault="00C422A2" w:rsidP="00D27D53">
            <w:pPr>
              <w:spacing w:before="80" w:after="80"/>
              <w:jc w:val="center"/>
            </w:pPr>
            <w:r w:rsidRPr="00C422A2">
              <w:t>7</w:t>
            </w:r>
          </w:p>
        </w:tc>
        <w:tc>
          <w:tcPr>
            <w:tcW w:w="5244" w:type="dxa"/>
            <w:shd w:val="clear" w:color="auto" w:fill="auto"/>
          </w:tcPr>
          <w:p w14:paraId="79CB45F4" w14:textId="77777777" w:rsidR="00C422A2" w:rsidRPr="007E24A2" w:rsidRDefault="00C422A2" w:rsidP="00D27D53">
            <w:pPr>
              <w:spacing w:before="80"/>
            </w:pPr>
            <w:r w:rsidRPr="00C422A2">
              <w:t>Spółka Inwestycji Górniczych Sp. z o.o.</w:t>
            </w:r>
          </w:p>
          <w:p w14:paraId="0647957C" w14:textId="77777777" w:rsidR="00C422A2" w:rsidRPr="007E24A2" w:rsidRDefault="00C422A2" w:rsidP="00D27D53">
            <w:r w:rsidRPr="00C422A2">
              <w:t>ul. Jagiellońska</w:t>
            </w:r>
            <w:r w:rsidRPr="007E24A2">
              <w:t xml:space="preserve"> </w:t>
            </w:r>
            <w:r w:rsidRPr="00C422A2">
              <w:t>4</w:t>
            </w:r>
            <w:r w:rsidRPr="007E24A2">
              <w:t xml:space="preserve"> </w:t>
            </w:r>
          </w:p>
          <w:p w14:paraId="033E62A2" w14:textId="77777777" w:rsidR="00C422A2" w:rsidRPr="007E24A2" w:rsidRDefault="00C422A2" w:rsidP="00D27D53">
            <w:pPr>
              <w:spacing w:after="80"/>
              <w:jc w:val="both"/>
            </w:pPr>
            <w:r w:rsidRPr="00C422A2">
              <w:t>41-100</w:t>
            </w:r>
            <w:r w:rsidRPr="007E24A2">
              <w:t xml:space="preserve"> </w:t>
            </w:r>
            <w:r w:rsidRPr="00C422A2"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5A9741" w14:textId="77777777" w:rsidR="00C422A2" w:rsidRPr="007E24A2" w:rsidRDefault="00C422A2" w:rsidP="00D27D53">
            <w:pPr>
              <w:spacing w:before="80" w:after="80"/>
              <w:jc w:val="center"/>
            </w:pPr>
            <w:r w:rsidRPr="00C422A2">
              <w:t>246 240.00 zł</w:t>
            </w:r>
          </w:p>
        </w:tc>
      </w:tr>
      <w:tr w:rsidR="00C422A2" w:rsidRPr="007E24A2" w14:paraId="1597533D" w14:textId="77777777" w:rsidTr="00D27D53">
        <w:tc>
          <w:tcPr>
            <w:tcW w:w="993" w:type="dxa"/>
            <w:shd w:val="clear" w:color="auto" w:fill="auto"/>
            <w:vAlign w:val="center"/>
          </w:tcPr>
          <w:p w14:paraId="3ADB3F8F" w14:textId="77777777" w:rsidR="00C422A2" w:rsidRPr="007E24A2" w:rsidRDefault="00C422A2" w:rsidP="00D27D53">
            <w:pPr>
              <w:spacing w:before="80" w:after="80"/>
              <w:jc w:val="center"/>
            </w:pPr>
            <w:r w:rsidRPr="00C422A2">
              <w:t>8</w:t>
            </w:r>
          </w:p>
        </w:tc>
        <w:tc>
          <w:tcPr>
            <w:tcW w:w="5244" w:type="dxa"/>
            <w:shd w:val="clear" w:color="auto" w:fill="auto"/>
          </w:tcPr>
          <w:p w14:paraId="0822157A" w14:textId="77777777" w:rsidR="00C422A2" w:rsidRPr="007E24A2" w:rsidRDefault="00C422A2" w:rsidP="00D27D53">
            <w:pPr>
              <w:spacing w:before="80"/>
            </w:pPr>
            <w:r w:rsidRPr="00C422A2">
              <w:t>FHU MAGDA Magdalena Łanoszka</w:t>
            </w:r>
          </w:p>
          <w:p w14:paraId="1E9E8DE3" w14:textId="77777777" w:rsidR="00C422A2" w:rsidRPr="007E24A2" w:rsidRDefault="00C422A2" w:rsidP="00D27D53">
            <w:r w:rsidRPr="00C422A2">
              <w:t>Trąbki</w:t>
            </w:r>
            <w:r w:rsidRPr="007E24A2">
              <w:t xml:space="preserve"> </w:t>
            </w:r>
            <w:r w:rsidRPr="00C422A2">
              <w:t>292</w:t>
            </w:r>
            <w:r w:rsidRPr="007E24A2">
              <w:t xml:space="preserve"> </w:t>
            </w:r>
          </w:p>
          <w:p w14:paraId="43B60984" w14:textId="77777777" w:rsidR="00C422A2" w:rsidRPr="007E24A2" w:rsidRDefault="00C422A2" w:rsidP="00D27D53">
            <w:pPr>
              <w:spacing w:after="80"/>
              <w:jc w:val="both"/>
            </w:pPr>
            <w:r w:rsidRPr="00C422A2">
              <w:lastRenderedPageBreak/>
              <w:t>32-020</w:t>
            </w:r>
            <w:r w:rsidRPr="007E24A2">
              <w:t xml:space="preserve"> </w:t>
            </w:r>
            <w:r w:rsidRPr="00C422A2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97F4CE" w14:textId="77777777" w:rsidR="00C422A2" w:rsidRPr="007E24A2" w:rsidRDefault="00C422A2" w:rsidP="00D27D53">
            <w:pPr>
              <w:spacing w:before="80" w:after="80"/>
              <w:jc w:val="center"/>
            </w:pPr>
            <w:r w:rsidRPr="00C422A2">
              <w:lastRenderedPageBreak/>
              <w:t>221 400.00 zł</w:t>
            </w:r>
          </w:p>
        </w:tc>
      </w:tr>
      <w:tr w:rsidR="00C422A2" w:rsidRPr="007E24A2" w14:paraId="309211AE" w14:textId="77777777" w:rsidTr="00D27D53">
        <w:tc>
          <w:tcPr>
            <w:tcW w:w="993" w:type="dxa"/>
            <w:shd w:val="clear" w:color="auto" w:fill="auto"/>
            <w:vAlign w:val="center"/>
          </w:tcPr>
          <w:p w14:paraId="6960FAD0" w14:textId="77777777" w:rsidR="00C422A2" w:rsidRPr="007E24A2" w:rsidRDefault="00C422A2" w:rsidP="00D27D53">
            <w:pPr>
              <w:spacing w:before="80" w:after="80"/>
              <w:jc w:val="center"/>
            </w:pPr>
            <w:r w:rsidRPr="00C422A2">
              <w:t>9</w:t>
            </w:r>
          </w:p>
        </w:tc>
        <w:tc>
          <w:tcPr>
            <w:tcW w:w="5244" w:type="dxa"/>
            <w:shd w:val="clear" w:color="auto" w:fill="auto"/>
          </w:tcPr>
          <w:p w14:paraId="4882EB7B" w14:textId="77777777" w:rsidR="00C422A2" w:rsidRPr="007E24A2" w:rsidRDefault="00C422A2" w:rsidP="00D27D53">
            <w:pPr>
              <w:spacing w:before="80"/>
            </w:pPr>
            <w:r w:rsidRPr="00C422A2">
              <w:t>PRZEDSIĘBIORSTWO WIELOBRANŻOWE KARPINEX BARBARA KARPIŃSKA</w:t>
            </w:r>
          </w:p>
          <w:p w14:paraId="6190B96E" w14:textId="77777777" w:rsidR="00C422A2" w:rsidRPr="007E24A2" w:rsidRDefault="00C422A2" w:rsidP="00D27D53">
            <w:r w:rsidRPr="00C422A2">
              <w:t>ul. Cedrowa</w:t>
            </w:r>
            <w:r w:rsidRPr="007E24A2">
              <w:t xml:space="preserve"> </w:t>
            </w:r>
            <w:r w:rsidRPr="00C422A2">
              <w:t>5</w:t>
            </w:r>
            <w:r w:rsidRPr="007E24A2">
              <w:t xml:space="preserve"> </w:t>
            </w:r>
          </w:p>
          <w:p w14:paraId="08269272" w14:textId="2C7F62B3" w:rsidR="00C422A2" w:rsidRPr="007E24A2" w:rsidRDefault="00C422A2" w:rsidP="00D27D53">
            <w:pPr>
              <w:spacing w:after="80"/>
              <w:jc w:val="both"/>
            </w:pPr>
            <w:r w:rsidRPr="00C422A2">
              <w:t>25-900</w:t>
            </w:r>
            <w:r w:rsidRPr="007E24A2">
              <w:t xml:space="preserve"> </w:t>
            </w:r>
            <w:r w:rsidRPr="00C422A2">
              <w:t>Cedzyna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CCDEF4" w14:textId="77777777" w:rsidR="00C422A2" w:rsidRPr="007E24A2" w:rsidRDefault="00C422A2" w:rsidP="00D27D53">
            <w:pPr>
              <w:spacing w:before="80" w:after="80"/>
              <w:jc w:val="center"/>
            </w:pPr>
            <w:r w:rsidRPr="00C422A2">
              <w:t>223 689.60 zł</w:t>
            </w:r>
          </w:p>
        </w:tc>
      </w:tr>
    </w:tbl>
    <w:p w14:paraId="6EBD0E49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65D9EAB2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740DA952" w14:textId="77777777" w:rsidR="00C236D3" w:rsidRPr="007E24A2" w:rsidRDefault="00C236D3" w:rsidP="00173B20">
      <w:pPr>
        <w:jc w:val="right"/>
      </w:pPr>
    </w:p>
    <w:sectPr w:rsidR="00C236D3" w:rsidRPr="007E24A2" w:rsidSect="00891B9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20B4DD" w14:textId="77777777" w:rsidR="00891B9E" w:rsidRDefault="00891B9E">
      <w:r>
        <w:separator/>
      </w:r>
    </w:p>
  </w:endnote>
  <w:endnote w:type="continuationSeparator" w:id="0">
    <w:p w14:paraId="05D84148" w14:textId="77777777" w:rsidR="00891B9E" w:rsidRDefault="00891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847D5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C93BE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96528B" w14:textId="77777777" w:rsidR="009F189D" w:rsidRDefault="00CF5BD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B6F7E05">
        <v:line id="_x0000_s1025" style="position:absolute;left:0;text-align:left;z-index:251657728" from="-3.85pt,8.7pt" to="455.15pt,8.7pt"/>
      </w:pict>
    </w:r>
  </w:p>
  <w:p w14:paraId="5EE98D0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06870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75ED15" w14:textId="77777777" w:rsidR="009F189D" w:rsidRDefault="009F189D">
    <w:pPr>
      <w:pStyle w:val="Stopka"/>
      <w:tabs>
        <w:tab w:val="clear" w:pos="4536"/>
      </w:tabs>
      <w:jc w:val="center"/>
    </w:pPr>
  </w:p>
  <w:p w14:paraId="34150FA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EDF1B5" w14:textId="77777777" w:rsidR="00891B9E" w:rsidRDefault="00891B9E">
      <w:r>
        <w:separator/>
      </w:r>
    </w:p>
  </w:footnote>
  <w:footnote w:type="continuationSeparator" w:id="0">
    <w:p w14:paraId="36F10BCE" w14:textId="77777777" w:rsidR="00891B9E" w:rsidRDefault="00891B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E674CC" w14:textId="77777777" w:rsidR="00C422A2" w:rsidRDefault="00C422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17F2D4" w14:textId="77777777" w:rsidR="00C422A2" w:rsidRDefault="00C422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822885" w14:textId="77777777" w:rsidR="00C422A2" w:rsidRDefault="00C422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1B9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24A2"/>
    <w:rsid w:val="00843263"/>
    <w:rsid w:val="00861E75"/>
    <w:rsid w:val="00891B9E"/>
    <w:rsid w:val="008A26A5"/>
    <w:rsid w:val="009D19BD"/>
    <w:rsid w:val="009F189D"/>
    <w:rsid w:val="00A80738"/>
    <w:rsid w:val="00C236D3"/>
    <w:rsid w:val="00C422A2"/>
    <w:rsid w:val="00C659E2"/>
    <w:rsid w:val="00CB0802"/>
    <w:rsid w:val="00CF5BD8"/>
    <w:rsid w:val="00D665F5"/>
    <w:rsid w:val="00D708C5"/>
    <w:rsid w:val="00D7128F"/>
    <w:rsid w:val="00D83BA8"/>
    <w:rsid w:val="00E715F5"/>
    <w:rsid w:val="00EA3476"/>
    <w:rsid w:val="00F44906"/>
    <w:rsid w:val="00F95C33"/>
    <w:rsid w:val="00FD4AD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8B59BE"/>
  <w15:chartTrackingRefBased/>
  <w15:docId w15:val="{0F7A556F-1FE0-4477-A98B-000402D5D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238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cp:lastPrinted>2024-04-26T10:31:00Z</cp:lastPrinted>
  <dcterms:created xsi:type="dcterms:W3CDTF">2024-04-26T10:28:00Z</dcterms:created>
  <dcterms:modified xsi:type="dcterms:W3CDTF">2024-04-26T10:31:00Z</dcterms:modified>
</cp:coreProperties>
</file>