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758A2" w14:textId="77777777" w:rsidR="00CF7835" w:rsidRPr="00E5057F" w:rsidRDefault="00D93CE5" w:rsidP="00E5057F">
      <w:pPr>
        <w:spacing w:after="600"/>
        <w:jc w:val="right"/>
        <w:rPr>
          <w:sz w:val="24"/>
          <w:szCs w:val="24"/>
        </w:rPr>
      </w:pPr>
      <w:r w:rsidRPr="00E5057F">
        <w:rPr>
          <w:sz w:val="24"/>
          <w:szCs w:val="24"/>
        </w:rPr>
        <w:t>Poznań</w:t>
      </w:r>
      <w:r w:rsidR="00CF7835" w:rsidRPr="00E5057F">
        <w:rPr>
          <w:sz w:val="24"/>
          <w:szCs w:val="24"/>
        </w:rPr>
        <w:t xml:space="preserve"> dnia: </w:t>
      </w:r>
      <w:r w:rsidRPr="00E5057F">
        <w:rPr>
          <w:sz w:val="24"/>
          <w:szCs w:val="24"/>
        </w:rPr>
        <w:t>2024-04-26</w:t>
      </w:r>
    </w:p>
    <w:p w14:paraId="08D00211" w14:textId="77777777" w:rsidR="00D93CE5" w:rsidRPr="00E5057F" w:rsidRDefault="00D93CE5" w:rsidP="00925CFD">
      <w:pPr>
        <w:rPr>
          <w:b/>
          <w:bCs/>
          <w:sz w:val="24"/>
          <w:szCs w:val="24"/>
        </w:rPr>
      </w:pPr>
      <w:r w:rsidRPr="00E5057F">
        <w:rPr>
          <w:b/>
          <w:bCs/>
          <w:sz w:val="24"/>
          <w:szCs w:val="24"/>
        </w:rPr>
        <w:t>Szpital Wojewódzki w Poznaniu</w:t>
      </w:r>
    </w:p>
    <w:p w14:paraId="2EEBF708" w14:textId="77777777" w:rsidR="00CF7835" w:rsidRPr="00E5057F" w:rsidRDefault="00D93CE5" w:rsidP="00E5057F">
      <w:pPr>
        <w:rPr>
          <w:b/>
          <w:bCs/>
          <w:sz w:val="24"/>
          <w:szCs w:val="24"/>
        </w:rPr>
      </w:pPr>
      <w:r w:rsidRPr="00E5057F">
        <w:rPr>
          <w:b/>
          <w:bCs/>
          <w:sz w:val="24"/>
          <w:szCs w:val="24"/>
        </w:rPr>
        <w:t>Dział Zamówień Publicznych</w:t>
      </w:r>
    </w:p>
    <w:p w14:paraId="2D70B1DE" w14:textId="77777777" w:rsidR="00CF7835" w:rsidRPr="00E5057F" w:rsidRDefault="00D93CE5" w:rsidP="00E5057F">
      <w:pPr>
        <w:rPr>
          <w:sz w:val="24"/>
          <w:szCs w:val="24"/>
        </w:rPr>
      </w:pPr>
      <w:r w:rsidRPr="00E5057F">
        <w:rPr>
          <w:sz w:val="24"/>
          <w:szCs w:val="24"/>
        </w:rPr>
        <w:t>Juraszów</w:t>
      </w:r>
      <w:r w:rsidR="00CF7835" w:rsidRPr="00E5057F">
        <w:rPr>
          <w:sz w:val="24"/>
          <w:szCs w:val="24"/>
        </w:rPr>
        <w:t xml:space="preserve"> </w:t>
      </w:r>
      <w:r w:rsidRPr="00E5057F">
        <w:rPr>
          <w:sz w:val="24"/>
          <w:szCs w:val="24"/>
        </w:rPr>
        <w:t>7/19</w:t>
      </w:r>
    </w:p>
    <w:p w14:paraId="28CFDF20" w14:textId="5BEA94C7" w:rsidR="00CF7835" w:rsidRDefault="00D93CE5" w:rsidP="00F5275F">
      <w:pPr>
        <w:rPr>
          <w:sz w:val="24"/>
          <w:szCs w:val="24"/>
        </w:rPr>
      </w:pPr>
      <w:r w:rsidRPr="00E5057F">
        <w:rPr>
          <w:sz w:val="24"/>
          <w:szCs w:val="24"/>
        </w:rPr>
        <w:t>60-479</w:t>
      </w:r>
      <w:r w:rsidR="00CF7835" w:rsidRPr="00E5057F">
        <w:rPr>
          <w:sz w:val="24"/>
          <w:szCs w:val="24"/>
        </w:rPr>
        <w:t xml:space="preserve"> </w:t>
      </w:r>
      <w:r w:rsidRPr="00E5057F">
        <w:rPr>
          <w:sz w:val="24"/>
          <w:szCs w:val="24"/>
        </w:rPr>
        <w:t>Poznań</w:t>
      </w:r>
    </w:p>
    <w:p w14:paraId="183B8AF1" w14:textId="77777777" w:rsidR="00F5275F" w:rsidRPr="00F5275F" w:rsidRDefault="00F5275F" w:rsidP="00F5275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E5057F" w14:paraId="6FA2D42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AF92E2" w14:textId="77777777" w:rsidR="00CF7835" w:rsidRPr="00E5057F" w:rsidRDefault="00CF7835" w:rsidP="00E5057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5057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A73439A" w14:textId="6D26435D" w:rsidR="00CF7835" w:rsidRPr="00E5057F" w:rsidRDefault="00F5275F" w:rsidP="00E5057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E5057F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E5057F">
        <w:rPr>
          <w:sz w:val="24"/>
          <w:szCs w:val="24"/>
        </w:rPr>
        <w:t>postępowania o udzielenie zamówienia publicznego</w:t>
      </w:r>
      <w:r w:rsidR="00CF7835" w:rsidRPr="00E5057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5057F" w14:paraId="7CA24FA8" w14:textId="77777777" w:rsidTr="000C1C6D">
        <w:tc>
          <w:tcPr>
            <w:tcW w:w="2269" w:type="dxa"/>
            <w:shd w:val="clear" w:color="auto" w:fill="auto"/>
          </w:tcPr>
          <w:p w14:paraId="72F54E73" w14:textId="77777777" w:rsidR="00CF7835" w:rsidRPr="00E5057F" w:rsidRDefault="00CF7835" w:rsidP="00E505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5057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CF7402" w14:textId="5F2E7550" w:rsidR="00CF7835" w:rsidRPr="00F5275F" w:rsidRDefault="00D93CE5" w:rsidP="00E5057F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F5275F">
              <w:rPr>
                <w:b/>
                <w:sz w:val="24"/>
                <w:szCs w:val="24"/>
              </w:rPr>
              <w:t>Wymiana systemu PACS/VNA w Szpitalu Wojewódzkim w Poznaniu</w:t>
            </w:r>
          </w:p>
        </w:tc>
      </w:tr>
      <w:tr w:rsidR="00D93CE5" w:rsidRPr="00E5057F" w14:paraId="3168060A" w14:textId="77777777" w:rsidTr="00EA171C">
        <w:tc>
          <w:tcPr>
            <w:tcW w:w="2269" w:type="dxa"/>
            <w:shd w:val="clear" w:color="auto" w:fill="auto"/>
          </w:tcPr>
          <w:p w14:paraId="79D6E58D" w14:textId="77777777" w:rsidR="00D93CE5" w:rsidRPr="00E5057F" w:rsidRDefault="00D93CE5" w:rsidP="00E505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5057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314670" w14:textId="77777777" w:rsidR="00D93CE5" w:rsidRPr="00F5275F" w:rsidRDefault="00D93CE5" w:rsidP="00E5057F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F5275F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7EBC6ED1" w14:textId="77777777" w:rsidR="00D665F5" w:rsidRDefault="00D665F5" w:rsidP="00E5057F">
      <w:pPr>
        <w:spacing w:before="480"/>
        <w:jc w:val="both"/>
        <w:rPr>
          <w:sz w:val="24"/>
          <w:szCs w:val="24"/>
        </w:rPr>
      </w:pPr>
      <w:r w:rsidRPr="00E5057F">
        <w:rPr>
          <w:sz w:val="24"/>
          <w:szCs w:val="24"/>
        </w:rPr>
        <w:t>Zamawiający, działając na podstawie art. 22</w:t>
      </w:r>
      <w:r w:rsidR="00601802" w:rsidRPr="00E5057F">
        <w:rPr>
          <w:sz w:val="24"/>
          <w:szCs w:val="24"/>
        </w:rPr>
        <w:t>2</w:t>
      </w:r>
      <w:r w:rsidRPr="00E5057F">
        <w:rPr>
          <w:sz w:val="24"/>
          <w:szCs w:val="24"/>
        </w:rPr>
        <w:t xml:space="preserve"> ust. 5 </w:t>
      </w:r>
      <w:r w:rsidRPr="00E5057F">
        <w:rPr>
          <w:bCs/>
          <w:sz w:val="24"/>
          <w:szCs w:val="24"/>
        </w:rPr>
        <w:t>ustawy z dnia 11 września 2019r. Prawo zamówień publicznych</w:t>
      </w:r>
      <w:r w:rsidRPr="00E5057F">
        <w:rPr>
          <w:sz w:val="24"/>
          <w:szCs w:val="24"/>
        </w:rPr>
        <w:t xml:space="preserve"> </w:t>
      </w:r>
      <w:r w:rsidR="00D93CE5" w:rsidRPr="00E5057F">
        <w:rPr>
          <w:sz w:val="24"/>
          <w:szCs w:val="24"/>
        </w:rPr>
        <w:t>(</w:t>
      </w:r>
      <w:proofErr w:type="spellStart"/>
      <w:r w:rsidR="00D93CE5" w:rsidRPr="00E5057F">
        <w:rPr>
          <w:sz w:val="24"/>
          <w:szCs w:val="24"/>
        </w:rPr>
        <w:t>t.j</w:t>
      </w:r>
      <w:proofErr w:type="spellEnd"/>
      <w:r w:rsidR="00D93CE5" w:rsidRPr="00E5057F">
        <w:rPr>
          <w:sz w:val="24"/>
          <w:szCs w:val="24"/>
        </w:rPr>
        <w:t>. Dz. U. z 2023r. poz. 1605)</w:t>
      </w:r>
      <w:r w:rsidR="00490DC0" w:rsidRPr="00E5057F">
        <w:rPr>
          <w:sz w:val="24"/>
          <w:szCs w:val="24"/>
        </w:rPr>
        <w:t xml:space="preserve"> </w:t>
      </w:r>
      <w:r w:rsidRPr="00E5057F">
        <w:rPr>
          <w:sz w:val="24"/>
          <w:szCs w:val="24"/>
        </w:rPr>
        <w:t>udostępnia</w:t>
      </w:r>
      <w:r w:rsidR="00F95C33" w:rsidRPr="00E5057F">
        <w:rPr>
          <w:sz w:val="24"/>
          <w:szCs w:val="24"/>
        </w:rPr>
        <w:t xml:space="preserve"> </w:t>
      </w:r>
      <w:r w:rsidR="004C7E9B" w:rsidRPr="00E5057F">
        <w:rPr>
          <w:sz w:val="24"/>
          <w:szCs w:val="24"/>
        </w:rPr>
        <w:t>informacj</w:t>
      </w:r>
      <w:r w:rsidR="00577BC6" w:rsidRPr="00E5057F">
        <w:rPr>
          <w:sz w:val="24"/>
          <w:szCs w:val="24"/>
        </w:rPr>
        <w:t>ę</w:t>
      </w:r>
      <w:r w:rsidR="00035488" w:rsidRPr="00E5057F">
        <w:rPr>
          <w:sz w:val="24"/>
          <w:szCs w:val="24"/>
        </w:rPr>
        <w:t xml:space="preserve"> z otwarcia ofert</w:t>
      </w:r>
      <w:r w:rsidR="00577BC6" w:rsidRPr="00E5057F">
        <w:rPr>
          <w:sz w:val="24"/>
          <w:szCs w:val="24"/>
        </w:rPr>
        <w:t>.</w:t>
      </w:r>
    </w:p>
    <w:p w14:paraId="481CBE96" w14:textId="60DC5C27" w:rsidR="00F5275F" w:rsidRPr="00F5275F" w:rsidRDefault="00F5275F" w:rsidP="00F5275F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F5275F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A0782B7" w14:textId="0AD86B23" w:rsidR="00F5275F" w:rsidRPr="00F5275F" w:rsidRDefault="00F5275F" w:rsidP="00F5275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F5275F">
        <w:rPr>
          <w:sz w:val="24"/>
          <w:szCs w:val="24"/>
        </w:rPr>
        <w:t>1</w:t>
      </w:r>
      <w:r>
        <w:rPr>
          <w:sz w:val="24"/>
          <w:szCs w:val="24"/>
        </w:rPr>
        <w:t> </w:t>
      </w:r>
      <w:r w:rsidRPr="00F5275F">
        <w:rPr>
          <w:sz w:val="24"/>
          <w:szCs w:val="24"/>
        </w:rPr>
        <w:t>950</w:t>
      </w:r>
      <w:r>
        <w:rPr>
          <w:sz w:val="24"/>
          <w:szCs w:val="24"/>
        </w:rPr>
        <w:t xml:space="preserve"> </w:t>
      </w:r>
      <w:r w:rsidRPr="00F5275F">
        <w:rPr>
          <w:sz w:val="24"/>
          <w:szCs w:val="24"/>
        </w:rPr>
        <w:t>000,00 zł brutto</w:t>
      </w:r>
    </w:p>
    <w:p w14:paraId="1DF4492E" w14:textId="77777777" w:rsidR="00A80738" w:rsidRPr="00E5057F" w:rsidRDefault="00D665F5" w:rsidP="00E5057F">
      <w:pPr>
        <w:spacing w:before="120" w:after="120"/>
        <w:jc w:val="both"/>
        <w:rPr>
          <w:sz w:val="24"/>
          <w:szCs w:val="24"/>
        </w:rPr>
      </w:pPr>
      <w:r w:rsidRPr="00E5057F">
        <w:rPr>
          <w:sz w:val="24"/>
          <w:szCs w:val="24"/>
        </w:rPr>
        <w:t>Podczas otwarcia ofert, mającego miejsce</w:t>
      </w:r>
      <w:r w:rsidR="00FF4AB1" w:rsidRPr="00E5057F">
        <w:rPr>
          <w:sz w:val="24"/>
          <w:szCs w:val="24"/>
        </w:rPr>
        <w:t xml:space="preserve"> w dniu </w:t>
      </w:r>
      <w:r w:rsidR="00D93CE5" w:rsidRPr="00E5057F">
        <w:rPr>
          <w:sz w:val="24"/>
          <w:szCs w:val="24"/>
        </w:rPr>
        <w:t>26/04/2024</w:t>
      </w:r>
      <w:r w:rsidR="00FF4AB1" w:rsidRPr="00E5057F">
        <w:rPr>
          <w:sz w:val="24"/>
          <w:szCs w:val="24"/>
        </w:rPr>
        <w:t xml:space="preserve"> o godz. </w:t>
      </w:r>
      <w:r w:rsidR="00D93CE5" w:rsidRPr="00E5057F">
        <w:rPr>
          <w:sz w:val="24"/>
          <w:szCs w:val="24"/>
        </w:rPr>
        <w:t>10:00</w:t>
      </w:r>
      <w:r w:rsidRPr="00E5057F">
        <w:rPr>
          <w:sz w:val="24"/>
          <w:szCs w:val="24"/>
        </w:rPr>
        <w:t>, otwarte zostały oferty następujących wykonawców:</w:t>
      </w: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693"/>
        <w:gridCol w:w="2552"/>
      </w:tblGrid>
      <w:tr w:rsidR="00F5275F" w:rsidRPr="00925CFD" w14:paraId="6A809001" w14:textId="744E6747" w:rsidTr="00925CFD">
        <w:trPr>
          <w:trHeight w:val="914"/>
        </w:trPr>
        <w:tc>
          <w:tcPr>
            <w:tcW w:w="851" w:type="dxa"/>
            <w:shd w:val="clear" w:color="auto" w:fill="F2F2F2"/>
            <w:vAlign w:val="center"/>
          </w:tcPr>
          <w:p w14:paraId="3FA829ED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Oferta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315D3620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6C1E82FC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 xml:space="preserve">Cena oferty brutto </w:t>
            </w:r>
          </w:p>
          <w:p w14:paraId="5FF238F9" w14:textId="6993F548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(K-1)</w:t>
            </w:r>
          </w:p>
        </w:tc>
        <w:tc>
          <w:tcPr>
            <w:tcW w:w="2552" w:type="dxa"/>
            <w:shd w:val="clear" w:color="auto" w:fill="F2F2F2"/>
          </w:tcPr>
          <w:p w14:paraId="0576FC7A" w14:textId="2725DE11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Okres utrzymania i serwisowania systemu – Gwarancja Utrzymania Systemu</w:t>
            </w:r>
          </w:p>
          <w:p w14:paraId="7EDD1450" w14:textId="46DF9540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(K-2)</w:t>
            </w:r>
          </w:p>
        </w:tc>
      </w:tr>
      <w:tr w:rsidR="00F5275F" w:rsidRPr="00925CFD" w14:paraId="398EDDEF" w14:textId="02613548" w:rsidTr="00763F30">
        <w:trPr>
          <w:trHeight w:val="833"/>
        </w:trPr>
        <w:tc>
          <w:tcPr>
            <w:tcW w:w="851" w:type="dxa"/>
            <w:shd w:val="clear" w:color="auto" w:fill="auto"/>
            <w:vAlign w:val="center"/>
          </w:tcPr>
          <w:p w14:paraId="6121779D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073E3D78" w14:textId="77777777" w:rsidR="00F5275F" w:rsidRPr="00925CFD" w:rsidRDefault="00F5275F" w:rsidP="00925CFD">
            <w:pPr>
              <w:rPr>
                <w:sz w:val="22"/>
                <w:szCs w:val="22"/>
              </w:rPr>
            </w:pPr>
            <w:proofErr w:type="spellStart"/>
            <w:r w:rsidRPr="00925CFD">
              <w:rPr>
                <w:sz w:val="22"/>
                <w:szCs w:val="22"/>
              </w:rPr>
              <w:t>Pixel</w:t>
            </w:r>
            <w:proofErr w:type="spellEnd"/>
            <w:r w:rsidRPr="00925CFD">
              <w:rPr>
                <w:sz w:val="22"/>
                <w:szCs w:val="22"/>
              </w:rPr>
              <w:t xml:space="preserve"> Technology Sp. z o.o.</w:t>
            </w:r>
          </w:p>
          <w:p w14:paraId="20AC7C31" w14:textId="287DA311" w:rsidR="00F5275F" w:rsidRPr="00925CFD" w:rsidRDefault="00F5275F" w:rsidP="00925CFD">
            <w:pPr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 xml:space="preserve">ul. Piękna 1 </w:t>
            </w:r>
          </w:p>
          <w:p w14:paraId="14253746" w14:textId="77777777" w:rsidR="00F5275F" w:rsidRPr="00925CFD" w:rsidRDefault="00F5275F" w:rsidP="00925CFD">
            <w:pPr>
              <w:jc w:val="both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93-558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C6393D" w14:textId="5FF3C913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1 900 000.01 zł</w:t>
            </w:r>
          </w:p>
        </w:tc>
        <w:tc>
          <w:tcPr>
            <w:tcW w:w="2552" w:type="dxa"/>
          </w:tcPr>
          <w:p w14:paraId="188B5891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</w:p>
          <w:p w14:paraId="6645B424" w14:textId="0041A686" w:rsidR="003D37C4" w:rsidRPr="00925CFD" w:rsidRDefault="003D37C4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 xml:space="preserve">54 miesiące </w:t>
            </w:r>
          </w:p>
        </w:tc>
      </w:tr>
      <w:tr w:rsidR="00F5275F" w:rsidRPr="00925CFD" w14:paraId="38A49BC0" w14:textId="1B1CB0A2" w:rsidTr="00763F30">
        <w:trPr>
          <w:trHeight w:val="702"/>
        </w:trPr>
        <w:tc>
          <w:tcPr>
            <w:tcW w:w="851" w:type="dxa"/>
            <w:shd w:val="clear" w:color="auto" w:fill="auto"/>
            <w:vAlign w:val="center"/>
          </w:tcPr>
          <w:p w14:paraId="38E4EE92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41A11B39" w14:textId="77777777" w:rsidR="00F5275F" w:rsidRPr="00925CFD" w:rsidRDefault="00F5275F" w:rsidP="00925CFD">
            <w:pPr>
              <w:rPr>
                <w:sz w:val="22"/>
                <w:szCs w:val="22"/>
              </w:rPr>
            </w:pPr>
            <w:proofErr w:type="spellStart"/>
            <w:r w:rsidRPr="00925CFD">
              <w:rPr>
                <w:sz w:val="22"/>
                <w:szCs w:val="22"/>
              </w:rPr>
              <w:t>Alteris</w:t>
            </w:r>
            <w:proofErr w:type="spellEnd"/>
            <w:r w:rsidRPr="00925CFD">
              <w:rPr>
                <w:sz w:val="22"/>
                <w:szCs w:val="22"/>
              </w:rPr>
              <w:t xml:space="preserve"> Spółka Akcyjna</w:t>
            </w:r>
          </w:p>
          <w:p w14:paraId="5C9E3EC9" w14:textId="1895D128" w:rsidR="00F5275F" w:rsidRPr="00925CFD" w:rsidRDefault="003D37C4" w:rsidP="00925CFD">
            <w:pPr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 xml:space="preserve">ul. </w:t>
            </w:r>
            <w:r w:rsidR="00F5275F" w:rsidRPr="00925CFD">
              <w:rPr>
                <w:sz w:val="22"/>
                <w:szCs w:val="22"/>
              </w:rPr>
              <w:t xml:space="preserve">Ceglana 35 </w:t>
            </w:r>
          </w:p>
          <w:p w14:paraId="3DDB8022" w14:textId="77777777" w:rsidR="00F5275F" w:rsidRPr="00925CFD" w:rsidRDefault="00F5275F" w:rsidP="00925CFD">
            <w:pPr>
              <w:jc w:val="both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40-514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8CF6D66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1 769 670.00 zł</w:t>
            </w:r>
          </w:p>
        </w:tc>
        <w:tc>
          <w:tcPr>
            <w:tcW w:w="2552" w:type="dxa"/>
          </w:tcPr>
          <w:p w14:paraId="2A90FF98" w14:textId="77777777" w:rsidR="003D37C4" w:rsidRPr="00925CFD" w:rsidRDefault="003D37C4" w:rsidP="00925CFD">
            <w:pPr>
              <w:jc w:val="center"/>
              <w:rPr>
                <w:sz w:val="22"/>
                <w:szCs w:val="22"/>
              </w:rPr>
            </w:pPr>
          </w:p>
          <w:p w14:paraId="36B10261" w14:textId="3DE23827" w:rsidR="00F5275F" w:rsidRPr="00925CFD" w:rsidRDefault="003D37C4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 xml:space="preserve">54 miesiące </w:t>
            </w:r>
          </w:p>
        </w:tc>
      </w:tr>
      <w:tr w:rsidR="00F5275F" w:rsidRPr="00925CFD" w14:paraId="64C66F6B" w14:textId="3FB520AD" w:rsidTr="00763F30">
        <w:trPr>
          <w:trHeight w:val="770"/>
        </w:trPr>
        <w:tc>
          <w:tcPr>
            <w:tcW w:w="851" w:type="dxa"/>
            <w:shd w:val="clear" w:color="auto" w:fill="auto"/>
            <w:vAlign w:val="center"/>
          </w:tcPr>
          <w:p w14:paraId="1DF7E959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ABFB194" w14:textId="77777777" w:rsidR="00F5275F" w:rsidRPr="00925CFD" w:rsidRDefault="00F5275F" w:rsidP="00925CFD">
            <w:pPr>
              <w:rPr>
                <w:sz w:val="22"/>
                <w:szCs w:val="22"/>
              </w:rPr>
            </w:pPr>
            <w:proofErr w:type="spellStart"/>
            <w:r w:rsidRPr="00925CFD">
              <w:rPr>
                <w:sz w:val="22"/>
                <w:szCs w:val="22"/>
              </w:rPr>
              <w:t>CompuGroup</w:t>
            </w:r>
            <w:proofErr w:type="spellEnd"/>
            <w:r w:rsidRPr="00925CFD">
              <w:rPr>
                <w:sz w:val="22"/>
                <w:szCs w:val="22"/>
              </w:rPr>
              <w:t xml:space="preserve"> Medical Polska Sp. z o.o.</w:t>
            </w:r>
          </w:p>
          <w:p w14:paraId="370C6816" w14:textId="1CBC762A" w:rsidR="00F5275F" w:rsidRPr="00925CFD" w:rsidRDefault="003D37C4" w:rsidP="00925CFD">
            <w:pPr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 xml:space="preserve">ul. </w:t>
            </w:r>
            <w:r w:rsidR="00F5275F" w:rsidRPr="00925CFD">
              <w:rPr>
                <w:sz w:val="22"/>
                <w:szCs w:val="22"/>
              </w:rPr>
              <w:t xml:space="preserve">Do </w:t>
            </w:r>
            <w:proofErr w:type="spellStart"/>
            <w:r w:rsidR="00F5275F" w:rsidRPr="00925CFD">
              <w:rPr>
                <w:sz w:val="22"/>
                <w:szCs w:val="22"/>
              </w:rPr>
              <w:t>Dysa</w:t>
            </w:r>
            <w:proofErr w:type="spellEnd"/>
            <w:r w:rsidR="00F5275F" w:rsidRPr="00925CFD">
              <w:rPr>
                <w:sz w:val="22"/>
                <w:szCs w:val="22"/>
              </w:rPr>
              <w:t xml:space="preserve"> 9 </w:t>
            </w:r>
          </w:p>
          <w:p w14:paraId="7201EE5A" w14:textId="77777777" w:rsidR="00F5275F" w:rsidRPr="00925CFD" w:rsidRDefault="00F5275F" w:rsidP="00925CFD">
            <w:pPr>
              <w:jc w:val="both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20-149 Lublin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21F525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3 399 836.01 zł</w:t>
            </w:r>
          </w:p>
        </w:tc>
        <w:tc>
          <w:tcPr>
            <w:tcW w:w="2552" w:type="dxa"/>
          </w:tcPr>
          <w:p w14:paraId="01E23291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</w:p>
          <w:p w14:paraId="22B353BB" w14:textId="0AFBFCFE" w:rsidR="003D37C4" w:rsidRPr="00925CFD" w:rsidRDefault="003D37C4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54 miesiące</w:t>
            </w:r>
          </w:p>
        </w:tc>
      </w:tr>
      <w:tr w:rsidR="00F5275F" w:rsidRPr="00925CFD" w14:paraId="6199181E" w14:textId="54A00054" w:rsidTr="00763F30">
        <w:trPr>
          <w:trHeight w:val="711"/>
        </w:trPr>
        <w:tc>
          <w:tcPr>
            <w:tcW w:w="851" w:type="dxa"/>
            <w:shd w:val="clear" w:color="auto" w:fill="auto"/>
            <w:vAlign w:val="center"/>
          </w:tcPr>
          <w:p w14:paraId="2BAD5A0D" w14:textId="7777777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4647A11" w14:textId="77777777" w:rsidR="00F5275F" w:rsidRPr="00925CFD" w:rsidRDefault="00F5275F" w:rsidP="00925CFD">
            <w:pPr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Spring Software Sp. z o.o.</w:t>
            </w:r>
          </w:p>
          <w:p w14:paraId="0DABB3BF" w14:textId="04376DAA" w:rsidR="00F5275F" w:rsidRPr="00925CFD" w:rsidRDefault="00925CFD" w:rsidP="00925C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F5275F" w:rsidRPr="00925CFD">
              <w:rPr>
                <w:sz w:val="22"/>
                <w:szCs w:val="22"/>
              </w:rPr>
              <w:t>Omulewska</w:t>
            </w:r>
            <w:proofErr w:type="spellEnd"/>
            <w:r w:rsidR="00F5275F" w:rsidRPr="00925CFD">
              <w:rPr>
                <w:sz w:val="22"/>
                <w:szCs w:val="22"/>
              </w:rPr>
              <w:t xml:space="preserve"> 26A/108 </w:t>
            </w:r>
          </w:p>
          <w:p w14:paraId="0F1B6A80" w14:textId="77777777" w:rsidR="00F5275F" w:rsidRPr="00925CFD" w:rsidRDefault="00F5275F" w:rsidP="00925CFD">
            <w:pPr>
              <w:jc w:val="both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04-128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D16840" w14:textId="442991A7" w:rsidR="00F5275F" w:rsidRPr="00925CFD" w:rsidRDefault="00F5275F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1</w:t>
            </w:r>
            <w:r w:rsidR="0038228F">
              <w:rPr>
                <w:sz w:val="22"/>
                <w:szCs w:val="22"/>
              </w:rPr>
              <w:t> 991 096,84</w:t>
            </w:r>
            <w:r w:rsidRPr="00925CFD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552" w:type="dxa"/>
          </w:tcPr>
          <w:p w14:paraId="0C9A7BFD" w14:textId="77777777" w:rsidR="00925CFD" w:rsidRPr="00925CFD" w:rsidRDefault="00925CFD" w:rsidP="00925CFD">
            <w:pPr>
              <w:jc w:val="center"/>
              <w:rPr>
                <w:sz w:val="22"/>
                <w:szCs w:val="22"/>
              </w:rPr>
            </w:pPr>
          </w:p>
          <w:p w14:paraId="193976BA" w14:textId="6A5CFE73" w:rsidR="00F5275F" w:rsidRPr="00925CFD" w:rsidRDefault="00925CFD" w:rsidP="00925CFD">
            <w:pPr>
              <w:jc w:val="center"/>
              <w:rPr>
                <w:sz w:val="22"/>
                <w:szCs w:val="22"/>
              </w:rPr>
            </w:pPr>
            <w:r w:rsidRPr="00925CFD">
              <w:rPr>
                <w:sz w:val="22"/>
                <w:szCs w:val="22"/>
              </w:rPr>
              <w:t>54 miesiące</w:t>
            </w:r>
          </w:p>
        </w:tc>
      </w:tr>
    </w:tbl>
    <w:p w14:paraId="74429F66" w14:textId="5020255E" w:rsidR="00E37554" w:rsidRDefault="00925CFD" w:rsidP="00E37554">
      <w:pPr>
        <w:ind w:firstLine="425"/>
        <w:jc w:val="center"/>
        <w:rPr>
          <w:sz w:val="22"/>
          <w:szCs w:val="22"/>
        </w:rPr>
      </w:pPr>
      <w:r>
        <w:rPr>
          <w:i/>
          <w:szCs w:val="24"/>
        </w:rPr>
        <w:br/>
      </w:r>
      <w:r w:rsidR="00E37554">
        <w:rPr>
          <w:sz w:val="22"/>
          <w:szCs w:val="22"/>
        </w:rPr>
        <w:t xml:space="preserve">                                                             </w:t>
      </w:r>
      <w:r w:rsidR="00E37554">
        <w:rPr>
          <w:sz w:val="22"/>
          <w:szCs w:val="22"/>
        </w:rPr>
        <w:t>Zamawiający</w:t>
      </w:r>
    </w:p>
    <w:p w14:paraId="3AEA049D" w14:textId="77777777" w:rsidR="00E37554" w:rsidRDefault="00E37554" w:rsidP="00E375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EBFDEEA" w14:textId="77777777" w:rsidR="00E37554" w:rsidRDefault="00E37554" w:rsidP="00E375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1D795B7" w14:textId="53615256" w:rsidR="00E37554" w:rsidRDefault="00E37554" w:rsidP="00E37554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</w:t>
      </w:r>
    </w:p>
    <w:p w14:paraId="26977E19" w14:textId="77777777" w:rsidR="00E37554" w:rsidRDefault="00E37554" w:rsidP="00E37554">
      <w:pPr>
        <w:ind w:firstLine="425"/>
        <w:jc w:val="center"/>
        <w:rPr>
          <w:sz w:val="22"/>
          <w:szCs w:val="22"/>
        </w:rPr>
      </w:pPr>
    </w:p>
    <w:p w14:paraId="6652011D" w14:textId="4E82ACDC" w:rsidR="00C236D3" w:rsidRPr="00E37554" w:rsidRDefault="00E37554" w:rsidP="00E37554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  <w:r>
        <w:rPr>
          <w:szCs w:val="24"/>
        </w:rPr>
        <w:t xml:space="preserve">  </w:t>
      </w:r>
    </w:p>
    <w:sectPr w:rsidR="00C236D3" w:rsidRPr="00E37554" w:rsidSect="00E11E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9240A" w14:textId="77777777" w:rsidR="00E11E26" w:rsidRDefault="00E11E26">
      <w:r>
        <w:separator/>
      </w:r>
    </w:p>
  </w:endnote>
  <w:endnote w:type="continuationSeparator" w:id="0">
    <w:p w14:paraId="7576F692" w14:textId="77777777" w:rsidR="00E11E26" w:rsidRDefault="00E11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26E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450F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02730" w14:textId="44705B15" w:rsidR="00960CEB" w:rsidRPr="00986737" w:rsidRDefault="00020E2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ECC5252" wp14:editId="0C9B7F5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9E6CC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6C242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A78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438344" w14:textId="77777777" w:rsidR="009F189D" w:rsidRDefault="009F189D">
    <w:pPr>
      <w:pStyle w:val="Stopka"/>
      <w:tabs>
        <w:tab w:val="clear" w:pos="4536"/>
      </w:tabs>
      <w:jc w:val="center"/>
    </w:pPr>
  </w:p>
  <w:p w14:paraId="6C0FB00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1601A" w14:textId="77777777" w:rsidR="00E11E26" w:rsidRDefault="00E11E26">
      <w:r>
        <w:separator/>
      </w:r>
    </w:p>
  </w:footnote>
  <w:footnote w:type="continuationSeparator" w:id="0">
    <w:p w14:paraId="116ED70B" w14:textId="77777777" w:rsidR="00E11E26" w:rsidRDefault="00E11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F7E6" w14:textId="77777777" w:rsidR="00D93CE5" w:rsidRDefault="00D93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F0F4" w14:textId="77777777" w:rsidR="00D93CE5" w:rsidRDefault="00D93C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67C14" w14:textId="77777777" w:rsidR="00D93CE5" w:rsidRDefault="00D93C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225D1"/>
    <w:multiLevelType w:val="hybridMultilevel"/>
    <w:tmpl w:val="119E44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4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E26"/>
    <w:rsid w:val="00007727"/>
    <w:rsid w:val="00017720"/>
    <w:rsid w:val="00020E24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228F"/>
    <w:rsid w:val="003B6B36"/>
    <w:rsid w:val="003D37C4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3F30"/>
    <w:rsid w:val="00843263"/>
    <w:rsid w:val="00861E75"/>
    <w:rsid w:val="008A26A5"/>
    <w:rsid w:val="008F318B"/>
    <w:rsid w:val="00925CFD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93CE5"/>
    <w:rsid w:val="00E11E26"/>
    <w:rsid w:val="00E37554"/>
    <w:rsid w:val="00E5057F"/>
    <w:rsid w:val="00EA3476"/>
    <w:rsid w:val="00F44906"/>
    <w:rsid w:val="00F527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773FF"/>
  <w15:chartTrackingRefBased/>
  <w15:docId w15:val="{B16CF68B-E31C-4061-82B0-82D3F0A0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2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dcterms:created xsi:type="dcterms:W3CDTF">2024-04-26T08:30:00Z</dcterms:created>
  <dcterms:modified xsi:type="dcterms:W3CDTF">2024-04-26T10:17:00Z</dcterms:modified>
</cp:coreProperties>
</file>