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F3F86" w14:textId="77777777" w:rsidR="00CF7835" w:rsidRPr="00425339" w:rsidRDefault="00CF6893" w:rsidP="00CF7835">
      <w:pPr>
        <w:spacing w:after="600"/>
        <w:jc w:val="right"/>
        <w:rPr>
          <w:sz w:val="24"/>
          <w:szCs w:val="24"/>
        </w:rPr>
      </w:pPr>
      <w:r w:rsidRPr="00425339">
        <w:rPr>
          <w:sz w:val="24"/>
          <w:szCs w:val="24"/>
        </w:rPr>
        <w:t>Kraków</w:t>
      </w:r>
      <w:r w:rsidR="00CF7835" w:rsidRPr="00425339">
        <w:rPr>
          <w:sz w:val="24"/>
          <w:szCs w:val="24"/>
        </w:rPr>
        <w:t xml:space="preserve"> dnia: </w:t>
      </w:r>
      <w:r w:rsidRPr="00425339">
        <w:rPr>
          <w:sz w:val="24"/>
          <w:szCs w:val="24"/>
        </w:rPr>
        <w:t>2024-04-26</w:t>
      </w:r>
    </w:p>
    <w:p w14:paraId="7844BD6F" w14:textId="77777777" w:rsidR="00CF6893" w:rsidRPr="00425339" w:rsidRDefault="00CF6893" w:rsidP="00CF7835">
      <w:pPr>
        <w:spacing w:line="360" w:lineRule="auto"/>
        <w:rPr>
          <w:b/>
          <w:bCs/>
          <w:sz w:val="24"/>
          <w:szCs w:val="24"/>
        </w:rPr>
      </w:pPr>
      <w:r w:rsidRPr="00425339">
        <w:rPr>
          <w:b/>
          <w:bCs/>
          <w:sz w:val="24"/>
          <w:szCs w:val="24"/>
        </w:rPr>
        <w:t>Szpital Miejski Specjalistyczny</w:t>
      </w:r>
    </w:p>
    <w:p w14:paraId="00244FA7" w14:textId="77777777" w:rsidR="00CF6893" w:rsidRPr="00425339" w:rsidRDefault="00CF6893" w:rsidP="00CF7835">
      <w:pPr>
        <w:spacing w:line="360" w:lineRule="auto"/>
        <w:rPr>
          <w:b/>
          <w:bCs/>
          <w:sz w:val="24"/>
          <w:szCs w:val="24"/>
        </w:rPr>
      </w:pPr>
      <w:r w:rsidRPr="00425339">
        <w:rPr>
          <w:b/>
          <w:bCs/>
          <w:sz w:val="24"/>
          <w:szCs w:val="24"/>
        </w:rPr>
        <w:t>im. Gabriela Narutowicza w Krakowie</w:t>
      </w:r>
    </w:p>
    <w:p w14:paraId="6BF60499" w14:textId="77777777" w:rsidR="00CF7835" w:rsidRPr="00425339" w:rsidRDefault="00CF6893" w:rsidP="00CF7835">
      <w:pPr>
        <w:spacing w:line="360" w:lineRule="auto"/>
        <w:rPr>
          <w:sz w:val="24"/>
          <w:szCs w:val="24"/>
        </w:rPr>
      </w:pPr>
      <w:r w:rsidRPr="00425339">
        <w:rPr>
          <w:sz w:val="24"/>
          <w:szCs w:val="24"/>
        </w:rPr>
        <w:t>ul. Prądnicka</w:t>
      </w:r>
      <w:r w:rsidR="00CF7835" w:rsidRPr="00425339">
        <w:rPr>
          <w:sz w:val="24"/>
          <w:szCs w:val="24"/>
        </w:rPr>
        <w:t xml:space="preserve"> </w:t>
      </w:r>
      <w:r w:rsidRPr="00425339">
        <w:rPr>
          <w:sz w:val="24"/>
          <w:szCs w:val="24"/>
        </w:rPr>
        <w:t>35-37</w:t>
      </w:r>
    </w:p>
    <w:p w14:paraId="05717D45" w14:textId="58AE786B" w:rsidR="00CF7835" w:rsidRDefault="00CF6893" w:rsidP="00425339">
      <w:pPr>
        <w:rPr>
          <w:sz w:val="24"/>
          <w:szCs w:val="24"/>
        </w:rPr>
      </w:pPr>
      <w:r w:rsidRPr="00425339">
        <w:rPr>
          <w:sz w:val="24"/>
          <w:szCs w:val="24"/>
        </w:rPr>
        <w:t>31-202</w:t>
      </w:r>
      <w:r w:rsidR="00CF7835" w:rsidRPr="00425339">
        <w:rPr>
          <w:sz w:val="24"/>
          <w:szCs w:val="24"/>
        </w:rPr>
        <w:t xml:space="preserve"> </w:t>
      </w:r>
      <w:r w:rsidRPr="00425339">
        <w:rPr>
          <w:sz w:val="24"/>
          <w:szCs w:val="24"/>
        </w:rPr>
        <w:t>Kraków</w:t>
      </w:r>
    </w:p>
    <w:p w14:paraId="57DA11C5" w14:textId="77777777" w:rsidR="00425339" w:rsidRPr="00425339" w:rsidRDefault="00425339" w:rsidP="0042533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25339" w14:paraId="331DCD9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DF85D2" w14:textId="77777777" w:rsidR="00CF7835" w:rsidRPr="00425339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2533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2224687" w14:textId="5A89FDF6" w:rsidR="00CF7835" w:rsidRPr="00425339" w:rsidRDefault="00425339" w:rsidP="0042533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br/>
      </w:r>
      <w:r w:rsidR="00CF7835" w:rsidRPr="00425339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425339">
        <w:rPr>
          <w:sz w:val="24"/>
          <w:szCs w:val="24"/>
        </w:rPr>
        <w:t>postępowania o udzielenie zamówienia publicznego</w:t>
      </w:r>
      <w:r w:rsidR="00CF7835" w:rsidRPr="0042533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25339" w14:paraId="1CC8F51E" w14:textId="77777777" w:rsidTr="000C1C6D">
        <w:tc>
          <w:tcPr>
            <w:tcW w:w="2269" w:type="dxa"/>
            <w:shd w:val="clear" w:color="auto" w:fill="auto"/>
          </w:tcPr>
          <w:p w14:paraId="27F8A9FF" w14:textId="77777777" w:rsidR="00CF7835" w:rsidRPr="0042533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9E6658" w14:textId="77777777" w:rsidR="00CF7835" w:rsidRPr="00425339" w:rsidRDefault="00CF689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25339">
              <w:rPr>
                <w:bCs/>
                <w:sz w:val="24"/>
                <w:szCs w:val="24"/>
              </w:rPr>
              <w:t>Zakup i dostawa środków higieny</w:t>
            </w:r>
            <w:r w:rsidR="00CF7835" w:rsidRPr="00425339">
              <w:rPr>
                <w:bCs/>
                <w:sz w:val="24"/>
                <w:szCs w:val="24"/>
              </w:rPr>
              <w:t>.</w:t>
            </w:r>
          </w:p>
        </w:tc>
      </w:tr>
      <w:tr w:rsidR="00CF6893" w:rsidRPr="00425339" w14:paraId="5D4C5CC3" w14:textId="77777777" w:rsidTr="00F26742">
        <w:tc>
          <w:tcPr>
            <w:tcW w:w="2269" w:type="dxa"/>
            <w:shd w:val="clear" w:color="auto" w:fill="auto"/>
          </w:tcPr>
          <w:p w14:paraId="64704DBF" w14:textId="77777777" w:rsidR="00CF6893" w:rsidRPr="00425339" w:rsidRDefault="00CF6893" w:rsidP="00F267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638E06" w14:textId="77777777" w:rsidR="00CF6893" w:rsidRPr="00425339" w:rsidRDefault="00CF6893" w:rsidP="00F267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25339">
              <w:rPr>
                <w:bCs/>
                <w:sz w:val="24"/>
                <w:szCs w:val="24"/>
              </w:rPr>
              <w:t>ZP/22/2024</w:t>
            </w:r>
          </w:p>
        </w:tc>
      </w:tr>
    </w:tbl>
    <w:p w14:paraId="558F83D9" w14:textId="77777777" w:rsidR="00D665F5" w:rsidRPr="00425339" w:rsidRDefault="00D665F5" w:rsidP="00CF7835">
      <w:pPr>
        <w:spacing w:before="480" w:line="360" w:lineRule="auto"/>
        <w:jc w:val="both"/>
        <w:rPr>
          <w:sz w:val="24"/>
          <w:szCs w:val="24"/>
        </w:rPr>
      </w:pPr>
      <w:r w:rsidRPr="00425339">
        <w:rPr>
          <w:sz w:val="24"/>
          <w:szCs w:val="24"/>
        </w:rPr>
        <w:t>Zamawiający, działając na podstawie art. 22</w:t>
      </w:r>
      <w:r w:rsidR="00601802" w:rsidRPr="00425339">
        <w:rPr>
          <w:sz w:val="24"/>
          <w:szCs w:val="24"/>
        </w:rPr>
        <w:t>2</w:t>
      </w:r>
      <w:r w:rsidRPr="00425339">
        <w:rPr>
          <w:sz w:val="24"/>
          <w:szCs w:val="24"/>
        </w:rPr>
        <w:t xml:space="preserve"> ust. 5 </w:t>
      </w:r>
      <w:r w:rsidRPr="00425339">
        <w:rPr>
          <w:bCs/>
          <w:sz w:val="24"/>
          <w:szCs w:val="24"/>
        </w:rPr>
        <w:t>ustawy z dnia 11 września 2019r. Prawo zamówień publicznych</w:t>
      </w:r>
      <w:r w:rsidRPr="00425339">
        <w:rPr>
          <w:sz w:val="24"/>
          <w:szCs w:val="24"/>
        </w:rPr>
        <w:t xml:space="preserve"> </w:t>
      </w:r>
      <w:r w:rsidR="00CF6893" w:rsidRPr="00425339">
        <w:rPr>
          <w:sz w:val="24"/>
          <w:szCs w:val="24"/>
        </w:rPr>
        <w:t>(</w:t>
      </w:r>
      <w:proofErr w:type="spellStart"/>
      <w:r w:rsidR="00CF6893" w:rsidRPr="00425339">
        <w:rPr>
          <w:sz w:val="24"/>
          <w:szCs w:val="24"/>
        </w:rPr>
        <w:t>t.j</w:t>
      </w:r>
      <w:proofErr w:type="spellEnd"/>
      <w:r w:rsidR="00CF6893" w:rsidRPr="00425339">
        <w:rPr>
          <w:sz w:val="24"/>
          <w:szCs w:val="24"/>
        </w:rPr>
        <w:t>. Dz. U. z 2023r. poz. 1605)</w:t>
      </w:r>
      <w:r w:rsidR="00490DC0" w:rsidRPr="00425339">
        <w:rPr>
          <w:sz w:val="24"/>
          <w:szCs w:val="24"/>
        </w:rPr>
        <w:t xml:space="preserve"> </w:t>
      </w:r>
      <w:r w:rsidRPr="00425339">
        <w:rPr>
          <w:sz w:val="24"/>
          <w:szCs w:val="24"/>
        </w:rPr>
        <w:t>udostępnia</w:t>
      </w:r>
      <w:r w:rsidR="00F95C33" w:rsidRPr="00425339">
        <w:rPr>
          <w:sz w:val="24"/>
          <w:szCs w:val="24"/>
        </w:rPr>
        <w:t xml:space="preserve"> </w:t>
      </w:r>
      <w:r w:rsidR="004C7E9B" w:rsidRPr="00425339">
        <w:rPr>
          <w:sz w:val="24"/>
          <w:szCs w:val="24"/>
        </w:rPr>
        <w:t>informacj</w:t>
      </w:r>
      <w:r w:rsidR="00577BC6" w:rsidRPr="00425339">
        <w:rPr>
          <w:sz w:val="24"/>
          <w:szCs w:val="24"/>
        </w:rPr>
        <w:t>ę</w:t>
      </w:r>
      <w:r w:rsidR="00035488" w:rsidRPr="00425339">
        <w:rPr>
          <w:sz w:val="24"/>
          <w:szCs w:val="24"/>
        </w:rPr>
        <w:t xml:space="preserve"> z otwarcia ofert</w:t>
      </w:r>
      <w:r w:rsidR="00577BC6" w:rsidRPr="00425339">
        <w:rPr>
          <w:sz w:val="24"/>
          <w:szCs w:val="24"/>
        </w:rPr>
        <w:t>.</w:t>
      </w:r>
    </w:p>
    <w:p w14:paraId="7DC201F5" w14:textId="77777777" w:rsidR="00A80738" w:rsidRPr="00425339" w:rsidRDefault="00D665F5" w:rsidP="00CF7835">
      <w:pPr>
        <w:spacing w:before="120" w:after="120" w:line="360" w:lineRule="auto"/>
        <w:jc w:val="both"/>
        <w:rPr>
          <w:sz w:val="24"/>
          <w:szCs w:val="24"/>
        </w:rPr>
      </w:pPr>
      <w:r w:rsidRPr="00425339">
        <w:rPr>
          <w:sz w:val="24"/>
          <w:szCs w:val="24"/>
        </w:rPr>
        <w:t>Podczas otwarcia ofert, mającego miejsce</w:t>
      </w:r>
      <w:r w:rsidR="00FF4AB1" w:rsidRPr="00425339">
        <w:rPr>
          <w:sz w:val="24"/>
          <w:szCs w:val="24"/>
        </w:rPr>
        <w:t xml:space="preserve"> w dniu </w:t>
      </w:r>
      <w:r w:rsidR="00CF6893" w:rsidRPr="00425339">
        <w:rPr>
          <w:sz w:val="24"/>
          <w:szCs w:val="24"/>
        </w:rPr>
        <w:t>26/04/2024</w:t>
      </w:r>
      <w:r w:rsidR="00FF4AB1" w:rsidRPr="00425339">
        <w:rPr>
          <w:sz w:val="24"/>
          <w:szCs w:val="24"/>
        </w:rPr>
        <w:t xml:space="preserve"> o godz. </w:t>
      </w:r>
      <w:r w:rsidR="00CF6893" w:rsidRPr="00425339">
        <w:rPr>
          <w:sz w:val="24"/>
          <w:szCs w:val="24"/>
        </w:rPr>
        <w:t>12:00</w:t>
      </w:r>
      <w:r w:rsidRPr="0042533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25339" w14:paraId="1C9CE06B" w14:textId="77777777" w:rsidTr="000C1C6D">
        <w:tc>
          <w:tcPr>
            <w:tcW w:w="1276" w:type="dxa"/>
            <w:shd w:val="clear" w:color="auto" w:fill="F2F2F2"/>
            <w:vAlign w:val="center"/>
          </w:tcPr>
          <w:p w14:paraId="16D203F3" w14:textId="77777777" w:rsidR="00D665F5" w:rsidRPr="00425339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O</w:t>
            </w:r>
            <w:r w:rsidR="00D665F5" w:rsidRPr="00425339">
              <w:rPr>
                <w:sz w:val="24"/>
                <w:szCs w:val="24"/>
              </w:rPr>
              <w:t>fert</w:t>
            </w:r>
            <w:r w:rsidRPr="00425339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1EE4324" w14:textId="77777777" w:rsidR="00D665F5" w:rsidRPr="0042533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Nazwa</w:t>
            </w:r>
            <w:r w:rsidR="003F57CD" w:rsidRPr="00425339">
              <w:rPr>
                <w:sz w:val="24"/>
                <w:szCs w:val="24"/>
              </w:rPr>
              <w:t xml:space="preserve"> </w:t>
            </w:r>
            <w:r w:rsidRPr="0042533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C9288F4" w14:textId="779BB5E3" w:rsidR="00D665F5" w:rsidRPr="00425339" w:rsidRDefault="00425339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pakietu brutto</w:t>
            </w:r>
          </w:p>
        </w:tc>
      </w:tr>
      <w:tr w:rsidR="00CF6893" w:rsidRPr="00425339" w14:paraId="758E25B5" w14:textId="77777777" w:rsidTr="00F26742">
        <w:tc>
          <w:tcPr>
            <w:tcW w:w="1276" w:type="dxa"/>
            <w:shd w:val="clear" w:color="auto" w:fill="auto"/>
            <w:vAlign w:val="center"/>
          </w:tcPr>
          <w:p w14:paraId="495A3260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44B6DFC" w14:textId="6AE942BB" w:rsidR="00CF6893" w:rsidRPr="00425339" w:rsidRDefault="00425339" w:rsidP="00F26742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Henry </w:t>
            </w:r>
            <w:proofErr w:type="spellStart"/>
            <w:r>
              <w:rPr>
                <w:sz w:val="24"/>
                <w:szCs w:val="24"/>
              </w:rPr>
              <w:t>Kruse</w:t>
            </w:r>
            <w:proofErr w:type="spellEnd"/>
            <w:r>
              <w:rPr>
                <w:sz w:val="24"/>
                <w:szCs w:val="24"/>
              </w:rPr>
              <w:t xml:space="preserve"> Sp. z o.o.</w:t>
            </w:r>
          </w:p>
          <w:p w14:paraId="7CC71F9B" w14:textId="3593E858" w:rsidR="00CF6893" w:rsidRPr="00425339" w:rsidRDefault="00425339" w:rsidP="00F267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Kolejowa</w:t>
            </w:r>
            <w:r w:rsidR="00CF6893" w:rsidRPr="00425339">
              <w:rPr>
                <w:sz w:val="24"/>
                <w:szCs w:val="24"/>
              </w:rPr>
              <w:t xml:space="preserve"> </w:t>
            </w:r>
            <w:r w:rsidR="00CF6893" w:rsidRPr="00425339">
              <w:rPr>
                <w:sz w:val="24"/>
                <w:szCs w:val="24"/>
              </w:rPr>
              <w:t>3</w:t>
            </w:r>
            <w:r w:rsidR="00CF6893" w:rsidRPr="00425339">
              <w:rPr>
                <w:sz w:val="24"/>
                <w:szCs w:val="24"/>
              </w:rPr>
              <w:t xml:space="preserve"> </w:t>
            </w:r>
          </w:p>
          <w:p w14:paraId="7E146CF3" w14:textId="717F5095" w:rsidR="00CF6893" w:rsidRPr="00425339" w:rsidRDefault="00CF6893" w:rsidP="00F26742">
            <w:pPr>
              <w:spacing w:after="80"/>
              <w:jc w:val="both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55-040</w:t>
            </w:r>
            <w:r w:rsidRPr="00425339">
              <w:rPr>
                <w:sz w:val="24"/>
                <w:szCs w:val="24"/>
              </w:rPr>
              <w:t xml:space="preserve"> </w:t>
            </w:r>
            <w:r w:rsidR="00425339">
              <w:rPr>
                <w:sz w:val="24"/>
                <w:szCs w:val="24"/>
              </w:rPr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A498FD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225 839.81 zł</w:t>
            </w:r>
          </w:p>
        </w:tc>
      </w:tr>
      <w:tr w:rsidR="00CF6893" w:rsidRPr="00425339" w14:paraId="5A680EC5" w14:textId="77777777" w:rsidTr="00F26742">
        <w:tc>
          <w:tcPr>
            <w:tcW w:w="1276" w:type="dxa"/>
            <w:shd w:val="clear" w:color="auto" w:fill="auto"/>
            <w:vAlign w:val="center"/>
          </w:tcPr>
          <w:p w14:paraId="69497E12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3767957" w14:textId="77777777" w:rsidR="00CF6893" w:rsidRPr="00425339" w:rsidRDefault="00CF6893" w:rsidP="00F26742">
            <w:pPr>
              <w:spacing w:before="80" w:after="40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 xml:space="preserve">P.P.H.U Alga Paweł </w:t>
            </w:r>
            <w:proofErr w:type="spellStart"/>
            <w:r w:rsidRPr="00425339">
              <w:rPr>
                <w:sz w:val="24"/>
                <w:szCs w:val="24"/>
              </w:rPr>
              <w:t>Pinkowski</w:t>
            </w:r>
            <w:proofErr w:type="spellEnd"/>
          </w:p>
          <w:p w14:paraId="3319E1A9" w14:textId="79E164AB" w:rsidR="00CF6893" w:rsidRPr="00425339" w:rsidRDefault="00425339" w:rsidP="00F267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F6893" w:rsidRPr="00425339">
              <w:rPr>
                <w:sz w:val="24"/>
                <w:szCs w:val="24"/>
              </w:rPr>
              <w:t>Leśna</w:t>
            </w:r>
            <w:r w:rsidR="00CF6893" w:rsidRPr="00425339">
              <w:rPr>
                <w:sz w:val="24"/>
                <w:szCs w:val="24"/>
              </w:rPr>
              <w:t xml:space="preserve"> </w:t>
            </w:r>
            <w:r w:rsidR="00CF6893" w:rsidRPr="00425339">
              <w:rPr>
                <w:sz w:val="24"/>
                <w:szCs w:val="24"/>
              </w:rPr>
              <w:t>18</w:t>
            </w:r>
            <w:r w:rsidR="00CF6893" w:rsidRPr="00425339">
              <w:rPr>
                <w:sz w:val="24"/>
                <w:szCs w:val="24"/>
              </w:rPr>
              <w:t xml:space="preserve"> </w:t>
            </w:r>
          </w:p>
          <w:p w14:paraId="02F2EF2F" w14:textId="77777777" w:rsidR="00CF6893" w:rsidRPr="00425339" w:rsidRDefault="00CF6893" w:rsidP="00F26742">
            <w:pPr>
              <w:spacing w:after="80"/>
              <w:jc w:val="both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63-430</w:t>
            </w:r>
            <w:r w:rsidRPr="00425339">
              <w:rPr>
                <w:sz w:val="24"/>
                <w:szCs w:val="24"/>
              </w:rPr>
              <w:t xml:space="preserve"> </w:t>
            </w:r>
            <w:r w:rsidRPr="00425339">
              <w:rPr>
                <w:sz w:val="24"/>
                <w:szCs w:val="24"/>
              </w:rPr>
              <w:t>Odolanów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CE88EF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187 446.09 zł</w:t>
            </w:r>
          </w:p>
        </w:tc>
      </w:tr>
      <w:tr w:rsidR="00CF6893" w:rsidRPr="00425339" w14:paraId="0F56A765" w14:textId="77777777" w:rsidTr="00F26742">
        <w:tc>
          <w:tcPr>
            <w:tcW w:w="1276" w:type="dxa"/>
            <w:shd w:val="clear" w:color="auto" w:fill="auto"/>
            <w:vAlign w:val="center"/>
          </w:tcPr>
          <w:p w14:paraId="650B7328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34DAC56" w14:textId="77777777" w:rsidR="00CF6893" w:rsidRPr="00425339" w:rsidRDefault="00CF6893" w:rsidP="00F26742">
            <w:pPr>
              <w:spacing w:before="80" w:after="40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Firma Handlowa PRIMA</w:t>
            </w:r>
          </w:p>
          <w:p w14:paraId="55D91ACF" w14:textId="62FA28F7" w:rsidR="00CF6893" w:rsidRPr="00425339" w:rsidRDefault="00425339" w:rsidP="00F267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F6893" w:rsidRPr="00425339">
              <w:rPr>
                <w:sz w:val="24"/>
                <w:szCs w:val="24"/>
              </w:rPr>
              <w:t>Półłanki</w:t>
            </w:r>
            <w:r w:rsidR="00CF6893" w:rsidRPr="00425339">
              <w:rPr>
                <w:sz w:val="24"/>
                <w:szCs w:val="24"/>
              </w:rPr>
              <w:t xml:space="preserve"> </w:t>
            </w:r>
            <w:r w:rsidR="00CF6893" w:rsidRPr="00425339">
              <w:rPr>
                <w:sz w:val="24"/>
                <w:szCs w:val="24"/>
              </w:rPr>
              <w:t>31G</w:t>
            </w:r>
            <w:r w:rsidR="00CF6893" w:rsidRPr="00425339">
              <w:rPr>
                <w:sz w:val="24"/>
                <w:szCs w:val="24"/>
              </w:rPr>
              <w:t xml:space="preserve"> </w:t>
            </w:r>
          </w:p>
          <w:p w14:paraId="04E6608E" w14:textId="77777777" w:rsidR="00CF6893" w:rsidRPr="00425339" w:rsidRDefault="00CF6893" w:rsidP="00F26742">
            <w:pPr>
              <w:spacing w:after="80"/>
              <w:jc w:val="both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30-740</w:t>
            </w:r>
            <w:r w:rsidRPr="00425339">
              <w:rPr>
                <w:sz w:val="24"/>
                <w:szCs w:val="24"/>
              </w:rPr>
              <w:t xml:space="preserve"> </w:t>
            </w:r>
            <w:r w:rsidRPr="00425339">
              <w:rPr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12DA8A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203 375.09 zł</w:t>
            </w:r>
          </w:p>
        </w:tc>
      </w:tr>
      <w:tr w:rsidR="00CF6893" w:rsidRPr="00425339" w14:paraId="70A85B41" w14:textId="77777777" w:rsidTr="00F26742">
        <w:tc>
          <w:tcPr>
            <w:tcW w:w="1276" w:type="dxa"/>
            <w:shd w:val="clear" w:color="auto" w:fill="auto"/>
            <w:vAlign w:val="center"/>
          </w:tcPr>
          <w:p w14:paraId="0A607735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31C9D17F" w14:textId="1FE92347" w:rsidR="00CF6893" w:rsidRPr="00425339" w:rsidRDefault="00CF6893" w:rsidP="00F26742">
            <w:pPr>
              <w:spacing w:before="80" w:after="40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Flesz Sp. z o</w:t>
            </w:r>
            <w:r w:rsidR="00425339">
              <w:rPr>
                <w:sz w:val="24"/>
                <w:szCs w:val="24"/>
              </w:rPr>
              <w:t>.</w:t>
            </w:r>
            <w:r w:rsidRPr="00425339">
              <w:rPr>
                <w:sz w:val="24"/>
                <w:szCs w:val="24"/>
              </w:rPr>
              <w:t>o.</w:t>
            </w:r>
          </w:p>
          <w:p w14:paraId="2676B32E" w14:textId="4A3E6631" w:rsidR="00CF6893" w:rsidRPr="00425339" w:rsidRDefault="00425339" w:rsidP="00F267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="00CF6893" w:rsidRPr="00425339">
              <w:rPr>
                <w:sz w:val="24"/>
                <w:szCs w:val="24"/>
              </w:rPr>
              <w:t>Cieślewskich</w:t>
            </w:r>
            <w:proofErr w:type="spellEnd"/>
            <w:r w:rsidR="00CF6893" w:rsidRPr="00425339">
              <w:rPr>
                <w:sz w:val="24"/>
                <w:szCs w:val="24"/>
              </w:rPr>
              <w:t xml:space="preserve"> </w:t>
            </w:r>
            <w:r w:rsidR="00CF6893" w:rsidRPr="00425339">
              <w:rPr>
                <w:sz w:val="24"/>
                <w:szCs w:val="24"/>
              </w:rPr>
              <w:t>25F</w:t>
            </w:r>
            <w:r w:rsidR="00CF6893" w:rsidRPr="00425339">
              <w:rPr>
                <w:sz w:val="24"/>
                <w:szCs w:val="24"/>
              </w:rPr>
              <w:t xml:space="preserve"> </w:t>
            </w:r>
          </w:p>
          <w:p w14:paraId="32C4AE79" w14:textId="77777777" w:rsidR="00CF6893" w:rsidRPr="00425339" w:rsidRDefault="00CF6893" w:rsidP="00F26742">
            <w:pPr>
              <w:spacing w:after="80"/>
              <w:jc w:val="both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03-017</w:t>
            </w:r>
            <w:r w:rsidRPr="00425339">
              <w:rPr>
                <w:sz w:val="24"/>
                <w:szCs w:val="24"/>
              </w:rPr>
              <w:t xml:space="preserve"> </w:t>
            </w:r>
            <w:r w:rsidRPr="00425339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62BBA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190 244.59 zł</w:t>
            </w:r>
          </w:p>
        </w:tc>
      </w:tr>
      <w:tr w:rsidR="00CF6893" w:rsidRPr="00425339" w14:paraId="3047544D" w14:textId="77777777" w:rsidTr="00F26742">
        <w:tc>
          <w:tcPr>
            <w:tcW w:w="1276" w:type="dxa"/>
            <w:shd w:val="clear" w:color="auto" w:fill="auto"/>
            <w:vAlign w:val="center"/>
          </w:tcPr>
          <w:p w14:paraId="05C1C0E8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75123428" w14:textId="044206FC" w:rsidR="00CF6893" w:rsidRPr="00425339" w:rsidRDefault="00425339" w:rsidP="00F26742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„GADI”</w:t>
            </w:r>
            <w:r w:rsidR="00CF6893" w:rsidRPr="00425339">
              <w:rPr>
                <w:sz w:val="24"/>
                <w:szCs w:val="24"/>
              </w:rPr>
              <w:t xml:space="preserve"> Adrian Dzięcioł</w:t>
            </w:r>
          </w:p>
          <w:p w14:paraId="5667E55B" w14:textId="012ACF84" w:rsidR="00CF6893" w:rsidRPr="00425339" w:rsidRDefault="00425339" w:rsidP="00F267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F6893" w:rsidRPr="00425339">
              <w:rPr>
                <w:sz w:val="24"/>
                <w:szCs w:val="24"/>
              </w:rPr>
              <w:t>Mostki</w:t>
            </w:r>
            <w:r w:rsidR="00CF6893" w:rsidRPr="00425339">
              <w:rPr>
                <w:sz w:val="24"/>
                <w:szCs w:val="24"/>
              </w:rPr>
              <w:t xml:space="preserve"> </w:t>
            </w:r>
            <w:r w:rsidR="00CF6893" w:rsidRPr="00425339">
              <w:rPr>
                <w:sz w:val="24"/>
                <w:szCs w:val="24"/>
              </w:rPr>
              <w:t>48</w:t>
            </w:r>
            <w:r w:rsidR="00CF6893" w:rsidRPr="00425339">
              <w:rPr>
                <w:sz w:val="24"/>
                <w:szCs w:val="24"/>
              </w:rPr>
              <w:t xml:space="preserve"> </w:t>
            </w:r>
          </w:p>
          <w:p w14:paraId="6AD6B397" w14:textId="77777777" w:rsidR="00CF6893" w:rsidRPr="00425339" w:rsidRDefault="00CF6893" w:rsidP="00F26742">
            <w:pPr>
              <w:spacing w:after="80"/>
              <w:jc w:val="both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26-130</w:t>
            </w:r>
            <w:r w:rsidRPr="00425339">
              <w:rPr>
                <w:sz w:val="24"/>
                <w:szCs w:val="24"/>
              </w:rPr>
              <w:t xml:space="preserve"> </w:t>
            </w:r>
            <w:r w:rsidRPr="00425339">
              <w:rPr>
                <w:sz w:val="24"/>
                <w:szCs w:val="24"/>
              </w:rPr>
              <w:t>Mostki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49866" w14:textId="77777777" w:rsidR="00CF6893" w:rsidRPr="00425339" w:rsidRDefault="00CF6893" w:rsidP="00F2674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5339">
              <w:rPr>
                <w:sz w:val="24"/>
                <w:szCs w:val="24"/>
              </w:rPr>
              <w:t>180 308.16 zł</w:t>
            </w:r>
          </w:p>
        </w:tc>
      </w:tr>
    </w:tbl>
    <w:p w14:paraId="3FFD9E2F" w14:textId="5C425F0F" w:rsidR="00C236D3" w:rsidRPr="00425339" w:rsidRDefault="00C236D3" w:rsidP="00425339"/>
    <w:sectPr w:rsidR="00C236D3" w:rsidRPr="00425339" w:rsidSect="003E05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FCFBF" w14:textId="77777777" w:rsidR="003E0579" w:rsidRDefault="003E0579">
      <w:r>
        <w:separator/>
      </w:r>
    </w:p>
  </w:endnote>
  <w:endnote w:type="continuationSeparator" w:id="0">
    <w:p w14:paraId="5C1033B2" w14:textId="77777777" w:rsidR="003E0579" w:rsidRDefault="003E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E5B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D8BB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14FA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18CA1A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6E9A6D8" w14:textId="2B9DB556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06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7C018B" w14:textId="77777777" w:rsidR="009F189D" w:rsidRDefault="009F189D">
    <w:pPr>
      <w:pStyle w:val="Stopka"/>
      <w:tabs>
        <w:tab w:val="clear" w:pos="4536"/>
      </w:tabs>
      <w:jc w:val="center"/>
    </w:pPr>
  </w:p>
  <w:p w14:paraId="19541E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5C0C5" w14:textId="77777777" w:rsidR="003E0579" w:rsidRDefault="003E0579">
      <w:r>
        <w:separator/>
      </w:r>
    </w:p>
  </w:footnote>
  <w:footnote w:type="continuationSeparator" w:id="0">
    <w:p w14:paraId="25C65BB6" w14:textId="77777777" w:rsidR="003E0579" w:rsidRDefault="003E0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A4410" w14:textId="77777777" w:rsidR="00CF6893" w:rsidRDefault="00CF6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2FE5" w14:textId="77777777" w:rsidR="00CF6893" w:rsidRDefault="00CF6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CDBF2" w14:textId="77777777" w:rsidR="00CF6893" w:rsidRDefault="00CF6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57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0579"/>
    <w:rsid w:val="003F57CD"/>
    <w:rsid w:val="00423179"/>
    <w:rsid w:val="0042533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6893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E8EDC8"/>
  <w15:chartTrackingRefBased/>
  <w15:docId w15:val="{03FFAE1F-D03F-466D-948E-C19EC1B2A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2024-04-26T10:12:00Z</cp:lastPrinted>
  <dcterms:created xsi:type="dcterms:W3CDTF">2024-04-26T10:09:00Z</dcterms:created>
  <dcterms:modified xsi:type="dcterms:W3CDTF">2024-04-26T10:12:00Z</dcterms:modified>
</cp:coreProperties>
</file>