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45445187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D85382" w:rsidRPr="007217F8">
        <w:rPr>
          <w:b/>
          <w:color w:val="FF0000"/>
        </w:rPr>
        <w:t xml:space="preserve">usługa </w:t>
      </w:r>
      <w:bookmarkStart w:id="0" w:name="_GoBack"/>
      <w:r w:rsidR="00D85382" w:rsidRPr="00B91CD9">
        <w:rPr>
          <w:b/>
          <w:color w:val="FF0000"/>
        </w:rPr>
        <w:t xml:space="preserve">sprzątania </w:t>
      </w:r>
      <w:r w:rsidR="00CC5C2C" w:rsidRPr="00B91CD9">
        <w:rPr>
          <w:b/>
          <w:color w:val="FF0000"/>
        </w:rPr>
        <w:t>pomieszczeń mieszkalnych</w:t>
      </w:r>
      <w:r w:rsidR="00D85382" w:rsidRPr="00B91CD9">
        <w:rPr>
          <w:b/>
          <w:color w:val="FF0000"/>
        </w:rPr>
        <w:t xml:space="preserve"> w Ośrodku AGH w Łukęcinie, ul. Leśna 3, woj. zachodniopomorskie - DE-dzp.272-84/24</w:t>
      </w:r>
      <w:bookmarkEnd w:id="0"/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1" w:name="_Hlk67054875"/>
    </w:p>
    <w:p w14:paraId="045BBC77" w14:textId="604066BE" w:rsidR="002F286A" w:rsidRDefault="002F286A" w:rsidP="002F286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</w:t>
      </w:r>
      <w:r w:rsidR="00824E35">
        <w:rPr>
          <w:b/>
        </w:rPr>
        <w:t xml:space="preserve"> tj. sprzątanie w sezonie + sprzątanie przed sezonem</w:t>
      </w:r>
      <w:r>
        <w:rPr>
          <w:b/>
        </w:rPr>
        <w:t>: ..........................................PLN</w:t>
      </w:r>
    </w:p>
    <w:p w14:paraId="4E59D65B" w14:textId="77777777" w:rsidR="002F286A" w:rsidRDefault="002F286A" w:rsidP="002F286A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6134F4F4" w14:textId="77777777" w:rsidR="00824E35" w:rsidRDefault="00824E35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</w:p>
    <w:p w14:paraId="627E4994" w14:textId="0FB9AD2B" w:rsidR="002F286A" w:rsidRDefault="00871E24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  <w:r w:rsidRPr="00824E35">
        <w:rPr>
          <w:b/>
          <w:highlight w:val="yellow"/>
          <w:u w:val="single"/>
        </w:rPr>
        <w:t>Sprzątanie</w:t>
      </w:r>
      <w:r w:rsidR="00824E35" w:rsidRPr="00824E35">
        <w:rPr>
          <w:b/>
          <w:highlight w:val="yellow"/>
          <w:u w:val="single"/>
        </w:rPr>
        <w:t xml:space="preserve"> w sezonie (pomiędzy turnusami)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7"/>
        <w:gridCol w:w="1701"/>
        <w:gridCol w:w="992"/>
        <w:gridCol w:w="1417"/>
        <w:gridCol w:w="851"/>
        <w:gridCol w:w="2410"/>
      </w:tblGrid>
      <w:tr w:rsidR="00871E24" w14:paraId="4ACB5790" w14:textId="10F676AA" w:rsidTr="000A0E1F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bookmarkEnd w:id="1"/>
          <w:p w14:paraId="21D9AF99" w14:textId="77777777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75B00FCE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netto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37324B96" w14:textId="589D5A12" w:rsidR="00871E24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PLN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F8A8C84" w14:textId="4253B06C" w:rsidR="00871E24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78E8E4FB" w14:textId="0599F806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Częstotliwość sprzątania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302E1676" w14:textId="04419719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DC07613" w14:textId="77777777" w:rsidR="00871E24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6908CA78" w14:textId="46B5C878" w:rsidR="000A0E1F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x 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x 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  <w:r w:rsidR="002E219E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  <w:p w14:paraId="5A3320A9" w14:textId="46D8754E" w:rsidR="00824E35" w:rsidRPr="009C0E2A" w:rsidRDefault="002E219E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+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24E35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24E35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5)</w:t>
            </w:r>
          </w:p>
        </w:tc>
      </w:tr>
      <w:tr w:rsidR="00824E35" w14:paraId="09B9A11A" w14:textId="77777777" w:rsidTr="000A0E1F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687C42E" w14:textId="6E02D216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017E18C4" w14:textId="7D428CE6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D88DAF0" w14:textId="7D245DF2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66440AD1" w14:textId="790C53CC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5B5FF33A" w14:textId="68F7C23A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0B02E937" w14:textId="03E31480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871E24" w14:paraId="4CB30660" w14:textId="7678E97B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C23AD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75EB01CE" w14:textId="0D6A2CFA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13B83" w14:textId="2CE9E06B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FE36" w14:textId="6BE1E27D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9A883F8" w14:textId="54301A72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02ABC9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7A1F7B7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0619AE22" w14:textId="3BA8EDD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24DC4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B087548" w14:textId="65CA23F5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0DEA" w14:textId="23533E9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AC425" w14:textId="4225F3D5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8B03C80" w14:textId="54737D20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6FFAF76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B91A16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2EC3B711" w14:textId="0A2A94B0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DC1AD4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2239FE3C" w14:textId="1CFE10ED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AF9E6" w14:textId="4B94F8E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1A593" w14:textId="450814FC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692A210" w14:textId="6D941C2C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B441DD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96DD7C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436CC25F" w14:textId="1CBBA4B5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2CAC3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96E88" w14:textId="2D1D8BCA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2537C" w14:textId="1621E20E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0DB12C1" w14:textId="6609C53C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312A789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5AA723E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555F3A4D" w14:textId="56EDA118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26823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0F8B5432" w14:textId="385E4539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3E69967F" w14:textId="6BFE22D6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lastRenderedPageBreak/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F53C2" w14:textId="0441238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4093" w14:textId="61887E00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C9FFA8" w14:textId="05526101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31348EA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549F71F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4E397FC2" w14:textId="319A658F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97D71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2F609849" w14:textId="27BEEAFC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414C888B" w14:textId="6F29BDBB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F1DE7" w14:textId="51FCA990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05DA" w14:textId="4C56B9FD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337779" w14:textId="5A54E141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9A832B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36FE30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3D9DE176" w14:textId="57C225BE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71D41" w14:textId="77777777" w:rsidR="00871E24" w:rsidRPr="00CC5C2C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CC5C2C">
              <w:rPr>
                <w:b/>
                <w:bCs/>
                <w:sz w:val="20"/>
                <w:szCs w:val="20"/>
              </w:rPr>
              <w:t xml:space="preserve">apartament 3 pokojowy </w:t>
            </w:r>
            <w:r w:rsidRPr="00CC5C2C">
              <w:rPr>
                <w:b/>
                <w:bCs/>
                <w:sz w:val="20"/>
                <w:szCs w:val="20"/>
              </w:rPr>
              <w:br/>
              <w:t xml:space="preserve">z łazienką i korytarzami </w:t>
            </w:r>
            <w:r w:rsidRPr="00CC5C2C">
              <w:rPr>
                <w:b/>
                <w:bCs/>
                <w:sz w:val="20"/>
                <w:szCs w:val="20"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A100B" w14:textId="6501EA01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023" w14:textId="3629FFA5" w:rsidR="00871E24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8DBD53" w14:textId="05A65D45" w:rsidR="00871E24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B432B7F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2ECD9A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78FBBE3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6F8C4629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27FD603B" w14:textId="6474CA93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E619073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007CB0E7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A9DB124" w14:textId="671DE23A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A192F6" w14:textId="77777777" w:rsidR="000A0E1F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908412E" w14:textId="77777777" w:rsidR="00824E35" w:rsidRDefault="00824E35" w:rsidP="002F286A">
      <w:pPr>
        <w:widowControl w:val="0"/>
        <w:spacing w:line="360" w:lineRule="auto"/>
        <w:ind w:right="1"/>
        <w:jc w:val="both"/>
        <w:rPr>
          <w:b/>
        </w:rPr>
      </w:pPr>
    </w:p>
    <w:p w14:paraId="1F882D20" w14:textId="388B545C" w:rsidR="00824E35" w:rsidRDefault="00824E35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  <w:r w:rsidRPr="00824E35">
        <w:rPr>
          <w:b/>
          <w:highlight w:val="yellow"/>
          <w:u w:val="single"/>
        </w:rPr>
        <w:t xml:space="preserve">Sprzątanie </w:t>
      </w:r>
      <w:r>
        <w:rPr>
          <w:b/>
          <w:highlight w:val="yellow"/>
          <w:u w:val="single"/>
        </w:rPr>
        <w:t xml:space="preserve">przed </w:t>
      </w:r>
      <w:r w:rsidRPr="00824E35">
        <w:rPr>
          <w:b/>
          <w:highlight w:val="yellow"/>
          <w:u w:val="single"/>
        </w:rPr>
        <w:t>sezon</w:t>
      </w:r>
      <w:r>
        <w:rPr>
          <w:b/>
          <w:highlight w:val="yellow"/>
          <w:u w:val="single"/>
        </w:rPr>
        <w:t>em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7"/>
        <w:gridCol w:w="1701"/>
        <w:gridCol w:w="992"/>
        <w:gridCol w:w="1417"/>
        <w:gridCol w:w="851"/>
        <w:gridCol w:w="2410"/>
      </w:tblGrid>
      <w:tr w:rsidR="00824E35" w14:paraId="69FB13BE" w14:textId="77777777" w:rsidTr="000A0E1F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4637D93A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60367A8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netto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67954D2D" w14:textId="1BAC4777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PLN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5CFF7726" w14:textId="28B4FCD1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F8AD075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Częstotliwość sprzątania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B6C08AD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A95851B" w14:textId="77777777" w:rsidR="00824E35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0BD5EE2F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(kol. 2 x kol. 3 x kol. 4 </w:t>
            </w:r>
          </w:p>
          <w:p w14:paraId="75200F62" w14:textId="291F2F75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+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kol. 5)</w:t>
            </w:r>
          </w:p>
        </w:tc>
      </w:tr>
      <w:tr w:rsidR="00824E35" w14:paraId="77225511" w14:textId="77777777" w:rsidTr="000A0E1F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03144A7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D239255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8B1B4A6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46C221E" w14:textId="77777777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3659C43" w14:textId="77777777" w:rsidR="00824E35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3C287521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0A0E1F" w14:paraId="5BBE404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266475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AE8E34E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4D21F" w14:textId="5D63B585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DBE3C" w14:textId="5F4F0EE9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ED7EEDE" w14:textId="4460042F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F3AA37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D5EBA7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6C195F28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B3EE9B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DD586DB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32B2A" w14:textId="553799F0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BDF86" w14:textId="76FBF54E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7AD56D" w14:textId="0A9D520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A5A5D7D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7C1424E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54FE6CBF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483E9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3F253738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43451" w14:textId="5119783C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7BA27" w14:textId="3AFEAA6C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4D42E2" w14:textId="50608A05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B0BB456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123816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092F386A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9EC38A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04B0A" w14:textId="59266CCA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BAA88" w14:textId="56DCB91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99EC77" w14:textId="229BB37E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2114888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183ED5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9EF540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93F579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0E3D214A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5A32D0F3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6D58A" w14:textId="322856CD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AF21D" w14:textId="6CB5889C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E71A5B" w14:textId="4A419BCD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BEAC40A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6F8934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A175B3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76621C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219EAB68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5F228973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FE45B" w14:textId="5096D302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86042" w14:textId="0B46C009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C19EB7" w14:textId="5202D5B2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F2AB0B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C98B9A9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1DB38B65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1235A0" w14:textId="77777777" w:rsidR="000A0E1F" w:rsidRPr="00CC5C2C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CC5C2C">
              <w:rPr>
                <w:b/>
                <w:bCs/>
                <w:sz w:val="20"/>
                <w:szCs w:val="20"/>
              </w:rPr>
              <w:t xml:space="preserve">apartament 3 pokojowy </w:t>
            </w:r>
            <w:r w:rsidRPr="00CC5C2C">
              <w:rPr>
                <w:b/>
                <w:bCs/>
                <w:sz w:val="20"/>
                <w:szCs w:val="20"/>
              </w:rPr>
              <w:br/>
              <w:t xml:space="preserve">z łazienką i korytarzami </w:t>
            </w:r>
            <w:r w:rsidRPr="00CC5C2C">
              <w:rPr>
                <w:b/>
                <w:bCs/>
                <w:sz w:val="20"/>
                <w:szCs w:val="20"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01843" w14:textId="4529DA14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F93B5" w14:textId="3441DA62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6290FE" w14:textId="51CCFFC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61656B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F7CB187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65D8AF3C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12C15EE8" w14:textId="77777777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2B2EF3EA" w14:textId="77777777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1F629451" w14:textId="2EB32F6B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32C53075" w14:textId="2A1FD8EC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0BF76535" w14:textId="310F4B36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F2489E" w14:textId="77777777" w:rsidR="000A0E1F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4C788D5" w14:textId="77777777" w:rsidR="00824E35" w:rsidRDefault="00824E35" w:rsidP="00824E35">
      <w:pPr>
        <w:widowControl w:val="0"/>
        <w:spacing w:line="360" w:lineRule="auto"/>
        <w:ind w:right="1"/>
        <w:jc w:val="both"/>
        <w:rPr>
          <w:b/>
        </w:rPr>
      </w:pPr>
    </w:p>
    <w:p w14:paraId="2B229A90" w14:textId="0969B739" w:rsidR="002F286A" w:rsidRDefault="002F286A" w:rsidP="002F286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od daty podpisania umowy do 30.09.202</w:t>
      </w:r>
      <w:r w:rsidR="00871E24">
        <w:rPr>
          <w:b/>
        </w:rPr>
        <w:t>4</w:t>
      </w:r>
      <w:r>
        <w:rPr>
          <w:b/>
        </w:rPr>
        <w:t xml:space="preserve"> r.</w:t>
      </w:r>
    </w:p>
    <w:p w14:paraId="602D87B6" w14:textId="2091579E" w:rsidR="002F286A" w:rsidRDefault="002F286A" w:rsidP="00E67735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3D952EBA" w14:textId="77777777" w:rsidR="00030AAA" w:rsidRDefault="00030AAA" w:rsidP="00BF5FDA">
      <w:pPr>
        <w:jc w:val="both"/>
        <w:rPr>
          <w:b/>
          <w:sz w:val="22"/>
          <w:szCs w:val="22"/>
        </w:rPr>
      </w:pPr>
    </w:p>
    <w:p w14:paraId="20ACF95F" w14:textId="44A9B518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412BC5" w14:textId="22FBE9CF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46CA53" w14:textId="64E875B4" w:rsidR="00871E24" w:rsidRPr="00E94B1B" w:rsidRDefault="00871E24" w:rsidP="00871E2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E94B1B">
        <w:rPr>
          <w:b/>
          <w:sz w:val="22"/>
          <w:szCs w:val="22"/>
        </w:rPr>
        <w:t xml:space="preserve">Oświadczenie, w przypadku </w:t>
      </w:r>
      <w:r w:rsidRPr="00E94B1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6237"/>
      </w:tblGrid>
      <w:tr w:rsidR="00871E24" w:rsidRPr="00E94B1B" w14:paraId="4AF0E7BE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CCE9C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1F0546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A16A9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71E24" w:rsidRPr="00E94B1B" w14:paraId="119F0924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F74D4D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5D3E51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7DDF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71E24" w:rsidRPr="00E94B1B" w14:paraId="565122E3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2E5D68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C22285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30396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6A813A3" w14:textId="77777777" w:rsidR="00871E24" w:rsidRDefault="00871E24" w:rsidP="00871E24">
      <w:pPr>
        <w:jc w:val="both"/>
        <w:rPr>
          <w:sz w:val="22"/>
          <w:szCs w:val="22"/>
        </w:rPr>
      </w:pPr>
    </w:p>
    <w:p w14:paraId="47EA621E" w14:textId="766AB4D4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4510638" w14:textId="77777777" w:rsidR="00E67735" w:rsidRPr="00C34D4B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3684A05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2EC53B8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F5492A2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Pr="00030AA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7E0F8F" w14:textId="70BEC94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 w:rsidSect="00CC5C2C">
      <w:footerReference w:type="default" r:id="rId8"/>
      <w:pgSz w:w="11906" w:h="16838"/>
      <w:pgMar w:top="709" w:right="1418" w:bottom="993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A1B64" w14:textId="77777777" w:rsidR="007A1DFF" w:rsidRDefault="007A1DFF">
      <w:r>
        <w:separator/>
      </w:r>
    </w:p>
  </w:endnote>
  <w:endnote w:type="continuationSeparator" w:id="0">
    <w:p w14:paraId="0A12C678" w14:textId="77777777" w:rsidR="007A1DFF" w:rsidRDefault="007A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3ACD5" w14:textId="77777777" w:rsidR="007A1DFF" w:rsidRDefault="007A1DFF">
      <w:r>
        <w:separator/>
      </w:r>
    </w:p>
  </w:footnote>
  <w:footnote w:type="continuationSeparator" w:id="0">
    <w:p w14:paraId="00B4C277" w14:textId="77777777" w:rsidR="007A1DFF" w:rsidRDefault="007A1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0AAA"/>
    <w:rsid w:val="00037381"/>
    <w:rsid w:val="00071CCC"/>
    <w:rsid w:val="000A0E1F"/>
    <w:rsid w:val="000B731D"/>
    <w:rsid w:val="000D04A1"/>
    <w:rsid w:val="000D6134"/>
    <w:rsid w:val="000E09C7"/>
    <w:rsid w:val="000E4636"/>
    <w:rsid w:val="000E4B66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E219E"/>
    <w:rsid w:val="002F286A"/>
    <w:rsid w:val="00303D94"/>
    <w:rsid w:val="00315A4A"/>
    <w:rsid w:val="00383A9A"/>
    <w:rsid w:val="003A2EF2"/>
    <w:rsid w:val="003B7804"/>
    <w:rsid w:val="0042439E"/>
    <w:rsid w:val="004B7300"/>
    <w:rsid w:val="004C6753"/>
    <w:rsid w:val="00501D44"/>
    <w:rsid w:val="00527AF8"/>
    <w:rsid w:val="005468A7"/>
    <w:rsid w:val="00595C87"/>
    <w:rsid w:val="005C6F1B"/>
    <w:rsid w:val="005D2C65"/>
    <w:rsid w:val="005D539A"/>
    <w:rsid w:val="005E1DED"/>
    <w:rsid w:val="005E6D94"/>
    <w:rsid w:val="0063384F"/>
    <w:rsid w:val="00643C6F"/>
    <w:rsid w:val="00646202"/>
    <w:rsid w:val="0065290F"/>
    <w:rsid w:val="00653257"/>
    <w:rsid w:val="006815F6"/>
    <w:rsid w:val="00697CD8"/>
    <w:rsid w:val="006D14F5"/>
    <w:rsid w:val="007217F8"/>
    <w:rsid w:val="00726A85"/>
    <w:rsid w:val="00771D85"/>
    <w:rsid w:val="007748F0"/>
    <w:rsid w:val="007A1DFF"/>
    <w:rsid w:val="007A4321"/>
    <w:rsid w:val="00824E35"/>
    <w:rsid w:val="00833933"/>
    <w:rsid w:val="00853083"/>
    <w:rsid w:val="00871E24"/>
    <w:rsid w:val="008B2F0C"/>
    <w:rsid w:val="008B4928"/>
    <w:rsid w:val="008D2AB8"/>
    <w:rsid w:val="008D5B6C"/>
    <w:rsid w:val="008F1C66"/>
    <w:rsid w:val="008F7266"/>
    <w:rsid w:val="00970FE4"/>
    <w:rsid w:val="00971A87"/>
    <w:rsid w:val="009807FE"/>
    <w:rsid w:val="009942C4"/>
    <w:rsid w:val="009C0E2A"/>
    <w:rsid w:val="009C3979"/>
    <w:rsid w:val="009E4801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91CD9"/>
    <w:rsid w:val="00BF0106"/>
    <w:rsid w:val="00BF5FDA"/>
    <w:rsid w:val="00C969A6"/>
    <w:rsid w:val="00CA247F"/>
    <w:rsid w:val="00CA5D81"/>
    <w:rsid w:val="00CA7D36"/>
    <w:rsid w:val="00CC5C2C"/>
    <w:rsid w:val="00D07572"/>
    <w:rsid w:val="00D24208"/>
    <w:rsid w:val="00D51EDC"/>
    <w:rsid w:val="00D60C38"/>
    <w:rsid w:val="00D66893"/>
    <w:rsid w:val="00D85382"/>
    <w:rsid w:val="00D90ACB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0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2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9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1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3F72-C7C3-459E-85FB-704FC0F38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871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5</cp:revision>
  <cp:lastPrinted>2024-04-26T07:26:00Z</cp:lastPrinted>
  <dcterms:created xsi:type="dcterms:W3CDTF">2024-03-12T11:30:00Z</dcterms:created>
  <dcterms:modified xsi:type="dcterms:W3CDTF">2024-04-26T07:26:00Z</dcterms:modified>
</cp:coreProperties>
</file>