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16E138" w14:textId="77777777" w:rsidR="005C0930" w:rsidRDefault="00A92E5D" w:rsidP="005C0930">
      <w:pPr>
        <w:spacing w:after="240"/>
        <w:jc w:val="right"/>
        <w:rPr>
          <w:sz w:val="22"/>
          <w:szCs w:val="22"/>
        </w:rPr>
      </w:pPr>
      <w:r w:rsidRPr="00A92E5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92E5D">
        <w:rPr>
          <w:sz w:val="22"/>
          <w:szCs w:val="22"/>
        </w:rPr>
        <w:t>2024-04-25</w:t>
      </w:r>
    </w:p>
    <w:p w14:paraId="76CB0081" w14:textId="77777777" w:rsidR="00A92E5D" w:rsidRPr="00A92E5D" w:rsidRDefault="00A92E5D" w:rsidP="005C0930">
      <w:pPr>
        <w:rPr>
          <w:b/>
          <w:bCs/>
          <w:sz w:val="22"/>
          <w:szCs w:val="22"/>
        </w:rPr>
      </w:pPr>
      <w:r w:rsidRPr="00A92E5D">
        <w:rPr>
          <w:b/>
          <w:bCs/>
          <w:sz w:val="22"/>
          <w:szCs w:val="22"/>
        </w:rPr>
        <w:t>Akademia Górniczo - Hutnicza</w:t>
      </w:r>
    </w:p>
    <w:p w14:paraId="64DF3991" w14:textId="77777777" w:rsidR="00A92E5D" w:rsidRPr="00A92E5D" w:rsidRDefault="00A92E5D" w:rsidP="005C0930">
      <w:pPr>
        <w:rPr>
          <w:b/>
          <w:bCs/>
          <w:sz w:val="22"/>
          <w:szCs w:val="22"/>
        </w:rPr>
      </w:pPr>
      <w:r w:rsidRPr="00A92E5D">
        <w:rPr>
          <w:b/>
          <w:bCs/>
          <w:sz w:val="22"/>
          <w:szCs w:val="22"/>
        </w:rPr>
        <w:t>im. Stanisława Staszica w Krakowie</w:t>
      </w:r>
    </w:p>
    <w:p w14:paraId="62B04E4F" w14:textId="77777777" w:rsidR="005C0930" w:rsidRPr="00D91931" w:rsidRDefault="00A92E5D" w:rsidP="005C0930">
      <w:pPr>
        <w:rPr>
          <w:b/>
          <w:bCs/>
          <w:sz w:val="22"/>
          <w:szCs w:val="22"/>
        </w:rPr>
      </w:pPr>
      <w:r w:rsidRPr="00A92E5D">
        <w:rPr>
          <w:b/>
          <w:bCs/>
          <w:sz w:val="22"/>
          <w:szCs w:val="22"/>
        </w:rPr>
        <w:t>Dział Zamówień Publicznych</w:t>
      </w:r>
    </w:p>
    <w:p w14:paraId="20B9165A" w14:textId="77777777" w:rsidR="005C0930" w:rsidRPr="00BD5546" w:rsidRDefault="00A92E5D" w:rsidP="005C0930">
      <w:pPr>
        <w:rPr>
          <w:sz w:val="22"/>
          <w:szCs w:val="22"/>
        </w:rPr>
      </w:pPr>
      <w:r w:rsidRPr="00A92E5D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92E5D">
        <w:rPr>
          <w:sz w:val="22"/>
          <w:szCs w:val="22"/>
        </w:rPr>
        <w:t>30</w:t>
      </w:r>
    </w:p>
    <w:p w14:paraId="779B3284" w14:textId="77777777" w:rsidR="005C0930" w:rsidRPr="00BD5546" w:rsidRDefault="00A92E5D" w:rsidP="005C0930">
      <w:pPr>
        <w:rPr>
          <w:sz w:val="22"/>
          <w:szCs w:val="22"/>
        </w:rPr>
      </w:pPr>
      <w:r w:rsidRPr="00A92E5D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92E5D">
        <w:rPr>
          <w:sz w:val="22"/>
          <w:szCs w:val="22"/>
        </w:rPr>
        <w:t>Kraków</w:t>
      </w:r>
    </w:p>
    <w:p w14:paraId="17EDD828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92E5D" w:rsidRPr="00A92E5D">
        <w:rPr>
          <w:b/>
          <w:sz w:val="22"/>
          <w:szCs w:val="22"/>
        </w:rPr>
        <w:t>DE-dzp.272-84/24</w:t>
      </w:r>
      <w:r w:rsidR="005C0930" w:rsidRPr="00D91931">
        <w:rPr>
          <w:sz w:val="22"/>
          <w:szCs w:val="22"/>
        </w:rPr>
        <w:tab/>
        <w:t xml:space="preserve"> </w:t>
      </w:r>
    </w:p>
    <w:p w14:paraId="1A8A471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D5AE3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189800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077B88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F0155F" w14:textId="77777777" w:rsidR="00EF1037" w:rsidRDefault="00EF1037" w:rsidP="00F2047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470CC08" w14:textId="7C368EE7" w:rsidR="00EF1037" w:rsidRDefault="00EF1037" w:rsidP="00F2047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41535B2" w14:textId="77777777" w:rsidR="00F20473" w:rsidRPr="00F20473" w:rsidRDefault="00F20473" w:rsidP="00F20473"/>
    <w:p w14:paraId="365025C0" w14:textId="04219FBC" w:rsidR="00EF1037" w:rsidRPr="005C0930" w:rsidRDefault="005C0930" w:rsidP="00F20473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92E5D" w:rsidRPr="00A92E5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92E5D" w:rsidRPr="00A92E5D">
        <w:rPr>
          <w:b/>
          <w:bCs/>
          <w:sz w:val="22"/>
          <w:szCs w:val="22"/>
        </w:rPr>
        <w:t xml:space="preserve">usługa sprzątania </w:t>
      </w:r>
      <w:r w:rsidR="001335A1">
        <w:rPr>
          <w:b/>
          <w:bCs/>
          <w:sz w:val="22"/>
          <w:szCs w:val="22"/>
        </w:rPr>
        <w:t>domków oraz pokoi hotelowych i apartamentu</w:t>
      </w:r>
      <w:r w:rsidR="00E028D6">
        <w:rPr>
          <w:b/>
          <w:bCs/>
          <w:sz w:val="22"/>
          <w:szCs w:val="22"/>
        </w:rPr>
        <w:t xml:space="preserve"> </w:t>
      </w:r>
      <w:r w:rsidR="00A92E5D" w:rsidRPr="00A92E5D">
        <w:rPr>
          <w:b/>
          <w:bCs/>
          <w:sz w:val="22"/>
          <w:szCs w:val="22"/>
        </w:rPr>
        <w:t xml:space="preserve"> w Ośrodku AGH w Łukęcinie, ul. Leśna 3, woj. zachodniopomorskie - DE-dzp.272-84/24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92E5D" w:rsidRPr="00A92E5D">
        <w:rPr>
          <w:b/>
          <w:sz w:val="22"/>
          <w:szCs w:val="22"/>
        </w:rPr>
        <w:t>DE-dzp.272-84/24</w:t>
      </w:r>
      <w:r w:rsidRPr="006A5DF1">
        <w:rPr>
          <w:b/>
          <w:sz w:val="22"/>
          <w:szCs w:val="22"/>
        </w:rPr>
        <w:t>.</w:t>
      </w:r>
    </w:p>
    <w:p w14:paraId="5AD787CF" w14:textId="77777777" w:rsidR="00E028D6" w:rsidRDefault="00E028D6" w:rsidP="00F20473">
      <w:pPr>
        <w:jc w:val="both"/>
        <w:rPr>
          <w:sz w:val="22"/>
          <w:szCs w:val="22"/>
        </w:rPr>
      </w:pPr>
    </w:p>
    <w:p w14:paraId="3BC4FE3B" w14:textId="60AFFF07" w:rsidR="00EF1037" w:rsidRPr="005C0930" w:rsidRDefault="005C0930" w:rsidP="00F20473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0817F1" w:rsidRPr="00EE75AF">
        <w:rPr>
          <w:sz w:val="22"/>
          <w:szCs w:val="22"/>
        </w:rPr>
        <w:t>(Dz.U.</w:t>
      </w:r>
      <w:r w:rsidR="000817F1">
        <w:rPr>
          <w:sz w:val="22"/>
          <w:szCs w:val="22"/>
        </w:rPr>
        <w:t>2023.1605 ze zm.)</w:t>
      </w:r>
      <w:r w:rsidR="000817F1" w:rsidRPr="004B7EE1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B13B739" w14:textId="77777777" w:rsidR="00EF1037" w:rsidRDefault="00E37D84" w:rsidP="00E37D84">
      <w:pPr>
        <w:pStyle w:val="Tekstpodstawowy"/>
        <w:spacing w:line="240" w:lineRule="auto"/>
        <w:rPr>
          <w:szCs w:val="24"/>
        </w:rPr>
      </w:pPr>
      <w:r w:rsidRPr="00AB7509">
        <w:rPr>
          <w:b/>
          <w:szCs w:val="24"/>
        </w:rPr>
        <w:t>1/</w:t>
      </w:r>
      <w:r>
        <w:rPr>
          <w:szCs w:val="24"/>
        </w:rPr>
        <w:t xml:space="preserve"> Zamawiający dokonuje zmiany nazwy postępowania z: „</w:t>
      </w:r>
      <w:r w:rsidRPr="00E37D84">
        <w:rPr>
          <w:szCs w:val="24"/>
        </w:rPr>
        <w:t>usługa sprzątania domków oraz pokoi hotelowych i apartamentu w Ośrodku AGH w Łukęcinie, ul. Leśna 3, woj. zachodniopomorskie - DE-dzp.272-84/24</w:t>
      </w:r>
      <w:r>
        <w:rPr>
          <w:szCs w:val="24"/>
        </w:rPr>
        <w:t>”  na: „</w:t>
      </w:r>
      <w:r w:rsidRPr="00E37D84">
        <w:rPr>
          <w:b/>
          <w:szCs w:val="24"/>
        </w:rPr>
        <w:t>usługa sprzątania pomieszczeń mieszkalnych w Ośrodku AGH w Łukęcinie, ul. Leśna 3, woj. zachodniopomorskie - DE-dzp.272-84/24</w:t>
      </w:r>
      <w:r>
        <w:rPr>
          <w:szCs w:val="24"/>
        </w:rPr>
        <w:t>.”</w:t>
      </w:r>
    </w:p>
    <w:p w14:paraId="7FA0C8BB" w14:textId="41AB8C5D" w:rsidR="000E07AA" w:rsidRDefault="000E07AA" w:rsidP="00E37D84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Z uwagi na powyższe Zamawiający zmienia tytuł postępowania we wszystkich dokumentach stanowiących załącznik do SWZ i załącza nowe, poprawione dokumenty. </w:t>
      </w:r>
      <w:bookmarkStart w:id="0" w:name="_GoBack"/>
      <w:bookmarkEnd w:id="0"/>
    </w:p>
    <w:p w14:paraId="32409530" w14:textId="2597E4D3" w:rsidR="000E07AA" w:rsidRDefault="000E07AA" w:rsidP="00E37D84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Ponadto Zamawiający dokonuje zmiany zapisów SWZ: </w:t>
      </w:r>
    </w:p>
    <w:p w14:paraId="64557D92" w14:textId="77777777" w:rsidR="00E37D84" w:rsidRPr="00E37D84" w:rsidRDefault="00E37D84" w:rsidP="00E37D84">
      <w:pPr>
        <w:pStyle w:val="Tekstpodstawowy"/>
        <w:spacing w:line="240" w:lineRule="auto"/>
        <w:rPr>
          <w:b/>
          <w:szCs w:val="24"/>
        </w:rPr>
      </w:pPr>
      <w:r w:rsidRPr="00AB7509">
        <w:rPr>
          <w:b/>
          <w:szCs w:val="24"/>
        </w:rPr>
        <w:t>2/</w:t>
      </w:r>
      <w:r>
        <w:rPr>
          <w:szCs w:val="24"/>
        </w:rPr>
        <w:t xml:space="preserve"> </w:t>
      </w:r>
      <w:r w:rsidRPr="00E37D84">
        <w:rPr>
          <w:b/>
          <w:szCs w:val="24"/>
        </w:rPr>
        <w:t>pkt 4.1 SWZ</w:t>
      </w:r>
    </w:p>
    <w:p w14:paraId="3EBF2CB8" w14:textId="77777777" w:rsidR="00E37D84" w:rsidRPr="00AB7509" w:rsidRDefault="00E37D84" w:rsidP="00E37D84">
      <w:pPr>
        <w:pStyle w:val="Tekstpodstawowy"/>
        <w:spacing w:line="240" w:lineRule="auto"/>
        <w:rPr>
          <w:i/>
          <w:szCs w:val="24"/>
          <w:u w:val="single"/>
        </w:rPr>
      </w:pPr>
      <w:r w:rsidRPr="00AB7509">
        <w:rPr>
          <w:i/>
          <w:szCs w:val="24"/>
          <w:u w:val="single"/>
        </w:rPr>
        <w:t>jest :</w:t>
      </w:r>
    </w:p>
    <w:p w14:paraId="47237126" w14:textId="77777777" w:rsidR="00E37D84" w:rsidRDefault="00E37D84" w:rsidP="00E37D84">
      <w:pPr>
        <w:pStyle w:val="Tekstpodstawowy"/>
        <w:spacing w:line="240" w:lineRule="auto"/>
        <w:rPr>
          <w:szCs w:val="24"/>
        </w:rPr>
      </w:pPr>
      <w:r w:rsidRPr="00E37D84">
        <w:rPr>
          <w:szCs w:val="24"/>
        </w:rPr>
        <w:t>Przedmiotem zamówienia jest usługa sprzątania domków oraz pokoi hotelowych i apartamentu w Ośrodku AGH w Łukęcinie, ul. Leśna 3, woj. zachodniopomorskie - DE-dzp.272-84/24</w:t>
      </w:r>
      <w:r>
        <w:rPr>
          <w:szCs w:val="24"/>
        </w:rPr>
        <w:t>.</w:t>
      </w:r>
    </w:p>
    <w:p w14:paraId="35B8A4A2" w14:textId="77777777" w:rsidR="00E37D84" w:rsidRPr="00AB7509" w:rsidRDefault="00E37D84" w:rsidP="00E37D84">
      <w:pPr>
        <w:pStyle w:val="Tekstpodstawowy"/>
        <w:spacing w:line="240" w:lineRule="auto"/>
        <w:rPr>
          <w:i/>
          <w:szCs w:val="24"/>
          <w:u w:val="single"/>
        </w:rPr>
      </w:pPr>
      <w:r w:rsidRPr="00AB7509">
        <w:rPr>
          <w:i/>
          <w:szCs w:val="24"/>
          <w:u w:val="single"/>
        </w:rPr>
        <w:t>powinno być:</w:t>
      </w:r>
    </w:p>
    <w:p w14:paraId="0790AEED" w14:textId="77777777" w:rsidR="00E37D84" w:rsidRDefault="00E37D84" w:rsidP="00E37D84">
      <w:pPr>
        <w:pStyle w:val="Tekstpodstawowy"/>
        <w:spacing w:line="240" w:lineRule="auto"/>
        <w:rPr>
          <w:szCs w:val="24"/>
        </w:rPr>
      </w:pPr>
      <w:r>
        <w:t>Przedmiotem zamówienia jest usługa sprzątania pomieszczeń mieszkalnych w Ośrodku AGH w Łukęcinie, ul. Leśna 3, woj. zachodniopomorskie - DE-dzp.272-84/24</w:t>
      </w:r>
    </w:p>
    <w:p w14:paraId="10CAFD99" w14:textId="77777777" w:rsidR="00F20473" w:rsidRDefault="00E37D84" w:rsidP="00237309">
      <w:pPr>
        <w:pStyle w:val="Tekstpodstawowy"/>
        <w:spacing w:line="240" w:lineRule="auto"/>
        <w:rPr>
          <w:b/>
          <w:szCs w:val="24"/>
        </w:rPr>
      </w:pPr>
      <w:r w:rsidRPr="00AB7509">
        <w:rPr>
          <w:b/>
        </w:rPr>
        <w:t>3</w:t>
      </w:r>
      <w:r w:rsidRPr="00AB7509">
        <w:rPr>
          <w:b/>
          <w:szCs w:val="24"/>
        </w:rPr>
        <w:t>/</w:t>
      </w:r>
      <w:r w:rsidRPr="00AB7509">
        <w:rPr>
          <w:szCs w:val="24"/>
        </w:rPr>
        <w:t xml:space="preserve"> </w:t>
      </w:r>
      <w:bookmarkStart w:id="1" w:name="_Hlk165023463"/>
      <w:r w:rsidRPr="00AB7509">
        <w:rPr>
          <w:b/>
          <w:szCs w:val="24"/>
        </w:rPr>
        <w:t xml:space="preserve">pkt 4.1 SWZ </w:t>
      </w:r>
    </w:p>
    <w:p w14:paraId="35BA3F44" w14:textId="10B6EBA0" w:rsidR="00E37D84" w:rsidRPr="00AB7509" w:rsidRDefault="00F20473" w:rsidP="00F20473">
      <w:pPr>
        <w:pStyle w:val="Tekstpodstawowy"/>
        <w:numPr>
          <w:ilvl w:val="0"/>
          <w:numId w:val="1"/>
        </w:numPr>
        <w:spacing w:line="240" w:lineRule="auto"/>
        <w:rPr>
          <w:b/>
          <w:szCs w:val="24"/>
        </w:rPr>
      </w:pPr>
      <w:r>
        <w:rPr>
          <w:b/>
          <w:szCs w:val="24"/>
        </w:rPr>
        <w:t xml:space="preserve">- </w:t>
      </w:r>
      <w:proofErr w:type="spellStart"/>
      <w:r w:rsidR="00E37D84" w:rsidRPr="00AB7509">
        <w:rPr>
          <w:b/>
          <w:szCs w:val="24"/>
        </w:rPr>
        <w:t>ppkt</w:t>
      </w:r>
      <w:proofErr w:type="spellEnd"/>
      <w:r w:rsidR="00E37D84" w:rsidRPr="00AB7509">
        <w:rPr>
          <w:b/>
          <w:szCs w:val="24"/>
        </w:rPr>
        <w:t xml:space="preserve"> I  </w:t>
      </w:r>
      <w:r w:rsidR="00237309" w:rsidRPr="00AB7509">
        <w:rPr>
          <w:b/>
          <w:szCs w:val="24"/>
        </w:rPr>
        <w:t xml:space="preserve">- </w:t>
      </w:r>
      <w:r w:rsidR="00E37D84" w:rsidRPr="00AB7509">
        <w:rPr>
          <w:b/>
          <w:szCs w:val="24"/>
        </w:rPr>
        <w:t>Obiekty podlegające sprzątaniu - 5/</w:t>
      </w:r>
      <w:r w:rsidR="00237309" w:rsidRPr="00AB7509">
        <w:rPr>
          <w:b/>
          <w:szCs w:val="24"/>
        </w:rPr>
        <w:t xml:space="preserve"> </w:t>
      </w:r>
      <w:r w:rsidR="00E37D84" w:rsidRPr="00AB7509">
        <w:rPr>
          <w:b/>
          <w:szCs w:val="24"/>
        </w:rPr>
        <w:t>i 6/</w:t>
      </w:r>
    </w:p>
    <w:p w14:paraId="4519EB72" w14:textId="77777777" w:rsidR="00E37D84" w:rsidRPr="00AB7509" w:rsidRDefault="00E37D84" w:rsidP="00237309">
      <w:pPr>
        <w:pStyle w:val="Tekstpodstawowy"/>
        <w:spacing w:line="240" w:lineRule="auto"/>
        <w:rPr>
          <w:i/>
          <w:szCs w:val="24"/>
          <w:u w:val="single"/>
        </w:rPr>
      </w:pPr>
      <w:bookmarkStart w:id="2" w:name="_Hlk164939255"/>
      <w:r w:rsidRPr="00AB7509">
        <w:rPr>
          <w:i/>
          <w:szCs w:val="24"/>
          <w:u w:val="single"/>
        </w:rPr>
        <w:t>jest :</w:t>
      </w:r>
    </w:p>
    <w:p w14:paraId="0E6A42CB" w14:textId="77777777" w:rsidR="00E37D84" w:rsidRPr="00AB7509" w:rsidRDefault="00E37D84" w:rsidP="00237309">
      <w:pPr>
        <w:pStyle w:val="Tekstpodstawowy"/>
        <w:spacing w:line="240" w:lineRule="auto"/>
        <w:rPr>
          <w:szCs w:val="24"/>
        </w:rPr>
      </w:pPr>
      <w:r w:rsidRPr="00AB7509">
        <w:rPr>
          <w:szCs w:val="24"/>
        </w:rPr>
        <w:t>5/  5 pokoi hotelowych z łazienką - 16 m2 = 80,00 m2</w:t>
      </w:r>
    </w:p>
    <w:p w14:paraId="1D911913" w14:textId="77777777" w:rsidR="00E37D84" w:rsidRPr="00AB7509" w:rsidRDefault="00E37D84" w:rsidP="00237309">
      <w:pPr>
        <w:pStyle w:val="Tekstpodstawowy"/>
        <w:spacing w:line="240" w:lineRule="auto"/>
        <w:rPr>
          <w:szCs w:val="24"/>
        </w:rPr>
      </w:pPr>
      <w:r w:rsidRPr="00AB7509">
        <w:rPr>
          <w:szCs w:val="24"/>
        </w:rPr>
        <w:t>6/ 1 pokój hotelowy z łazienką - 27 m2.</w:t>
      </w:r>
    </w:p>
    <w:p w14:paraId="627BB1A3" w14:textId="77777777" w:rsidR="00E37D84" w:rsidRPr="00AB7509" w:rsidRDefault="00E37D84" w:rsidP="00237309">
      <w:pPr>
        <w:pStyle w:val="Tekstpodstawowy"/>
        <w:spacing w:line="240" w:lineRule="auto"/>
        <w:rPr>
          <w:i/>
          <w:szCs w:val="24"/>
          <w:u w:val="single"/>
        </w:rPr>
      </w:pPr>
      <w:r w:rsidRPr="00AB7509">
        <w:rPr>
          <w:i/>
          <w:szCs w:val="24"/>
          <w:u w:val="single"/>
        </w:rPr>
        <w:t>powinno być:</w:t>
      </w:r>
    </w:p>
    <w:p w14:paraId="3E5A9BD9" w14:textId="77777777" w:rsidR="00237309" w:rsidRPr="00AB7509" w:rsidRDefault="00237309" w:rsidP="00237309">
      <w:pPr>
        <w:rPr>
          <w:sz w:val="24"/>
          <w:szCs w:val="24"/>
        </w:rPr>
      </w:pPr>
      <w:r w:rsidRPr="00AB7509">
        <w:rPr>
          <w:sz w:val="24"/>
          <w:szCs w:val="24"/>
        </w:rPr>
        <w:t xml:space="preserve">5/  </w:t>
      </w:r>
      <w:r w:rsidRPr="00235BA6">
        <w:rPr>
          <w:b/>
          <w:bCs/>
          <w:sz w:val="24"/>
          <w:szCs w:val="24"/>
        </w:rPr>
        <w:t xml:space="preserve">5 </w:t>
      </w:r>
      <w:r w:rsidRPr="000E07AA">
        <w:rPr>
          <w:b/>
          <w:bCs/>
          <w:sz w:val="24"/>
          <w:szCs w:val="24"/>
        </w:rPr>
        <w:t>pokoi z łazienką</w:t>
      </w:r>
      <w:r w:rsidRPr="00AB7509">
        <w:rPr>
          <w:sz w:val="24"/>
          <w:szCs w:val="24"/>
        </w:rPr>
        <w:t xml:space="preserve"> - 16 m2 = 80,00 m2</w:t>
      </w:r>
    </w:p>
    <w:p w14:paraId="3519A14F" w14:textId="73684606" w:rsidR="005C0930" w:rsidRDefault="00237309" w:rsidP="00237309">
      <w:pPr>
        <w:rPr>
          <w:sz w:val="24"/>
          <w:szCs w:val="24"/>
        </w:rPr>
      </w:pPr>
      <w:r w:rsidRPr="00AB7509">
        <w:rPr>
          <w:sz w:val="24"/>
          <w:szCs w:val="24"/>
        </w:rPr>
        <w:t xml:space="preserve">6/ </w:t>
      </w:r>
      <w:r w:rsidRPr="00235BA6">
        <w:rPr>
          <w:b/>
          <w:bCs/>
          <w:sz w:val="24"/>
          <w:szCs w:val="24"/>
        </w:rPr>
        <w:t>1</w:t>
      </w:r>
      <w:r w:rsidRPr="00AB7509">
        <w:rPr>
          <w:sz w:val="24"/>
          <w:szCs w:val="24"/>
        </w:rPr>
        <w:t xml:space="preserve"> </w:t>
      </w:r>
      <w:r w:rsidRPr="000E07AA">
        <w:rPr>
          <w:b/>
          <w:bCs/>
          <w:sz w:val="24"/>
          <w:szCs w:val="24"/>
        </w:rPr>
        <w:t>pokój z łazienką</w:t>
      </w:r>
      <w:r w:rsidRPr="00AB7509">
        <w:rPr>
          <w:sz w:val="24"/>
          <w:szCs w:val="24"/>
        </w:rPr>
        <w:t xml:space="preserve"> - 27 m2</w:t>
      </w:r>
    </w:p>
    <w:bookmarkEnd w:id="1"/>
    <w:p w14:paraId="6406922B" w14:textId="64C0EF50" w:rsidR="00F20473" w:rsidRPr="00AB7509" w:rsidRDefault="00F20473" w:rsidP="00F20473">
      <w:pPr>
        <w:pStyle w:val="Tekstpodstawowy"/>
        <w:numPr>
          <w:ilvl w:val="0"/>
          <w:numId w:val="1"/>
        </w:numPr>
        <w:spacing w:line="240" w:lineRule="auto"/>
        <w:rPr>
          <w:b/>
          <w:szCs w:val="24"/>
        </w:rPr>
      </w:pPr>
      <w:r>
        <w:rPr>
          <w:b/>
          <w:szCs w:val="24"/>
        </w:rPr>
        <w:t xml:space="preserve">- </w:t>
      </w:r>
      <w:proofErr w:type="spellStart"/>
      <w:r w:rsidRPr="00AB7509">
        <w:rPr>
          <w:b/>
          <w:szCs w:val="24"/>
        </w:rPr>
        <w:t>ppkt</w:t>
      </w:r>
      <w:proofErr w:type="spellEnd"/>
      <w:r w:rsidRPr="00AB7509">
        <w:rPr>
          <w:b/>
          <w:szCs w:val="24"/>
        </w:rPr>
        <w:t xml:space="preserve"> I</w:t>
      </w:r>
      <w:r>
        <w:rPr>
          <w:b/>
          <w:szCs w:val="24"/>
        </w:rPr>
        <w:t>II</w:t>
      </w:r>
      <w:r w:rsidRPr="00AB7509">
        <w:rPr>
          <w:b/>
          <w:szCs w:val="24"/>
        </w:rPr>
        <w:t xml:space="preserve">  - </w:t>
      </w:r>
      <w:r>
        <w:rPr>
          <w:b/>
          <w:szCs w:val="24"/>
        </w:rPr>
        <w:t>Przewidywane terminy turnusów w sezonie</w:t>
      </w:r>
    </w:p>
    <w:p w14:paraId="6B227321" w14:textId="77777777" w:rsidR="00F20473" w:rsidRPr="00AB7509" w:rsidRDefault="00F20473" w:rsidP="00F20473">
      <w:pPr>
        <w:pStyle w:val="Tekstpodstawowy"/>
        <w:spacing w:line="240" w:lineRule="auto"/>
        <w:rPr>
          <w:i/>
          <w:szCs w:val="24"/>
          <w:u w:val="single"/>
        </w:rPr>
      </w:pPr>
      <w:r w:rsidRPr="00AB7509">
        <w:rPr>
          <w:i/>
          <w:szCs w:val="24"/>
          <w:u w:val="single"/>
        </w:rPr>
        <w:t>jest :</w:t>
      </w:r>
    </w:p>
    <w:p w14:paraId="25119070" w14:textId="77777777" w:rsidR="00F20473" w:rsidRPr="00F20473" w:rsidRDefault="00F20473" w:rsidP="00F20473">
      <w:pPr>
        <w:suppressAutoHyphens/>
        <w:contextualSpacing/>
        <w:rPr>
          <w:bCs/>
          <w:sz w:val="24"/>
          <w:szCs w:val="24"/>
          <w:lang w:eastAsia="zh-CN"/>
        </w:rPr>
      </w:pPr>
      <w:r w:rsidRPr="00F20473">
        <w:rPr>
          <w:bCs/>
          <w:sz w:val="24"/>
          <w:szCs w:val="24"/>
          <w:lang w:eastAsia="zh-CN"/>
        </w:rPr>
        <w:t xml:space="preserve">Pokoje hotelowe oraz apartament  [ pkt I. Obiekty podlegające sprzątaniu poz. 5), 6) </w:t>
      </w:r>
    </w:p>
    <w:p w14:paraId="7E556F54" w14:textId="77777777" w:rsidR="00F20473" w:rsidRDefault="00F20473" w:rsidP="00F20473">
      <w:pPr>
        <w:pStyle w:val="Tekstpodstawowy"/>
        <w:spacing w:line="240" w:lineRule="auto"/>
        <w:rPr>
          <w:szCs w:val="24"/>
        </w:rPr>
      </w:pPr>
      <w:r w:rsidRPr="00F20473">
        <w:rPr>
          <w:bCs/>
          <w:szCs w:val="24"/>
          <w:lang w:eastAsia="zh-CN"/>
        </w:rPr>
        <w:t>i 7)] będą sprzątane w sezonie w miarę potrzeb Zamawiającego</w:t>
      </w:r>
      <w:r w:rsidRPr="00AB7509">
        <w:rPr>
          <w:szCs w:val="24"/>
        </w:rPr>
        <w:t xml:space="preserve"> </w:t>
      </w:r>
    </w:p>
    <w:p w14:paraId="52F0E6F1" w14:textId="77777777" w:rsidR="00F20473" w:rsidRPr="00AB7509" w:rsidRDefault="00F20473" w:rsidP="00F20473">
      <w:pPr>
        <w:pStyle w:val="Tekstpodstawowy"/>
        <w:spacing w:line="240" w:lineRule="auto"/>
        <w:rPr>
          <w:i/>
          <w:szCs w:val="24"/>
          <w:u w:val="single"/>
        </w:rPr>
      </w:pPr>
      <w:r w:rsidRPr="00AB7509">
        <w:rPr>
          <w:i/>
          <w:szCs w:val="24"/>
          <w:u w:val="single"/>
        </w:rPr>
        <w:t>powinno być:</w:t>
      </w:r>
    </w:p>
    <w:p w14:paraId="4F233729" w14:textId="707436E7" w:rsidR="00F20473" w:rsidRPr="00F20473" w:rsidRDefault="00F20473" w:rsidP="00F20473">
      <w:pPr>
        <w:suppressAutoHyphens/>
        <w:contextualSpacing/>
        <w:rPr>
          <w:bCs/>
          <w:sz w:val="24"/>
          <w:szCs w:val="24"/>
          <w:lang w:eastAsia="zh-CN"/>
        </w:rPr>
      </w:pPr>
      <w:r w:rsidRPr="00F20473">
        <w:rPr>
          <w:b/>
          <w:bCs/>
          <w:sz w:val="24"/>
          <w:szCs w:val="24"/>
          <w:lang w:eastAsia="zh-CN"/>
        </w:rPr>
        <w:t>Pokoje</w:t>
      </w:r>
      <w:r w:rsidRPr="00F20473">
        <w:rPr>
          <w:bCs/>
          <w:sz w:val="24"/>
          <w:szCs w:val="24"/>
          <w:lang w:eastAsia="zh-CN"/>
        </w:rPr>
        <w:t xml:space="preserve"> oraz apartament  [ pkt I. Obiekty podlegające sprzątaniu poz. 5), 6) </w:t>
      </w:r>
    </w:p>
    <w:p w14:paraId="150809FF" w14:textId="77777777" w:rsidR="00F20473" w:rsidRDefault="00F20473" w:rsidP="00F20473">
      <w:pPr>
        <w:pStyle w:val="Tekstpodstawowy"/>
        <w:spacing w:line="240" w:lineRule="auto"/>
        <w:rPr>
          <w:szCs w:val="24"/>
        </w:rPr>
      </w:pPr>
      <w:r w:rsidRPr="00F20473">
        <w:rPr>
          <w:bCs/>
          <w:szCs w:val="24"/>
          <w:lang w:eastAsia="zh-CN"/>
        </w:rPr>
        <w:t>i 7)] będą sprzątane w sezonie w miarę potrzeb Zamawiającego</w:t>
      </w:r>
      <w:r w:rsidRPr="00AB7509">
        <w:rPr>
          <w:szCs w:val="24"/>
        </w:rPr>
        <w:t xml:space="preserve"> </w:t>
      </w:r>
    </w:p>
    <w:p w14:paraId="02533CB5" w14:textId="6A1AE6B5" w:rsidR="00F20473" w:rsidRPr="00AB7509" w:rsidRDefault="00F20473" w:rsidP="00F20473">
      <w:pPr>
        <w:rPr>
          <w:sz w:val="24"/>
          <w:szCs w:val="24"/>
        </w:rPr>
      </w:pPr>
    </w:p>
    <w:bookmarkEnd w:id="2"/>
    <w:p w14:paraId="35007C3D" w14:textId="0FC18259" w:rsidR="00AB7509" w:rsidRPr="000E07AA" w:rsidRDefault="00AB7509" w:rsidP="00237309">
      <w:pPr>
        <w:rPr>
          <w:b/>
          <w:sz w:val="24"/>
          <w:szCs w:val="24"/>
        </w:rPr>
      </w:pPr>
      <w:r w:rsidRPr="000E07AA">
        <w:rPr>
          <w:b/>
          <w:sz w:val="24"/>
          <w:szCs w:val="24"/>
        </w:rPr>
        <w:t xml:space="preserve">4/ </w:t>
      </w:r>
      <w:r w:rsidR="000E07AA" w:rsidRPr="000E07AA">
        <w:rPr>
          <w:b/>
          <w:sz w:val="24"/>
          <w:szCs w:val="24"/>
        </w:rPr>
        <w:t>pkt 13.3 SWZ</w:t>
      </w:r>
    </w:p>
    <w:p w14:paraId="6EAAEDAC" w14:textId="77777777" w:rsidR="00AB7509" w:rsidRPr="00AB7509" w:rsidRDefault="00AB7509" w:rsidP="00AB7509">
      <w:pPr>
        <w:pStyle w:val="Tekstpodstawowy"/>
        <w:spacing w:line="240" w:lineRule="auto"/>
        <w:rPr>
          <w:i/>
          <w:szCs w:val="24"/>
          <w:u w:val="single"/>
        </w:rPr>
      </w:pPr>
      <w:r w:rsidRPr="00AB7509">
        <w:rPr>
          <w:i/>
          <w:szCs w:val="24"/>
          <w:u w:val="single"/>
        </w:rPr>
        <w:t>jest :</w:t>
      </w:r>
    </w:p>
    <w:p w14:paraId="519E8379" w14:textId="138CA841" w:rsidR="00235BA6" w:rsidRDefault="00235BA6" w:rsidP="00AB7509">
      <w:pPr>
        <w:pStyle w:val="Tekstpodstawowy"/>
        <w:spacing w:line="240" w:lineRule="auto"/>
        <w:rPr>
          <w:szCs w:val="24"/>
        </w:rPr>
      </w:pPr>
      <w:r w:rsidRPr="00235BA6">
        <w:rPr>
          <w:szCs w:val="24"/>
        </w:rPr>
        <w:t xml:space="preserve">Na Platformie postępowanie prowadzone jest pod nazwą: ”usługa sprzątania domków oraz pokoi hotelowych i apartamentu w Ośrodku AGH w Łukęcinie, ul. Leśna 3, woj. zachodniopomorskie - DE-dzp.272-84/24” – znak sprawy: DE-dzp.272-84/24. </w:t>
      </w:r>
    </w:p>
    <w:p w14:paraId="22890C35" w14:textId="174F2080" w:rsidR="00AB7509" w:rsidRPr="00AB7509" w:rsidRDefault="00AB7509" w:rsidP="00AB7509">
      <w:pPr>
        <w:pStyle w:val="Tekstpodstawowy"/>
        <w:spacing w:line="240" w:lineRule="auto"/>
        <w:rPr>
          <w:i/>
          <w:szCs w:val="24"/>
          <w:u w:val="single"/>
        </w:rPr>
      </w:pPr>
      <w:r w:rsidRPr="00AB7509">
        <w:rPr>
          <w:i/>
          <w:szCs w:val="24"/>
          <w:u w:val="single"/>
        </w:rPr>
        <w:t>powinno być:</w:t>
      </w:r>
    </w:p>
    <w:p w14:paraId="5ED55989" w14:textId="107B06FE" w:rsidR="00235BA6" w:rsidRPr="00235BA6" w:rsidRDefault="00235BA6" w:rsidP="00AB7509">
      <w:pPr>
        <w:pStyle w:val="Tekstpodstawowy"/>
        <w:spacing w:line="240" w:lineRule="auto"/>
        <w:rPr>
          <w:b/>
          <w:bCs/>
          <w:szCs w:val="24"/>
        </w:rPr>
      </w:pPr>
      <w:r w:rsidRPr="00235BA6">
        <w:rPr>
          <w:szCs w:val="24"/>
        </w:rPr>
        <w:t xml:space="preserve">Na Platformie postępowanie prowadzone jest pod nazwą: </w:t>
      </w:r>
      <w:r w:rsidRPr="00235BA6">
        <w:rPr>
          <w:b/>
          <w:bCs/>
          <w:szCs w:val="24"/>
        </w:rPr>
        <w:t>„usługa sprzątania pomieszczeń mieszkalnych w Ośrodku AGH w Łukęcinie, ul. Leśna 3, woj. zachodniopomorskie - DE-dzp.272-84/24.”</w:t>
      </w:r>
    </w:p>
    <w:p w14:paraId="417F7738" w14:textId="77777777" w:rsidR="00AB7509" w:rsidRPr="00AB7509" w:rsidRDefault="00AB7509" w:rsidP="00AB7509">
      <w:pPr>
        <w:rPr>
          <w:b/>
          <w:sz w:val="24"/>
          <w:szCs w:val="24"/>
        </w:rPr>
      </w:pPr>
    </w:p>
    <w:p w14:paraId="520D6C72" w14:textId="77777777" w:rsidR="00AB7509" w:rsidRPr="00AB7509" w:rsidRDefault="00AB7509" w:rsidP="00AB7509">
      <w:pPr>
        <w:rPr>
          <w:b/>
          <w:sz w:val="24"/>
          <w:szCs w:val="24"/>
        </w:rPr>
      </w:pPr>
      <w:r w:rsidRPr="00AB7509">
        <w:rPr>
          <w:b/>
          <w:sz w:val="24"/>
          <w:szCs w:val="24"/>
        </w:rPr>
        <w:t>5/ Zał. Nr 3 - Wzór umowy</w:t>
      </w:r>
      <w:r w:rsidRPr="00AB7509">
        <w:rPr>
          <w:sz w:val="24"/>
          <w:szCs w:val="24"/>
        </w:rPr>
        <w:t xml:space="preserve"> - </w:t>
      </w:r>
      <w:r w:rsidRPr="00AB7509">
        <w:rPr>
          <w:b/>
          <w:sz w:val="24"/>
          <w:szCs w:val="24"/>
        </w:rPr>
        <w:t>§ 9 ust. 2</w:t>
      </w:r>
    </w:p>
    <w:p w14:paraId="680627BB" w14:textId="77777777" w:rsidR="00AB7509" w:rsidRPr="00AB7509" w:rsidRDefault="00AB7509" w:rsidP="00AB7509">
      <w:pPr>
        <w:pStyle w:val="Tekstpodstawowy"/>
        <w:spacing w:line="240" w:lineRule="auto"/>
        <w:rPr>
          <w:i/>
          <w:szCs w:val="24"/>
          <w:u w:val="single"/>
        </w:rPr>
      </w:pPr>
      <w:r w:rsidRPr="00AB7509">
        <w:rPr>
          <w:i/>
          <w:szCs w:val="24"/>
          <w:u w:val="single"/>
        </w:rPr>
        <w:t>jest :</w:t>
      </w:r>
    </w:p>
    <w:p w14:paraId="4F2F145D" w14:textId="77777777" w:rsidR="00AB7509" w:rsidRPr="00AB7509" w:rsidRDefault="00AB7509" w:rsidP="00AB7509">
      <w:pPr>
        <w:pStyle w:val="Tekstpodstawowy"/>
        <w:spacing w:line="240" w:lineRule="auto"/>
        <w:rPr>
          <w:szCs w:val="24"/>
        </w:rPr>
      </w:pPr>
      <w:r w:rsidRPr="00AB7509">
        <w:rPr>
          <w:szCs w:val="24"/>
        </w:rPr>
        <w:t xml:space="preserve">e) Pokoje w części hotelowej: </w:t>
      </w:r>
    </w:p>
    <w:p w14:paraId="5C2D0F0C" w14:textId="77777777" w:rsidR="00AB7509" w:rsidRPr="00AB7509" w:rsidRDefault="00AB7509" w:rsidP="00AB7509">
      <w:pPr>
        <w:pStyle w:val="Tekstpodstawowy"/>
        <w:spacing w:line="240" w:lineRule="auto"/>
        <w:rPr>
          <w:szCs w:val="24"/>
        </w:rPr>
      </w:pPr>
      <w:r w:rsidRPr="00AB7509">
        <w:rPr>
          <w:szCs w:val="24"/>
        </w:rPr>
        <w:t xml:space="preserve">-  pokój z łazienką– 16 m2: ..........................................PLN </w:t>
      </w:r>
    </w:p>
    <w:p w14:paraId="47A72257" w14:textId="77777777" w:rsidR="00AB7509" w:rsidRPr="00AB7509" w:rsidRDefault="00AB7509" w:rsidP="00AB7509">
      <w:pPr>
        <w:pStyle w:val="Tekstpodstawowy"/>
        <w:spacing w:line="240" w:lineRule="auto"/>
        <w:rPr>
          <w:szCs w:val="24"/>
        </w:rPr>
      </w:pPr>
      <w:r w:rsidRPr="00AB7509">
        <w:rPr>
          <w:szCs w:val="24"/>
        </w:rPr>
        <w:t>- pokój z łazienką– 27 m2: ..........................................PLN</w:t>
      </w:r>
    </w:p>
    <w:p w14:paraId="71DD3B6B" w14:textId="77777777" w:rsidR="00AB7509" w:rsidRPr="00AB7509" w:rsidRDefault="00AB7509" w:rsidP="00AB7509">
      <w:pPr>
        <w:pStyle w:val="Tekstpodstawowy"/>
        <w:spacing w:line="240" w:lineRule="auto"/>
        <w:rPr>
          <w:szCs w:val="24"/>
        </w:rPr>
      </w:pPr>
      <w:r w:rsidRPr="00AB7509">
        <w:rPr>
          <w:szCs w:val="24"/>
        </w:rPr>
        <w:t>- apartament 3 pokojowy z łazienką i korytarzami – 54,33 m2: ……………………….. PLN.</w:t>
      </w:r>
    </w:p>
    <w:p w14:paraId="4F3D7394" w14:textId="77777777" w:rsidR="00AB7509" w:rsidRPr="00AB7509" w:rsidRDefault="00AB7509" w:rsidP="00AB7509">
      <w:pPr>
        <w:pStyle w:val="Tekstpodstawowy"/>
        <w:spacing w:line="240" w:lineRule="auto"/>
        <w:rPr>
          <w:i/>
          <w:szCs w:val="24"/>
          <w:u w:val="single"/>
        </w:rPr>
      </w:pPr>
      <w:r w:rsidRPr="00AB7509">
        <w:rPr>
          <w:i/>
          <w:szCs w:val="24"/>
          <w:u w:val="single"/>
        </w:rPr>
        <w:t>powinno być:</w:t>
      </w:r>
    </w:p>
    <w:p w14:paraId="0387CA6A" w14:textId="77777777" w:rsidR="00AB7509" w:rsidRPr="00AB7509" w:rsidRDefault="00AB7509" w:rsidP="00AB7509">
      <w:pPr>
        <w:pStyle w:val="Tekstpodstawowy"/>
        <w:spacing w:line="240" w:lineRule="auto"/>
        <w:rPr>
          <w:szCs w:val="24"/>
        </w:rPr>
      </w:pPr>
      <w:r w:rsidRPr="00AB7509">
        <w:rPr>
          <w:szCs w:val="24"/>
        </w:rPr>
        <w:t xml:space="preserve">e) </w:t>
      </w:r>
      <w:r w:rsidRPr="00235BA6">
        <w:rPr>
          <w:b/>
          <w:bCs/>
          <w:szCs w:val="24"/>
        </w:rPr>
        <w:t>Pokoje:</w:t>
      </w:r>
      <w:r w:rsidRPr="00AB7509">
        <w:rPr>
          <w:szCs w:val="24"/>
        </w:rPr>
        <w:t xml:space="preserve"> </w:t>
      </w:r>
    </w:p>
    <w:p w14:paraId="0B6CE93A" w14:textId="77777777" w:rsidR="00AB7509" w:rsidRPr="00AB7509" w:rsidRDefault="00AB7509" w:rsidP="00AB7509">
      <w:pPr>
        <w:pStyle w:val="Tekstpodstawowy"/>
        <w:spacing w:line="240" w:lineRule="auto"/>
        <w:rPr>
          <w:szCs w:val="24"/>
        </w:rPr>
      </w:pPr>
      <w:r w:rsidRPr="00AB7509">
        <w:rPr>
          <w:szCs w:val="24"/>
        </w:rPr>
        <w:t xml:space="preserve">-  pokój z łazienką– 16 m2: ..........................................PLN </w:t>
      </w:r>
    </w:p>
    <w:p w14:paraId="6C3C09B2" w14:textId="77777777" w:rsidR="00AB7509" w:rsidRPr="00AB7509" w:rsidRDefault="00AB7509" w:rsidP="00AB7509">
      <w:pPr>
        <w:pStyle w:val="Tekstpodstawowy"/>
        <w:spacing w:line="240" w:lineRule="auto"/>
        <w:rPr>
          <w:szCs w:val="24"/>
        </w:rPr>
      </w:pPr>
      <w:r w:rsidRPr="00AB7509">
        <w:rPr>
          <w:szCs w:val="24"/>
        </w:rPr>
        <w:t>- pokój z łazienką– 27 m2: ..........................................PLN</w:t>
      </w:r>
    </w:p>
    <w:p w14:paraId="564CD146" w14:textId="77777777" w:rsidR="00AB7509" w:rsidRPr="00AB7509" w:rsidRDefault="00AB7509" w:rsidP="00AB7509">
      <w:pPr>
        <w:pStyle w:val="Tekstpodstawowy"/>
        <w:spacing w:line="240" w:lineRule="auto"/>
        <w:rPr>
          <w:szCs w:val="24"/>
        </w:rPr>
      </w:pPr>
      <w:r w:rsidRPr="00AB7509">
        <w:rPr>
          <w:szCs w:val="24"/>
        </w:rPr>
        <w:t>- apartament 3 pokojowy z łazienką i korytarzami – 54,33 m2: ……………………….. PLN.</w:t>
      </w:r>
    </w:p>
    <w:p w14:paraId="5C053B93" w14:textId="77777777" w:rsidR="00AB7509" w:rsidRDefault="00AB7509" w:rsidP="00AB7509">
      <w:pPr>
        <w:rPr>
          <w:sz w:val="24"/>
          <w:szCs w:val="24"/>
        </w:rPr>
      </w:pPr>
    </w:p>
    <w:p w14:paraId="4FCB6BBD" w14:textId="77777777" w:rsidR="00AB7509" w:rsidRDefault="00AB7509" w:rsidP="00AB7509">
      <w:pPr>
        <w:rPr>
          <w:sz w:val="24"/>
          <w:szCs w:val="24"/>
        </w:rPr>
      </w:pPr>
    </w:p>
    <w:p w14:paraId="49F11CBB" w14:textId="77777777" w:rsidR="00AB7509" w:rsidRPr="00AB7509" w:rsidRDefault="00AB7509" w:rsidP="00AB7509">
      <w:pPr>
        <w:rPr>
          <w:b/>
          <w:i/>
          <w:sz w:val="24"/>
          <w:szCs w:val="24"/>
        </w:rPr>
      </w:pPr>
      <w:r w:rsidRPr="00AB7509">
        <w:rPr>
          <w:b/>
          <w:i/>
          <w:sz w:val="24"/>
          <w:szCs w:val="24"/>
        </w:rPr>
        <w:t>Treść niniejszego pisma stanowi integralną część SWZ.</w:t>
      </w:r>
    </w:p>
    <w:sectPr w:rsidR="00AB7509" w:rsidRPr="00AB7509" w:rsidSect="00F20473">
      <w:footerReference w:type="even" r:id="rId7"/>
      <w:footerReference w:type="default" r:id="rId8"/>
      <w:footerReference w:type="first" r:id="rId9"/>
      <w:pgSz w:w="11906" w:h="16838" w:code="9"/>
      <w:pgMar w:top="426" w:right="1418" w:bottom="1418" w:left="1418" w:header="421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3076B" w14:textId="77777777" w:rsidR="00193418" w:rsidRDefault="00193418">
      <w:r>
        <w:separator/>
      </w:r>
    </w:p>
  </w:endnote>
  <w:endnote w:type="continuationSeparator" w:id="0">
    <w:p w14:paraId="6D8F8C82" w14:textId="77777777" w:rsidR="00193418" w:rsidRDefault="00193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2E4F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A6A59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A9400" w14:textId="77777777" w:rsidR="00EF1037" w:rsidRDefault="00526EC8">
    <w:pPr>
      <w:pStyle w:val="Stopka"/>
      <w:tabs>
        <w:tab w:val="clear" w:pos="4536"/>
      </w:tabs>
      <w:jc w:val="center"/>
    </w:pPr>
    <w:r>
      <w:rPr>
        <w:noProof/>
      </w:rPr>
      <w:pict w14:anchorId="5B83A250">
        <v:line id="_x0000_s2049" style="position:absolute;left:0;text-align:left;z-index:251657728" from="-3.85pt,7.55pt" to="455.15pt,7.55pt"/>
      </w:pict>
    </w:r>
  </w:p>
  <w:p w14:paraId="70CCA30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59669D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8BBD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4AD43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BC02CC" w14:textId="77777777" w:rsidR="00EF1037" w:rsidRDefault="00EF1037">
    <w:pPr>
      <w:pStyle w:val="Stopka"/>
      <w:tabs>
        <w:tab w:val="clear" w:pos="4536"/>
        <w:tab w:val="left" w:pos="6237"/>
      </w:tabs>
    </w:pPr>
  </w:p>
  <w:p w14:paraId="47C4043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57373B" w14:textId="77777777" w:rsidR="00193418" w:rsidRDefault="00193418">
      <w:r>
        <w:separator/>
      </w:r>
    </w:p>
  </w:footnote>
  <w:footnote w:type="continuationSeparator" w:id="0">
    <w:p w14:paraId="1E40B112" w14:textId="77777777" w:rsidR="00193418" w:rsidRDefault="00193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6135F3"/>
    <w:multiLevelType w:val="hybridMultilevel"/>
    <w:tmpl w:val="DB247F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418"/>
    <w:rsid w:val="00057D02"/>
    <w:rsid w:val="000613E0"/>
    <w:rsid w:val="000817F1"/>
    <w:rsid w:val="000E07AA"/>
    <w:rsid w:val="001335A1"/>
    <w:rsid w:val="00193418"/>
    <w:rsid w:val="001A571A"/>
    <w:rsid w:val="00235BA6"/>
    <w:rsid w:val="00237309"/>
    <w:rsid w:val="002B1C74"/>
    <w:rsid w:val="00384EFD"/>
    <w:rsid w:val="004222DA"/>
    <w:rsid w:val="00431ECB"/>
    <w:rsid w:val="00453E59"/>
    <w:rsid w:val="00460DC4"/>
    <w:rsid w:val="005079A4"/>
    <w:rsid w:val="00526EC8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232A2"/>
    <w:rsid w:val="00A92E5D"/>
    <w:rsid w:val="00AB7509"/>
    <w:rsid w:val="00AE235B"/>
    <w:rsid w:val="00B26D41"/>
    <w:rsid w:val="00B361A9"/>
    <w:rsid w:val="00C1255C"/>
    <w:rsid w:val="00C152AE"/>
    <w:rsid w:val="00D1574A"/>
    <w:rsid w:val="00D248D2"/>
    <w:rsid w:val="00E02559"/>
    <w:rsid w:val="00E028D6"/>
    <w:rsid w:val="00E37D84"/>
    <w:rsid w:val="00E74582"/>
    <w:rsid w:val="00EB3650"/>
    <w:rsid w:val="00EF1037"/>
    <w:rsid w:val="00F004A8"/>
    <w:rsid w:val="00F16162"/>
    <w:rsid w:val="00F2047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D5DE19"/>
  <w15:chartTrackingRefBased/>
  <w15:docId w15:val="{FA981BFD-96D5-47A1-8549-1492D0F7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2047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E37D8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4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502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2024-04-26T09:37:00Z</cp:lastPrinted>
  <dcterms:created xsi:type="dcterms:W3CDTF">2024-04-26T10:04:00Z</dcterms:created>
  <dcterms:modified xsi:type="dcterms:W3CDTF">2024-04-26T10:04:00Z</dcterms:modified>
</cp:coreProperties>
</file>