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DD31E" w14:textId="77777777" w:rsidR="00986737" w:rsidRPr="009432A1" w:rsidRDefault="00457537" w:rsidP="00AC447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57537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57537">
        <w:rPr>
          <w:rFonts w:ascii="Arial" w:hAnsi="Arial" w:cs="Arial"/>
          <w:sz w:val="24"/>
          <w:szCs w:val="24"/>
        </w:rPr>
        <w:t>2024-04-26</w:t>
      </w:r>
    </w:p>
    <w:p w14:paraId="54BA7D06" w14:textId="77777777" w:rsidR="00AC4474" w:rsidRDefault="00AC4474" w:rsidP="00AC4474">
      <w:pPr>
        <w:rPr>
          <w:rFonts w:ascii="Arial" w:hAnsi="Arial" w:cs="Arial"/>
          <w:b/>
          <w:bCs/>
          <w:sz w:val="24"/>
          <w:szCs w:val="24"/>
        </w:rPr>
      </w:pPr>
    </w:p>
    <w:p w14:paraId="5B790B33" w14:textId="75F86152" w:rsidR="00457537" w:rsidRPr="00457537" w:rsidRDefault="00457537" w:rsidP="00AC4474">
      <w:pPr>
        <w:rPr>
          <w:rFonts w:ascii="Arial" w:hAnsi="Arial" w:cs="Arial"/>
          <w:b/>
          <w:bCs/>
          <w:sz w:val="24"/>
          <w:szCs w:val="24"/>
        </w:rPr>
      </w:pPr>
      <w:r w:rsidRPr="0045753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DAF938B" w14:textId="77777777" w:rsidR="00986737" w:rsidRPr="009432A1" w:rsidRDefault="00457537" w:rsidP="00AC4474">
      <w:pPr>
        <w:rPr>
          <w:rFonts w:ascii="Arial" w:hAnsi="Arial" w:cs="Arial"/>
          <w:b/>
          <w:bCs/>
          <w:sz w:val="24"/>
          <w:szCs w:val="24"/>
        </w:rPr>
      </w:pPr>
      <w:r w:rsidRPr="0045753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3BC2A8A" w14:textId="77777777" w:rsidR="00986737" w:rsidRPr="009432A1" w:rsidRDefault="00457537" w:rsidP="00AC4474">
      <w:pPr>
        <w:rPr>
          <w:rFonts w:ascii="Arial" w:hAnsi="Arial" w:cs="Arial"/>
          <w:sz w:val="24"/>
          <w:szCs w:val="24"/>
        </w:rPr>
      </w:pPr>
      <w:r w:rsidRPr="00457537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7537">
        <w:rPr>
          <w:rFonts w:ascii="Arial" w:hAnsi="Arial" w:cs="Arial"/>
          <w:sz w:val="24"/>
          <w:szCs w:val="24"/>
        </w:rPr>
        <w:t>7/19</w:t>
      </w:r>
    </w:p>
    <w:p w14:paraId="44B8D151" w14:textId="77777777" w:rsidR="00986737" w:rsidRPr="009432A1" w:rsidRDefault="00457537" w:rsidP="00AC4474">
      <w:pPr>
        <w:rPr>
          <w:rFonts w:ascii="Arial" w:hAnsi="Arial" w:cs="Arial"/>
          <w:sz w:val="24"/>
          <w:szCs w:val="24"/>
        </w:rPr>
      </w:pPr>
      <w:r w:rsidRPr="00457537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7537">
        <w:rPr>
          <w:rFonts w:ascii="Arial" w:hAnsi="Arial" w:cs="Arial"/>
          <w:sz w:val="24"/>
          <w:szCs w:val="24"/>
        </w:rPr>
        <w:t>Poznań</w:t>
      </w:r>
    </w:p>
    <w:p w14:paraId="7CC37FA9" w14:textId="115B414C" w:rsidR="00986737" w:rsidRDefault="00986737" w:rsidP="00AC4474">
      <w:pPr>
        <w:jc w:val="both"/>
        <w:rPr>
          <w:rFonts w:ascii="Arial" w:hAnsi="Arial" w:cs="Arial"/>
          <w:bCs/>
          <w:sz w:val="18"/>
          <w:szCs w:val="18"/>
        </w:rPr>
      </w:pPr>
    </w:p>
    <w:p w14:paraId="08897761" w14:textId="77777777" w:rsidR="00AC4474" w:rsidRDefault="00AC4474" w:rsidP="00AC4474">
      <w:pPr>
        <w:jc w:val="both"/>
        <w:rPr>
          <w:rFonts w:ascii="Arial" w:hAnsi="Arial" w:cs="Arial"/>
          <w:bCs/>
          <w:sz w:val="18"/>
          <w:szCs w:val="18"/>
        </w:rPr>
      </w:pPr>
    </w:p>
    <w:p w14:paraId="2CF84BDD" w14:textId="77777777" w:rsidR="00AC4474" w:rsidRPr="009432A1" w:rsidRDefault="00AC4474" w:rsidP="00AC447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1A6DFA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9C072B" w14:textId="77777777" w:rsidR="00AC4474" w:rsidRDefault="00AC4474" w:rsidP="00AC44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19F83514" w14:textId="77777777" w:rsidR="00986737" w:rsidRDefault="00986737" w:rsidP="00AC44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59F835BC" w14:textId="77777777" w:rsidR="004C12DC" w:rsidRDefault="004C12DC" w:rsidP="00AC44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73056955" w14:textId="4C832E82" w:rsidR="00AC4474" w:rsidRPr="00CF7835" w:rsidRDefault="00AC4474" w:rsidP="00AC44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69E01583" w14:textId="77777777" w:rsidR="00986737" w:rsidRPr="00382A4A" w:rsidRDefault="00986737" w:rsidP="00AC447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A633BB" w14:textId="77777777" w:rsidR="00986737" w:rsidRPr="004E4B64" w:rsidRDefault="00986737" w:rsidP="00AC447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C0128CF" w14:textId="77777777" w:rsidTr="005A632E">
        <w:tc>
          <w:tcPr>
            <w:tcW w:w="2269" w:type="dxa"/>
            <w:shd w:val="clear" w:color="auto" w:fill="auto"/>
          </w:tcPr>
          <w:p w14:paraId="071B716B" w14:textId="77777777" w:rsidR="00986737" w:rsidRPr="004E4B64" w:rsidRDefault="00986737" w:rsidP="00AC447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DAB93D" w14:textId="02CADA4C" w:rsidR="00986737" w:rsidRPr="004E4B64" w:rsidRDefault="00457537" w:rsidP="00AC44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7537">
              <w:rPr>
                <w:rFonts w:ascii="Arial" w:hAnsi="Arial" w:cs="Arial"/>
                <w:bCs/>
                <w:sz w:val="24"/>
                <w:szCs w:val="24"/>
              </w:rPr>
              <w:t>Zestawy odczynnikowe do oznaczeń immunochemicznych oraz morfologii i rozmazów krwi wraz z dzierżawą analizatorów.</w:t>
            </w:r>
          </w:p>
        </w:tc>
      </w:tr>
      <w:tr w:rsidR="00457537" w:rsidRPr="004E4B64" w14:paraId="5A809F06" w14:textId="77777777" w:rsidTr="00A66813">
        <w:tc>
          <w:tcPr>
            <w:tcW w:w="2269" w:type="dxa"/>
            <w:shd w:val="clear" w:color="auto" w:fill="auto"/>
          </w:tcPr>
          <w:p w14:paraId="33876A43" w14:textId="77777777" w:rsidR="00457537" w:rsidRPr="004E4B64" w:rsidRDefault="00457537" w:rsidP="00AC447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0456BE" w14:textId="77777777" w:rsidR="00457537" w:rsidRPr="004E4B64" w:rsidRDefault="00457537" w:rsidP="00AC44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7537">
              <w:rPr>
                <w:rFonts w:ascii="Arial" w:hAnsi="Arial" w:cs="Arial"/>
                <w:bCs/>
                <w:sz w:val="24"/>
                <w:szCs w:val="24"/>
              </w:rPr>
              <w:t>SZW/DZP/18/2024</w:t>
            </w:r>
          </w:p>
        </w:tc>
      </w:tr>
    </w:tbl>
    <w:p w14:paraId="13618784" w14:textId="77777777" w:rsidR="00A80738" w:rsidRPr="00986737" w:rsidRDefault="00A80738" w:rsidP="00AC4474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F98A0BB" w14:textId="5859E0FA" w:rsidR="00D665F5" w:rsidRDefault="00D665F5" w:rsidP="00AC447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57537" w:rsidRPr="00457537">
        <w:rPr>
          <w:rFonts w:ascii="Arial" w:hAnsi="Arial" w:cs="Arial"/>
          <w:sz w:val="24"/>
          <w:szCs w:val="24"/>
        </w:rPr>
        <w:t>(</w:t>
      </w:r>
      <w:proofErr w:type="spellStart"/>
      <w:r w:rsidR="00457537" w:rsidRPr="00457537">
        <w:rPr>
          <w:rFonts w:ascii="Arial" w:hAnsi="Arial" w:cs="Arial"/>
          <w:sz w:val="24"/>
          <w:szCs w:val="24"/>
        </w:rPr>
        <w:t>t.j</w:t>
      </w:r>
      <w:proofErr w:type="spellEnd"/>
      <w:r w:rsidR="00457537" w:rsidRPr="00457537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FBC385B" w14:textId="77777777" w:rsidR="00AC4474" w:rsidRPr="00AC4474" w:rsidRDefault="00AC4474" w:rsidP="00AC4474">
      <w:pPr>
        <w:jc w:val="both"/>
        <w:rPr>
          <w:rFonts w:ascii="Arial" w:hAnsi="Arial" w:cs="Arial"/>
          <w:sz w:val="24"/>
          <w:szCs w:val="24"/>
        </w:rPr>
      </w:pPr>
    </w:p>
    <w:p w14:paraId="36FBBB54" w14:textId="77777777" w:rsidR="00AC4474" w:rsidRPr="00AC4474" w:rsidRDefault="00AC4474" w:rsidP="00AC4474">
      <w:pPr>
        <w:jc w:val="both"/>
        <w:rPr>
          <w:rFonts w:ascii="Arial" w:hAnsi="Arial" w:cs="Arial"/>
          <w:sz w:val="24"/>
          <w:szCs w:val="24"/>
        </w:rPr>
      </w:pPr>
      <w:r w:rsidRPr="00AC447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287C4EC" w14:textId="25D6A5CD" w:rsidR="00AC4474" w:rsidRPr="00AC4474" w:rsidRDefault="00AC4474" w:rsidP="00AC4474">
      <w:pPr>
        <w:rPr>
          <w:rFonts w:ascii="Arial" w:hAnsi="Arial" w:cs="Arial"/>
          <w:sz w:val="24"/>
          <w:szCs w:val="24"/>
        </w:rPr>
      </w:pPr>
      <w:r w:rsidRPr="00AC4474">
        <w:rPr>
          <w:rFonts w:ascii="Arial" w:hAnsi="Arial" w:cs="Arial"/>
          <w:sz w:val="24"/>
          <w:szCs w:val="24"/>
        </w:rPr>
        <w:t>Zadanie 1 -</w:t>
      </w:r>
      <w:r w:rsidRPr="00AC4474">
        <w:rPr>
          <w:rFonts w:ascii="Arial" w:hAnsi="Arial" w:cs="Arial"/>
          <w:sz w:val="24"/>
          <w:szCs w:val="24"/>
        </w:rPr>
        <w:t xml:space="preserve"> </w:t>
      </w:r>
      <w:r w:rsidRPr="00AC4474">
        <w:rPr>
          <w:rFonts w:ascii="Arial" w:hAnsi="Arial" w:cs="Arial"/>
          <w:sz w:val="24"/>
          <w:szCs w:val="24"/>
        </w:rPr>
        <w:t>1772000,00 zł brutto</w:t>
      </w:r>
    </w:p>
    <w:p w14:paraId="57CD3BB2" w14:textId="39E02683" w:rsidR="00AC4474" w:rsidRPr="00AC4474" w:rsidRDefault="00AC4474" w:rsidP="00AC4474">
      <w:pPr>
        <w:rPr>
          <w:rFonts w:ascii="Arial" w:hAnsi="Arial" w:cs="Arial"/>
          <w:sz w:val="24"/>
          <w:szCs w:val="24"/>
        </w:rPr>
      </w:pPr>
      <w:r w:rsidRPr="00AC4474">
        <w:rPr>
          <w:rFonts w:ascii="Arial" w:hAnsi="Arial" w:cs="Arial"/>
          <w:sz w:val="24"/>
          <w:szCs w:val="24"/>
        </w:rPr>
        <w:t>Zadanie 2 -</w:t>
      </w:r>
      <w:r w:rsidRPr="00AC4474">
        <w:rPr>
          <w:rFonts w:ascii="Arial" w:hAnsi="Arial" w:cs="Arial"/>
          <w:sz w:val="24"/>
          <w:szCs w:val="24"/>
        </w:rPr>
        <w:t xml:space="preserve"> </w:t>
      </w:r>
      <w:r w:rsidRPr="00AC4474">
        <w:rPr>
          <w:rFonts w:ascii="Arial" w:hAnsi="Arial" w:cs="Arial"/>
          <w:sz w:val="24"/>
          <w:szCs w:val="24"/>
        </w:rPr>
        <w:t>330000,00 zł brutto</w:t>
      </w:r>
    </w:p>
    <w:p w14:paraId="1FAB4B98" w14:textId="77777777" w:rsidR="00AC4474" w:rsidRPr="00AC4474" w:rsidRDefault="00AC4474" w:rsidP="00AC4474">
      <w:pPr>
        <w:jc w:val="both"/>
        <w:rPr>
          <w:rFonts w:ascii="Arial" w:hAnsi="Arial" w:cs="Arial"/>
          <w:sz w:val="24"/>
          <w:szCs w:val="24"/>
        </w:rPr>
      </w:pPr>
    </w:p>
    <w:p w14:paraId="3D5AEE3D" w14:textId="77777777" w:rsidR="00A80738" w:rsidRPr="00BB547B" w:rsidRDefault="00D665F5" w:rsidP="00AC4474">
      <w:pPr>
        <w:jc w:val="both"/>
        <w:rPr>
          <w:rFonts w:ascii="Arial" w:hAnsi="Arial" w:cs="Arial"/>
          <w:sz w:val="24"/>
          <w:szCs w:val="24"/>
        </w:rPr>
      </w:pPr>
      <w:r w:rsidRPr="00AC447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C4474">
        <w:rPr>
          <w:rFonts w:ascii="Arial" w:hAnsi="Arial" w:cs="Arial"/>
          <w:sz w:val="24"/>
          <w:szCs w:val="24"/>
        </w:rPr>
        <w:t xml:space="preserve"> w dniu </w:t>
      </w:r>
      <w:r w:rsidR="00457537" w:rsidRPr="00AC4474">
        <w:rPr>
          <w:rFonts w:ascii="Arial" w:hAnsi="Arial" w:cs="Arial"/>
          <w:sz w:val="24"/>
          <w:szCs w:val="24"/>
        </w:rPr>
        <w:t>26/04/2024</w:t>
      </w:r>
      <w:r w:rsidR="00FF4AB1" w:rsidRPr="00AC4474">
        <w:rPr>
          <w:rFonts w:ascii="Arial" w:hAnsi="Arial" w:cs="Arial"/>
          <w:sz w:val="24"/>
          <w:szCs w:val="24"/>
        </w:rPr>
        <w:t xml:space="preserve"> o godz. </w:t>
      </w:r>
      <w:r w:rsidR="00457537" w:rsidRPr="00AC4474">
        <w:rPr>
          <w:rFonts w:ascii="Arial" w:hAnsi="Arial" w:cs="Arial"/>
          <w:sz w:val="24"/>
          <w:szCs w:val="24"/>
        </w:rPr>
        <w:t>11:00</w:t>
      </w:r>
      <w:r w:rsidRPr="00AC4474">
        <w:rPr>
          <w:rFonts w:ascii="Arial" w:hAnsi="Arial" w:cs="Arial"/>
          <w:sz w:val="24"/>
          <w:szCs w:val="24"/>
        </w:rPr>
        <w:t>, otwarte zostały oferty</w:t>
      </w:r>
      <w:r w:rsidRPr="00BB547B">
        <w:rPr>
          <w:rFonts w:ascii="Arial" w:hAnsi="Arial" w:cs="Arial"/>
          <w:sz w:val="24"/>
          <w:szCs w:val="24"/>
        </w:rPr>
        <w:t xml:space="preserve">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993"/>
        <w:gridCol w:w="4394"/>
        <w:gridCol w:w="2551"/>
      </w:tblGrid>
      <w:tr w:rsidR="006B27ED" w:rsidRPr="00BB547B" w14:paraId="6F8AFF33" w14:textId="77777777" w:rsidTr="00AC4474">
        <w:tc>
          <w:tcPr>
            <w:tcW w:w="1134" w:type="dxa"/>
            <w:shd w:val="clear" w:color="auto" w:fill="F2F2F2"/>
            <w:vAlign w:val="center"/>
          </w:tcPr>
          <w:p w14:paraId="64727EDD" w14:textId="77777777" w:rsidR="006B27ED" w:rsidRPr="00986737" w:rsidRDefault="009867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1779C2EC" w14:textId="77777777" w:rsidR="006B27ED" w:rsidRPr="00986737" w:rsidRDefault="009867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35379B05" w14:textId="77777777" w:rsidR="006B27ED" w:rsidRPr="00986737" w:rsidRDefault="006B27ED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142ED01" w14:textId="77777777" w:rsidR="006B27ED" w:rsidRPr="00986737" w:rsidRDefault="006B27ED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7537" w:rsidRPr="00BB547B" w14:paraId="5A2633B5" w14:textId="77777777" w:rsidTr="00AC4474">
        <w:tc>
          <w:tcPr>
            <w:tcW w:w="1134" w:type="dxa"/>
            <w:shd w:val="clear" w:color="auto" w:fill="auto"/>
            <w:vAlign w:val="center"/>
          </w:tcPr>
          <w:p w14:paraId="426D3E70" w14:textId="77777777" w:rsidR="00457537" w:rsidRPr="00986737" w:rsidRDefault="004575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0132B7" w14:textId="77777777" w:rsidR="00457537" w:rsidRPr="00986737" w:rsidRDefault="004575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6D038320" w14:textId="77777777" w:rsidR="00457537" w:rsidRPr="00986737" w:rsidRDefault="00457537" w:rsidP="00AC447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7537">
              <w:rPr>
                <w:rFonts w:ascii="Arial" w:hAnsi="Arial" w:cs="Arial"/>
                <w:sz w:val="24"/>
                <w:szCs w:val="24"/>
              </w:rPr>
              <w:t>Horiba</w:t>
            </w:r>
            <w:proofErr w:type="spellEnd"/>
            <w:r w:rsidRPr="00457537">
              <w:rPr>
                <w:rFonts w:ascii="Arial" w:hAnsi="Arial" w:cs="Arial"/>
                <w:sz w:val="24"/>
                <w:szCs w:val="24"/>
              </w:rPr>
              <w:t xml:space="preserve"> ABX Sp. z o.o.</w:t>
            </w:r>
          </w:p>
          <w:p w14:paraId="02B6A6D4" w14:textId="57C413CD" w:rsidR="00AC4474" w:rsidRDefault="00AC4474" w:rsidP="00AC44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Al. </w:t>
            </w:r>
            <w:r w:rsidR="004C12DC">
              <w:rPr>
                <w:rFonts w:ascii="Arial" w:hAnsi="Arial" w:cs="Arial"/>
                <w:sz w:val="24"/>
                <w:szCs w:val="24"/>
              </w:rPr>
              <w:t>Niepodległości</w:t>
            </w:r>
            <w:r>
              <w:rPr>
                <w:rFonts w:ascii="Arial" w:hAnsi="Arial" w:cs="Arial"/>
                <w:sz w:val="24"/>
                <w:szCs w:val="24"/>
              </w:rPr>
              <w:t xml:space="preserve"> 18</w:t>
            </w:r>
          </w:p>
          <w:p w14:paraId="7DB1D9A0" w14:textId="2AF753F0" w:rsidR="00457537" w:rsidRPr="00986737" w:rsidRDefault="00AC4474" w:rsidP="00AC44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02-653</w:t>
            </w:r>
            <w:r w:rsidR="0045753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7537" w:rsidRPr="0045753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F6D3C0" w14:textId="77777777" w:rsidR="00457537" w:rsidRPr="00986737" w:rsidRDefault="004575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366 441.56 zł</w:t>
            </w:r>
          </w:p>
        </w:tc>
      </w:tr>
      <w:tr w:rsidR="00457537" w:rsidRPr="00BB547B" w14:paraId="25EE583F" w14:textId="77777777" w:rsidTr="00AC4474">
        <w:tc>
          <w:tcPr>
            <w:tcW w:w="1134" w:type="dxa"/>
            <w:shd w:val="clear" w:color="auto" w:fill="auto"/>
            <w:vAlign w:val="center"/>
          </w:tcPr>
          <w:p w14:paraId="069A811F" w14:textId="77777777" w:rsidR="00457537" w:rsidRPr="00986737" w:rsidRDefault="004575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5837FC" w14:textId="77777777" w:rsidR="00457537" w:rsidRPr="00986737" w:rsidRDefault="004575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0368A175" w14:textId="77777777" w:rsidR="00457537" w:rsidRPr="00986737" w:rsidRDefault="00457537" w:rsidP="00AC4474">
            <w:pPr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Abbott Laboratories Poland Sp. z o.o.</w:t>
            </w:r>
          </w:p>
          <w:p w14:paraId="6006AFFD" w14:textId="77777777" w:rsidR="00457537" w:rsidRPr="00986737" w:rsidRDefault="00457537" w:rsidP="00AC4474">
            <w:pPr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7537">
              <w:rPr>
                <w:rFonts w:ascii="Arial" w:hAnsi="Arial" w:cs="Arial"/>
                <w:sz w:val="24"/>
                <w:szCs w:val="24"/>
              </w:rPr>
              <w:t>21B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9A565F" w14:textId="77777777" w:rsidR="00457537" w:rsidRPr="00986737" w:rsidRDefault="00457537" w:rsidP="00AC44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753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F07611" w14:textId="77777777" w:rsidR="00457537" w:rsidRPr="00986737" w:rsidRDefault="00457537" w:rsidP="00AC4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7537">
              <w:rPr>
                <w:rFonts w:ascii="Arial" w:hAnsi="Arial" w:cs="Arial"/>
                <w:sz w:val="24"/>
                <w:szCs w:val="24"/>
              </w:rPr>
              <w:t>1 752 943.42 zł</w:t>
            </w:r>
          </w:p>
        </w:tc>
      </w:tr>
    </w:tbl>
    <w:p w14:paraId="39714E21" w14:textId="77777777" w:rsidR="00AC4474" w:rsidRDefault="00AC4474" w:rsidP="00AC44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3BC3C48" w14:textId="6C98B554" w:rsidR="00A80738" w:rsidRDefault="00A80738" w:rsidP="00AC44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B1EF7A5" w14:textId="77777777" w:rsidR="004C12DC" w:rsidRDefault="004C12DC" w:rsidP="00AC44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34D21A2" w14:textId="77777777" w:rsidR="004C12DC" w:rsidRPr="002D64D4" w:rsidRDefault="004C12DC" w:rsidP="004C12DC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311007D0" w14:textId="77777777" w:rsidR="004C12DC" w:rsidRPr="002D64D4" w:rsidRDefault="004C12DC" w:rsidP="004C12DC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F0886BC" w14:textId="77777777" w:rsidR="004C12DC" w:rsidRPr="002D64D4" w:rsidRDefault="004C12DC" w:rsidP="004C12DC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525C1C7" w14:textId="77777777" w:rsidR="004C12DC" w:rsidRPr="00BB547B" w:rsidRDefault="004C12DC" w:rsidP="004C12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2113FD1" w14:textId="77777777" w:rsidR="004C12DC" w:rsidRPr="00BB547B" w:rsidRDefault="004C12DC" w:rsidP="00AC447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4C12DC" w:rsidRPr="00BB547B" w:rsidSect="00E510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E2E0A" w14:textId="77777777" w:rsidR="00E5104B" w:rsidRDefault="00E5104B">
      <w:r>
        <w:separator/>
      </w:r>
    </w:p>
  </w:endnote>
  <w:endnote w:type="continuationSeparator" w:id="0">
    <w:p w14:paraId="4837F18C" w14:textId="77777777" w:rsidR="00E5104B" w:rsidRDefault="00E51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FE3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2E8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42A8B" w14:textId="07BBAFC6" w:rsidR="00986737" w:rsidRPr="00986737" w:rsidRDefault="004C12D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37FB1D" wp14:editId="5E91501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0E2570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F0E16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74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C6E2C" w14:textId="77777777" w:rsidR="009F189D" w:rsidRDefault="009F189D">
    <w:pPr>
      <w:pStyle w:val="Stopka"/>
      <w:tabs>
        <w:tab w:val="clear" w:pos="4536"/>
      </w:tabs>
      <w:jc w:val="center"/>
    </w:pPr>
  </w:p>
  <w:p w14:paraId="5ECB62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3FC2D" w14:textId="77777777" w:rsidR="00E5104B" w:rsidRDefault="00E5104B">
      <w:r>
        <w:separator/>
      </w:r>
    </w:p>
  </w:footnote>
  <w:footnote w:type="continuationSeparator" w:id="0">
    <w:p w14:paraId="2A7D9DB9" w14:textId="77777777" w:rsidR="00E5104B" w:rsidRDefault="00E51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32204" w14:textId="77777777" w:rsidR="00457537" w:rsidRDefault="00457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6BDC6" w14:textId="77777777" w:rsidR="00457537" w:rsidRDefault="00457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E6E28" w14:textId="77777777" w:rsidR="00457537" w:rsidRDefault="00457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04B"/>
    <w:rsid w:val="00007727"/>
    <w:rsid w:val="00017720"/>
    <w:rsid w:val="00035488"/>
    <w:rsid w:val="000D7F25"/>
    <w:rsid w:val="000E00E5"/>
    <w:rsid w:val="00173B20"/>
    <w:rsid w:val="001C69FF"/>
    <w:rsid w:val="0023318D"/>
    <w:rsid w:val="003D6352"/>
    <w:rsid w:val="003D72FD"/>
    <w:rsid w:val="00423179"/>
    <w:rsid w:val="00457537"/>
    <w:rsid w:val="00490DC0"/>
    <w:rsid w:val="00493F8C"/>
    <w:rsid w:val="004C12D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C4474"/>
    <w:rsid w:val="00BB547B"/>
    <w:rsid w:val="00C236D3"/>
    <w:rsid w:val="00C659E2"/>
    <w:rsid w:val="00C82837"/>
    <w:rsid w:val="00CA3D66"/>
    <w:rsid w:val="00CB0802"/>
    <w:rsid w:val="00D665F5"/>
    <w:rsid w:val="00D7128F"/>
    <w:rsid w:val="00E5104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6CCFF5"/>
  <w15:chartTrackingRefBased/>
  <w15:docId w15:val="{8847109D-8F37-443E-B89A-084CC246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C12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5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8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6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46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2024-04-26T09:04:00Z</cp:lastPrinted>
  <dcterms:created xsi:type="dcterms:W3CDTF">2024-04-26T09:05:00Z</dcterms:created>
  <dcterms:modified xsi:type="dcterms:W3CDTF">2024-04-26T09:05:00Z</dcterms:modified>
</cp:coreProperties>
</file>