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6CEC9" w14:textId="77777777" w:rsidR="00FB7F50" w:rsidRPr="002245BE" w:rsidRDefault="002E71F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E71F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E71FB">
        <w:rPr>
          <w:sz w:val="22"/>
          <w:szCs w:val="22"/>
        </w:rPr>
        <w:t>2024-04-25</w:t>
      </w:r>
    </w:p>
    <w:p w14:paraId="0657CCE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15CE2F4" w14:textId="77777777" w:rsidR="002E71FB" w:rsidRPr="002E71FB" w:rsidRDefault="002E71FB" w:rsidP="00FB7F50">
      <w:pPr>
        <w:spacing w:after="40"/>
        <w:rPr>
          <w:b/>
          <w:bCs/>
          <w:sz w:val="22"/>
          <w:szCs w:val="22"/>
        </w:rPr>
      </w:pPr>
      <w:r w:rsidRPr="002E71FB">
        <w:rPr>
          <w:b/>
          <w:bCs/>
          <w:sz w:val="22"/>
          <w:szCs w:val="22"/>
        </w:rPr>
        <w:t>Akademia Górniczo - Hutnicza</w:t>
      </w:r>
    </w:p>
    <w:p w14:paraId="137BA274" w14:textId="77777777" w:rsidR="002E71FB" w:rsidRPr="002E71FB" w:rsidRDefault="002E71FB" w:rsidP="00FB7F50">
      <w:pPr>
        <w:spacing w:after="40"/>
        <w:rPr>
          <w:b/>
          <w:bCs/>
          <w:sz w:val="22"/>
          <w:szCs w:val="22"/>
        </w:rPr>
      </w:pPr>
      <w:r w:rsidRPr="002E71FB">
        <w:rPr>
          <w:b/>
          <w:bCs/>
          <w:sz w:val="22"/>
          <w:szCs w:val="22"/>
        </w:rPr>
        <w:t>im. Stanisława Staszica w Krakowie</w:t>
      </w:r>
    </w:p>
    <w:p w14:paraId="091400B4" w14:textId="77777777" w:rsidR="00FB7F50" w:rsidRPr="002245BE" w:rsidRDefault="002E71FB" w:rsidP="00FB7F50">
      <w:pPr>
        <w:spacing w:after="40"/>
        <w:rPr>
          <w:b/>
          <w:bCs/>
          <w:sz w:val="22"/>
          <w:szCs w:val="22"/>
        </w:rPr>
      </w:pPr>
      <w:r w:rsidRPr="002E71FB">
        <w:rPr>
          <w:b/>
          <w:bCs/>
          <w:sz w:val="22"/>
          <w:szCs w:val="22"/>
        </w:rPr>
        <w:t>Dział Zamówień Publicznych</w:t>
      </w:r>
    </w:p>
    <w:p w14:paraId="5F6BB495" w14:textId="77777777" w:rsidR="00FB7F50" w:rsidRPr="002245BE" w:rsidRDefault="002E71FB" w:rsidP="00FB7F50">
      <w:pPr>
        <w:rPr>
          <w:sz w:val="22"/>
          <w:szCs w:val="22"/>
        </w:rPr>
      </w:pPr>
      <w:r w:rsidRPr="002E71F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E71FB">
        <w:rPr>
          <w:sz w:val="22"/>
          <w:szCs w:val="22"/>
        </w:rPr>
        <w:t>30</w:t>
      </w:r>
    </w:p>
    <w:p w14:paraId="41FBA500" w14:textId="77777777" w:rsidR="00FB7F50" w:rsidRPr="002245BE" w:rsidRDefault="002E71FB" w:rsidP="00FB7F50">
      <w:pPr>
        <w:rPr>
          <w:sz w:val="22"/>
          <w:szCs w:val="22"/>
        </w:rPr>
      </w:pPr>
      <w:r w:rsidRPr="002E71F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E71FB">
        <w:rPr>
          <w:sz w:val="22"/>
          <w:szCs w:val="22"/>
        </w:rPr>
        <w:t>Kraków</w:t>
      </w:r>
    </w:p>
    <w:p w14:paraId="6DF5C7EA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90350D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E71FB" w:rsidRPr="00607F9B" w14:paraId="24C103BA" w14:textId="77777777" w:rsidTr="007F67D4">
        <w:trPr>
          <w:trHeight w:val="638"/>
        </w:trPr>
        <w:tc>
          <w:tcPr>
            <w:tcW w:w="959" w:type="dxa"/>
            <w:shd w:val="clear" w:color="auto" w:fill="auto"/>
          </w:tcPr>
          <w:p w14:paraId="5F406905" w14:textId="77777777" w:rsidR="002E71FB" w:rsidRPr="00607F9B" w:rsidRDefault="002E71FB" w:rsidP="007F67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509D1C3" w14:textId="75C96F03" w:rsidR="002E71FB" w:rsidRPr="00607F9B" w:rsidRDefault="002E71FB" w:rsidP="007F67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E71F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F75616">
              <w:rPr>
                <w:b/>
                <w:bCs/>
                <w:sz w:val="22"/>
                <w:szCs w:val="22"/>
              </w:rPr>
              <w:t>D</w:t>
            </w:r>
            <w:r w:rsidRPr="002E71FB">
              <w:rPr>
                <w:b/>
                <w:bCs/>
                <w:sz w:val="22"/>
                <w:szCs w:val="22"/>
              </w:rPr>
              <w:t xml:space="preserve">ostawa komputera przenośnego dla </w:t>
            </w:r>
            <w:proofErr w:type="spellStart"/>
            <w:r w:rsidRPr="002E71FB">
              <w:rPr>
                <w:b/>
                <w:bCs/>
                <w:sz w:val="22"/>
                <w:szCs w:val="22"/>
              </w:rPr>
              <w:t>WGGiIŚ</w:t>
            </w:r>
            <w:proofErr w:type="spellEnd"/>
            <w:r w:rsidRPr="002E71FB">
              <w:rPr>
                <w:b/>
                <w:bCs/>
                <w:sz w:val="22"/>
                <w:szCs w:val="22"/>
              </w:rPr>
              <w:t xml:space="preserve"> - DE.dzp.272-91/24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BB8C0E7" w14:textId="4BB4BA3A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E71FB" w14:paraId="4C2275AD" w14:textId="77777777" w:rsidTr="007F67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19CD1897" w14:textId="77777777" w:rsidR="002E71FB" w:rsidRPr="00D26ED6" w:rsidRDefault="002E71FB" w:rsidP="007F67D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2E71FB">
              <w:rPr>
                <w:b/>
                <w:sz w:val="22"/>
                <w:szCs w:val="22"/>
              </w:rPr>
              <w:t>Framko</w:t>
            </w:r>
            <w:proofErr w:type="spellEnd"/>
            <w:r w:rsidRPr="002E71FB">
              <w:rPr>
                <w:b/>
                <w:sz w:val="22"/>
                <w:szCs w:val="22"/>
              </w:rPr>
              <w:t xml:space="preserve"> 2 spółka jawna </w:t>
            </w:r>
            <w:proofErr w:type="spellStart"/>
            <w:r w:rsidRPr="002E71FB">
              <w:rPr>
                <w:b/>
                <w:sz w:val="22"/>
                <w:szCs w:val="22"/>
              </w:rPr>
              <w:t>J.Strykowski</w:t>
            </w:r>
            <w:proofErr w:type="spellEnd"/>
            <w:r w:rsidRPr="002E71F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E71FB">
              <w:rPr>
                <w:b/>
                <w:sz w:val="22"/>
                <w:szCs w:val="22"/>
              </w:rPr>
              <w:t>S.Miazga</w:t>
            </w:r>
            <w:proofErr w:type="spellEnd"/>
          </w:p>
          <w:p w14:paraId="6C3514F2" w14:textId="77777777" w:rsidR="002E71FB" w:rsidRPr="009F0E5C" w:rsidRDefault="002E71FB" w:rsidP="007F67D4">
            <w:pPr>
              <w:jc w:val="both"/>
              <w:rPr>
                <w:bCs/>
                <w:sz w:val="22"/>
                <w:szCs w:val="22"/>
              </w:rPr>
            </w:pPr>
            <w:r w:rsidRPr="002E71FB">
              <w:rPr>
                <w:bCs/>
                <w:sz w:val="22"/>
                <w:szCs w:val="22"/>
              </w:rPr>
              <w:t>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71FB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B717BAE" w14:textId="77777777" w:rsidR="002E71FB" w:rsidRPr="009F0E5C" w:rsidRDefault="002E71FB" w:rsidP="007F67D4">
            <w:pPr>
              <w:jc w:val="both"/>
              <w:rPr>
                <w:bCs/>
                <w:sz w:val="22"/>
                <w:szCs w:val="22"/>
              </w:rPr>
            </w:pPr>
            <w:r w:rsidRPr="002E71FB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E71FB">
              <w:rPr>
                <w:bCs/>
                <w:sz w:val="22"/>
                <w:szCs w:val="22"/>
              </w:rPr>
              <w:t>Kielce</w:t>
            </w:r>
          </w:p>
          <w:p w14:paraId="5BA28E1D" w14:textId="77777777" w:rsidR="002E71FB" w:rsidRPr="00D26ED6" w:rsidRDefault="002E71FB" w:rsidP="007F67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32C874" w14:textId="77777777" w:rsidR="002E71FB" w:rsidRDefault="002E71FB" w:rsidP="007F67D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2E71FB">
              <w:rPr>
                <w:sz w:val="22"/>
                <w:szCs w:val="22"/>
              </w:rPr>
              <w:t xml:space="preserve">dostawa komputera przenośnego dla </w:t>
            </w:r>
            <w:proofErr w:type="spellStart"/>
            <w:r w:rsidRPr="002E71FB">
              <w:rPr>
                <w:sz w:val="22"/>
                <w:szCs w:val="22"/>
              </w:rPr>
              <w:t>WGGiIŚ</w:t>
            </w:r>
            <w:proofErr w:type="spellEnd"/>
            <w:r w:rsidRPr="002E71FB">
              <w:rPr>
                <w:sz w:val="22"/>
                <w:szCs w:val="22"/>
              </w:rPr>
              <w:t xml:space="preserve"> - DE.dzp.272-91/24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540BC6A" w14:textId="77777777" w:rsidR="002E71FB" w:rsidRPr="00D26ED6" w:rsidRDefault="002E71FB" w:rsidP="007F67D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E71FB">
              <w:rPr>
                <w:b/>
                <w:sz w:val="22"/>
                <w:szCs w:val="22"/>
              </w:rPr>
              <w:t>9 993.80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F892A23" w14:textId="77777777" w:rsidR="002E71FB" w:rsidRDefault="002E71FB" w:rsidP="007F67D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1095C8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"/>
        <w:gridCol w:w="3842"/>
        <w:gridCol w:w="711"/>
        <w:gridCol w:w="996"/>
        <w:gridCol w:w="1886"/>
      </w:tblGrid>
      <w:tr w:rsidR="00F75616" w:rsidRPr="008567C7" w14:paraId="6AC069BB" w14:textId="77777777" w:rsidTr="00F75616">
        <w:trPr>
          <w:trHeight w:val="510"/>
        </w:trPr>
        <w:tc>
          <w:tcPr>
            <w:tcW w:w="0" w:type="auto"/>
            <w:vAlign w:val="center"/>
          </w:tcPr>
          <w:p w14:paraId="3F2F18A8" w14:textId="77777777" w:rsidR="00F75616" w:rsidRPr="008567C7" w:rsidRDefault="00F756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0" w:type="auto"/>
            <w:vAlign w:val="center"/>
          </w:tcPr>
          <w:p w14:paraId="0CD1C3AB" w14:textId="77777777" w:rsidR="00F75616" w:rsidRPr="008567C7" w:rsidRDefault="00F756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0" w:type="auto"/>
            <w:vAlign w:val="center"/>
          </w:tcPr>
          <w:p w14:paraId="664C3A68" w14:textId="77777777" w:rsidR="00F75616" w:rsidRPr="008567C7" w:rsidRDefault="00F7561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0" w:type="auto"/>
            <w:vAlign w:val="center"/>
          </w:tcPr>
          <w:p w14:paraId="156985F8" w14:textId="77777777" w:rsidR="00F75616" w:rsidRPr="008567C7" w:rsidRDefault="00F75616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0" w:type="auto"/>
            <w:vAlign w:val="center"/>
          </w:tcPr>
          <w:p w14:paraId="0B76E1C8" w14:textId="77777777" w:rsidR="00F75616" w:rsidRPr="008567C7" w:rsidRDefault="00F7561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75616" w:rsidRPr="008567C7" w14:paraId="70FB637D" w14:textId="77777777" w:rsidTr="00F75616">
        <w:tc>
          <w:tcPr>
            <w:tcW w:w="0" w:type="auto"/>
            <w:vAlign w:val="center"/>
          </w:tcPr>
          <w:p w14:paraId="72A50DFC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vAlign w:val="center"/>
          </w:tcPr>
          <w:p w14:paraId="411681B2" w14:textId="77777777" w:rsidR="00F75616" w:rsidRPr="002B6761" w:rsidRDefault="00F75616" w:rsidP="007F67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2E71FB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2E71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2E71FB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2E71F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2E71FB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14:paraId="177A5AF7" w14:textId="77777777" w:rsidR="00F75616" w:rsidRPr="008567C7" w:rsidRDefault="00F75616" w:rsidP="007F67D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C006C47" w14:textId="77777777" w:rsidR="00F75616" w:rsidRPr="001B7815" w:rsidRDefault="00F75616" w:rsidP="007F67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0" w:type="auto"/>
            <w:vAlign w:val="center"/>
          </w:tcPr>
          <w:p w14:paraId="4746C2A0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0" w:type="auto"/>
            <w:vAlign w:val="center"/>
          </w:tcPr>
          <w:p w14:paraId="00A53E02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3B8824DF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75616" w:rsidRPr="008567C7" w14:paraId="0AD13C4F" w14:textId="77777777" w:rsidTr="00F75616">
        <w:tc>
          <w:tcPr>
            <w:tcW w:w="0" w:type="auto"/>
            <w:vAlign w:val="center"/>
          </w:tcPr>
          <w:p w14:paraId="7724A280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vAlign w:val="center"/>
          </w:tcPr>
          <w:p w14:paraId="537AFE83" w14:textId="77777777" w:rsidR="00F75616" w:rsidRPr="002B6761" w:rsidRDefault="00F75616" w:rsidP="007F67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3082C4BA" w14:textId="77777777" w:rsidR="00F75616" w:rsidRPr="008567C7" w:rsidRDefault="00F75616" w:rsidP="007F67D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3C1E4F2" w14:textId="77777777" w:rsidR="00F75616" w:rsidRPr="001B7815" w:rsidRDefault="00F75616" w:rsidP="007F67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0" w:type="auto"/>
            <w:vAlign w:val="center"/>
          </w:tcPr>
          <w:p w14:paraId="6078D56E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55,15</w:t>
            </w:r>
          </w:p>
        </w:tc>
        <w:tc>
          <w:tcPr>
            <w:tcW w:w="0" w:type="auto"/>
            <w:vAlign w:val="center"/>
          </w:tcPr>
          <w:p w14:paraId="16A0BBAC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04B0B9B6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95,15</w:t>
            </w:r>
          </w:p>
        </w:tc>
      </w:tr>
      <w:tr w:rsidR="00F75616" w:rsidRPr="008567C7" w14:paraId="60C60D5D" w14:textId="77777777" w:rsidTr="00F75616">
        <w:tc>
          <w:tcPr>
            <w:tcW w:w="0" w:type="auto"/>
            <w:vAlign w:val="center"/>
          </w:tcPr>
          <w:p w14:paraId="1803573A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vAlign w:val="center"/>
          </w:tcPr>
          <w:p w14:paraId="53360C35" w14:textId="77777777" w:rsidR="00F75616" w:rsidRPr="002B6761" w:rsidRDefault="00F75616" w:rsidP="007F67D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/>
                <w:sz w:val="18"/>
                <w:szCs w:val="18"/>
              </w:rPr>
              <w:t>WAM Wojciech Smolak</w:t>
            </w:r>
          </w:p>
          <w:p w14:paraId="5B7F39AC" w14:textId="77777777" w:rsidR="00F75616" w:rsidRPr="008567C7" w:rsidRDefault="00F75616" w:rsidP="007F67D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Świlcza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147K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AD47552" w14:textId="77777777" w:rsidR="00F75616" w:rsidRPr="001B7815" w:rsidRDefault="00F75616" w:rsidP="007F67D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36-072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E71FB">
              <w:rPr>
                <w:rFonts w:ascii="Times New Roman" w:hAnsi="Times New Roman" w:cs="Times New Roman"/>
                <w:bCs/>
                <w:sz w:val="18"/>
                <w:szCs w:val="18"/>
              </w:rPr>
              <w:t>Świlcza</w:t>
            </w:r>
          </w:p>
        </w:tc>
        <w:tc>
          <w:tcPr>
            <w:tcW w:w="0" w:type="auto"/>
            <w:vAlign w:val="center"/>
          </w:tcPr>
          <w:p w14:paraId="03A58B9B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54,68</w:t>
            </w:r>
          </w:p>
        </w:tc>
        <w:tc>
          <w:tcPr>
            <w:tcW w:w="0" w:type="auto"/>
            <w:vAlign w:val="center"/>
          </w:tcPr>
          <w:p w14:paraId="00E9715C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0" w:type="auto"/>
            <w:vAlign w:val="center"/>
          </w:tcPr>
          <w:p w14:paraId="7A8F2687" w14:textId="77777777" w:rsidR="00F75616" w:rsidRPr="008567C7" w:rsidRDefault="00F75616" w:rsidP="007F67D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E71FB">
              <w:rPr>
                <w:rFonts w:ascii="Times New Roman" w:hAnsi="Times New Roman" w:cs="Times New Roman"/>
                <w:sz w:val="18"/>
                <w:szCs w:val="18"/>
              </w:rPr>
              <w:t xml:space="preserve">  94,68</w:t>
            </w:r>
          </w:p>
        </w:tc>
      </w:tr>
    </w:tbl>
    <w:p w14:paraId="28FBA099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84CD211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1623B0C4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752A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FD41EF" w14:textId="77777777" w:rsidR="00752ABB" w:rsidRDefault="00752ABB">
      <w:r>
        <w:separator/>
      </w:r>
    </w:p>
  </w:endnote>
  <w:endnote w:type="continuationSeparator" w:id="0">
    <w:p w14:paraId="2418FF9D" w14:textId="77777777" w:rsidR="00752ABB" w:rsidRDefault="00752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72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037F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99FC0A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AF33F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14D0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A4790" w14:textId="77777777" w:rsidR="00752ABB" w:rsidRDefault="00752ABB">
      <w:r>
        <w:separator/>
      </w:r>
    </w:p>
  </w:footnote>
  <w:footnote w:type="continuationSeparator" w:id="0">
    <w:p w14:paraId="5B57D2E2" w14:textId="77777777" w:rsidR="00752ABB" w:rsidRDefault="00752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5136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BA6F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C95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52AB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E71FB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2AB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7561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9CBC2"/>
  <w15:chartTrackingRefBased/>
  <w15:docId w15:val="{F96554D3-58EB-483D-88CE-52793E862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2024-04-25T12:49:00Z</cp:lastPrinted>
  <dcterms:created xsi:type="dcterms:W3CDTF">2024-04-25T12:49:00Z</dcterms:created>
  <dcterms:modified xsi:type="dcterms:W3CDTF">2024-04-25T12:49:00Z</dcterms:modified>
</cp:coreProperties>
</file>