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B4756" w14:textId="006C424E" w:rsidR="00D62E6E" w:rsidRPr="001E79C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E79C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E79C8">
        <w:rPr>
          <w:rFonts w:ascii="Arial Narrow" w:eastAsia="Times New Roman" w:hAnsi="Arial Narrow" w:cs="Arial"/>
          <w:bCs/>
          <w:sz w:val="24"/>
          <w:szCs w:val="20"/>
          <w:lang w:eastAsia="pl-PL"/>
        </w:rPr>
        <w:t>16</w:t>
      </w:r>
      <w:r w:rsidRPr="001E79C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E79C8" w14:paraId="58CCB55D" w14:textId="77777777" w:rsidTr="00D62E6E">
        <w:tc>
          <w:tcPr>
            <w:tcW w:w="2800" w:type="dxa"/>
            <w:shd w:val="clear" w:color="auto" w:fill="auto"/>
          </w:tcPr>
          <w:p w14:paraId="5C0C73D9" w14:textId="77777777" w:rsidR="00D62E6E" w:rsidRPr="001E79C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79C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E79C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C54238" w14:textId="77777777" w:rsidR="00D62E6E" w:rsidRPr="001E79C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8A37E1" w14:textId="77777777" w:rsidR="00D62E6E" w:rsidRPr="001E79C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8EB544" w14:textId="77777777" w:rsidR="00D62E6E" w:rsidRPr="001E79C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E79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E79C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E79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E79C8" w14:paraId="65AB1C61" w14:textId="77777777" w:rsidTr="00D62E6E">
        <w:tc>
          <w:tcPr>
            <w:tcW w:w="2800" w:type="dxa"/>
            <w:shd w:val="clear" w:color="auto" w:fill="auto"/>
          </w:tcPr>
          <w:p w14:paraId="40568B73" w14:textId="77777777" w:rsidR="00D62E6E" w:rsidRPr="001E79C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79C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308C60" w14:textId="77777777" w:rsidR="00D62E6E" w:rsidRPr="001E79C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886114D" w14:textId="77777777" w:rsidR="00D62E6E" w:rsidRPr="001E79C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5262F5" w14:textId="77777777" w:rsidR="00D62E6E" w:rsidRPr="001E79C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E79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E79C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E79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6CAB19" w14:textId="77777777" w:rsidR="00BC121E" w:rsidRPr="001E79C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7C64" w:rsidRPr="001E79C8" w14:paraId="43F29945" w14:textId="77777777" w:rsidTr="00AC593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ECD393" w14:textId="77777777" w:rsidR="00EA7C64" w:rsidRPr="001E79C8" w:rsidRDefault="00EA7C64" w:rsidP="00AC593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F7D5AAE" w14:textId="77777777" w:rsidR="00EA7C64" w:rsidRPr="001E79C8" w:rsidRDefault="00EA7C64" w:rsidP="00AC593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E79C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E79C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E79C8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1E79C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E79C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E79C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70CD2D4" w14:textId="77777777" w:rsidR="00EA7C64" w:rsidRPr="001E79C8" w:rsidRDefault="00EA7C64" w:rsidP="00AC593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200CE2F" w14:textId="77777777" w:rsidR="00EA7C64" w:rsidRPr="001E79C8" w:rsidRDefault="00EA7C64" w:rsidP="00AC593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CEECEBF" w14:textId="77777777" w:rsidR="00BC121E" w:rsidRPr="001E79C8" w:rsidRDefault="00EA7C6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79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E79C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E79C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E79C8" w14:paraId="64D9510F" w14:textId="77777777" w:rsidTr="00D62E6E">
        <w:tc>
          <w:tcPr>
            <w:tcW w:w="2269" w:type="dxa"/>
            <w:shd w:val="clear" w:color="auto" w:fill="auto"/>
          </w:tcPr>
          <w:p w14:paraId="007E57B2" w14:textId="77777777" w:rsidR="00D62E6E" w:rsidRPr="001E79C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F70722" w14:textId="77777777" w:rsidR="00D62E6E" w:rsidRPr="001E79C8" w:rsidRDefault="00EA7C6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Wymiana posadzki w korytarzu przy komorach chłodniczych w piwnicy kuchni</w:t>
            </w:r>
            <w:r w:rsidR="00D62E6E" w:rsidRPr="001E79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7C64" w:rsidRPr="001E79C8" w14:paraId="3C435C48" w14:textId="77777777" w:rsidTr="00AC593D">
        <w:tc>
          <w:tcPr>
            <w:tcW w:w="2269" w:type="dxa"/>
            <w:shd w:val="clear" w:color="auto" w:fill="auto"/>
          </w:tcPr>
          <w:p w14:paraId="00078A27" w14:textId="77777777" w:rsidR="00EA7C64" w:rsidRPr="001E79C8" w:rsidRDefault="00EA7C64" w:rsidP="00AC59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4B9FEF" w14:textId="77777777" w:rsidR="00EA7C64" w:rsidRPr="001E79C8" w:rsidRDefault="00EA7C64" w:rsidP="00AC59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55/2024</w:t>
            </w:r>
          </w:p>
        </w:tc>
      </w:tr>
    </w:tbl>
    <w:p w14:paraId="7F381011" w14:textId="77777777" w:rsidR="00BC121E" w:rsidRPr="001E79C8" w:rsidRDefault="00EA7C6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E79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E79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E79C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E79C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E79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E79C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4CD5B2E" w14:textId="77777777" w:rsidR="00BC121E" w:rsidRPr="001E79C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E79C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2E8A0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1E79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E79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E79C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E79C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E79C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E79C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52FC90D" w14:textId="77777777" w:rsidR="00BC121E" w:rsidRPr="001E79C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79C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15281EC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1E79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E79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E79C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E79C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E79C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540F3A7" w14:textId="77777777" w:rsidR="00BF69A4" w:rsidRPr="001E79C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79C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E79C8" w14:paraId="0707BE9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0384A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C5AEE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93375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E79C8" w14:paraId="5AEBD7D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507C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8B67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A68A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E79C8" w14:paraId="774A363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5FE6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B9A6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C689" w14:textId="77777777" w:rsidR="00BC121E" w:rsidRPr="001E79C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50E712F" w14:textId="77777777" w:rsidR="00BC121E" w:rsidRPr="001E79C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E79C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46190180" w14:textId="77777777" w:rsidR="00BC121E" w:rsidRPr="001E79C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E79C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85B54DB" w14:textId="77777777" w:rsidR="00067B62" w:rsidRPr="001E79C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E79C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E79C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E79C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2D328BA" w14:textId="77777777" w:rsidR="00067B62" w:rsidRPr="001E79C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E79C8" w14:paraId="29D6AF86" w14:textId="77777777" w:rsidTr="00620E37">
        <w:tc>
          <w:tcPr>
            <w:tcW w:w="2660" w:type="dxa"/>
            <w:shd w:val="clear" w:color="auto" w:fill="auto"/>
          </w:tcPr>
          <w:p w14:paraId="29CE593D" w14:textId="77777777" w:rsidR="00BC121E" w:rsidRPr="001E79C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C4241C3" w14:textId="77777777" w:rsidR="00BC121E" w:rsidRPr="001E79C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E1D66B" w14:textId="77777777" w:rsidR="00BC121E" w:rsidRPr="001E79C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E79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E79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6EB9506" w14:textId="77777777" w:rsidR="00BC121E" w:rsidRPr="001E79C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6C0CBF7" w14:textId="77777777" w:rsidR="00BC121E" w:rsidRPr="001E79C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5D92D5" w14:textId="77777777" w:rsidR="00BC121E" w:rsidRPr="001E79C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79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A7C64" w:rsidRPr="001E79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E79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E79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C187FB9" w14:textId="77777777" w:rsidR="00106AC7" w:rsidRPr="001E79C8" w:rsidRDefault="00106AC7" w:rsidP="00BC121E">
      <w:pPr>
        <w:rPr>
          <w:rFonts w:ascii="Arial Narrow" w:hAnsi="Arial Narrow"/>
        </w:rPr>
      </w:pPr>
    </w:p>
    <w:sectPr w:rsidR="00106AC7" w:rsidRPr="001E79C8" w:rsidSect="00E338F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9DF03" w14:textId="77777777" w:rsidR="00E338FD" w:rsidRDefault="00E338FD">
      <w:r>
        <w:separator/>
      </w:r>
    </w:p>
  </w:endnote>
  <w:endnote w:type="continuationSeparator" w:id="0">
    <w:p w14:paraId="3759B0E0" w14:textId="77777777" w:rsidR="00E338FD" w:rsidRDefault="00E33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A830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81309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15E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CE21EA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CAB4251">
        <v:line id="_x0000_s1025" style="position:absolute;left:0;text-align:left;z-index:251657728" from="-3.85pt,8.7pt" to="455.15pt,8.7pt"/>
      </w:pict>
    </w:r>
  </w:p>
  <w:p w14:paraId="59BFC87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33849" w14:textId="77777777" w:rsidR="00EA7C64" w:rsidRDefault="00EA7C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BC195" w14:textId="77777777" w:rsidR="00E338FD" w:rsidRDefault="00E338FD">
      <w:r>
        <w:separator/>
      </w:r>
    </w:p>
  </w:footnote>
  <w:footnote w:type="continuationSeparator" w:id="0">
    <w:p w14:paraId="0A7115C0" w14:textId="77777777" w:rsidR="00E338FD" w:rsidRDefault="00E33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126DF" w14:textId="77777777" w:rsidR="00EA7C64" w:rsidRDefault="00EA7C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08C9D" w14:textId="77777777" w:rsidR="00EA7C64" w:rsidRDefault="00EA7C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C887F" w14:textId="77777777" w:rsidR="00EA7C64" w:rsidRDefault="00EA7C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8575866">
    <w:abstractNumId w:val="13"/>
  </w:num>
  <w:num w:numId="2" w16cid:durableId="1062824920">
    <w:abstractNumId w:val="0"/>
  </w:num>
  <w:num w:numId="3" w16cid:durableId="137302916">
    <w:abstractNumId w:val="11"/>
  </w:num>
  <w:num w:numId="4" w16cid:durableId="1499618049">
    <w:abstractNumId w:val="8"/>
  </w:num>
  <w:num w:numId="5" w16cid:durableId="1879319678">
    <w:abstractNumId w:val="7"/>
  </w:num>
  <w:num w:numId="6" w16cid:durableId="479732616">
    <w:abstractNumId w:val="1"/>
  </w:num>
  <w:num w:numId="7" w16cid:durableId="1334602424">
    <w:abstractNumId w:val="6"/>
  </w:num>
  <w:num w:numId="8" w16cid:durableId="1903591201">
    <w:abstractNumId w:val="3"/>
  </w:num>
  <w:num w:numId="9" w16cid:durableId="2075156784">
    <w:abstractNumId w:val="2"/>
  </w:num>
  <w:num w:numId="10" w16cid:durableId="805510749">
    <w:abstractNumId w:val="5"/>
  </w:num>
  <w:num w:numId="11" w16cid:durableId="323047699">
    <w:abstractNumId w:val="10"/>
  </w:num>
  <w:num w:numId="12" w16cid:durableId="338118515">
    <w:abstractNumId w:val="4"/>
  </w:num>
  <w:num w:numId="13" w16cid:durableId="1379629035">
    <w:abstractNumId w:val="9"/>
  </w:num>
  <w:num w:numId="14" w16cid:durableId="14355871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8F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79C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BB6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38FD"/>
    <w:rsid w:val="00E37A20"/>
    <w:rsid w:val="00EA7C64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88A499"/>
  <w15:chartTrackingRefBased/>
  <w15:docId w15:val="{0720297F-6F40-4A8A-9A7D-7AF78A116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2024-04-25T05:53:00Z</cp:lastPrinted>
  <dcterms:created xsi:type="dcterms:W3CDTF">2024-04-25T05:53:00Z</dcterms:created>
  <dcterms:modified xsi:type="dcterms:W3CDTF">2024-04-25T05:53:00Z</dcterms:modified>
</cp:coreProperties>
</file>