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6FA69" w14:textId="77777777" w:rsidR="005103B9" w:rsidRPr="001714C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714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42F27" w:rsidRPr="001714C4">
        <w:rPr>
          <w:rFonts w:ascii="Arial Narrow" w:hAnsi="Arial Narrow" w:cs="Arial"/>
          <w:bCs/>
          <w:i w:val="0"/>
          <w:szCs w:val="24"/>
        </w:rPr>
        <w:t>1</w:t>
      </w:r>
      <w:r w:rsidR="00B36ABD" w:rsidRPr="001714C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A21424B" w14:textId="77777777" w:rsidR="00C4103F" w:rsidRPr="001714C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714C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714C4">
        <w:rPr>
          <w:rFonts w:ascii="Arial Narrow" w:hAnsi="Arial Narrow" w:cs="Arial"/>
          <w:b/>
          <w:sz w:val="24"/>
          <w:szCs w:val="24"/>
        </w:rPr>
        <w:t>:</w:t>
      </w:r>
    </w:p>
    <w:p w14:paraId="48F92145" w14:textId="0404A58D" w:rsidR="006676AE" w:rsidRPr="001714C4" w:rsidRDefault="00842F2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714C4">
        <w:rPr>
          <w:rFonts w:ascii="Arial Narrow" w:hAnsi="Arial Narrow" w:cs="Arial"/>
        </w:rPr>
        <w:t>10 Wojskowy Szpital Kliniczny z Polikliniką Samodzielny Publiczny Zakład Opieki Zdrowotnej</w:t>
      </w:r>
    </w:p>
    <w:p w14:paraId="187E2EBB" w14:textId="42E9F32D" w:rsidR="006676AE" w:rsidRPr="001714C4" w:rsidRDefault="00842F2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714C4">
        <w:rPr>
          <w:rFonts w:ascii="Arial Narrow" w:hAnsi="Arial Narrow" w:cs="Arial"/>
        </w:rPr>
        <w:t>ul. Powstańców Warszawy</w:t>
      </w:r>
      <w:r w:rsidR="006676AE" w:rsidRPr="001714C4">
        <w:rPr>
          <w:rFonts w:ascii="Arial Narrow" w:hAnsi="Arial Narrow" w:cs="Arial"/>
        </w:rPr>
        <w:t xml:space="preserve"> </w:t>
      </w:r>
      <w:r w:rsidRPr="001714C4">
        <w:rPr>
          <w:rFonts w:ascii="Arial Narrow" w:hAnsi="Arial Narrow" w:cs="Arial"/>
        </w:rPr>
        <w:t>5</w:t>
      </w:r>
      <w:r w:rsidR="006676AE" w:rsidRPr="001714C4">
        <w:rPr>
          <w:rFonts w:ascii="Arial Narrow" w:hAnsi="Arial Narrow" w:cs="Arial"/>
        </w:rPr>
        <w:t xml:space="preserve"> </w:t>
      </w:r>
    </w:p>
    <w:p w14:paraId="3BD38D88" w14:textId="68BEC681" w:rsidR="00F90CD1" w:rsidRPr="001714C4" w:rsidRDefault="00842F2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14C4">
        <w:rPr>
          <w:rFonts w:ascii="Arial Narrow" w:hAnsi="Arial Narrow" w:cs="Arial"/>
        </w:rPr>
        <w:t>85-681</w:t>
      </w:r>
      <w:r w:rsidR="006676AE" w:rsidRPr="001714C4">
        <w:rPr>
          <w:rFonts w:ascii="Arial Narrow" w:hAnsi="Arial Narrow" w:cs="Arial"/>
        </w:rPr>
        <w:t xml:space="preserve"> </w:t>
      </w:r>
      <w:r w:rsidRPr="001714C4">
        <w:rPr>
          <w:rFonts w:ascii="Arial Narrow" w:hAnsi="Arial Narrow" w:cs="Arial"/>
        </w:rPr>
        <w:t>Bydgoszcz</w:t>
      </w:r>
    </w:p>
    <w:p w14:paraId="1DB9622A" w14:textId="77777777" w:rsidR="002578E4" w:rsidRPr="001714C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1714C4" w14:paraId="28664830" w14:textId="77777777" w:rsidTr="004D4575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6BF7B4C1" w14:textId="77777777" w:rsidR="002578E4" w:rsidRPr="001714C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14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DE459B" w14:textId="77777777" w:rsidR="002578E4" w:rsidRPr="00171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220F798" w14:textId="77777777" w:rsidR="002578E4" w:rsidRPr="00171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C7431B" w14:textId="77777777" w:rsidR="002578E4" w:rsidRPr="001714C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14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14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14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714C4" w14:paraId="332AAC2B" w14:textId="77777777" w:rsidTr="004D4575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76EC2A0F" w14:textId="77777777" w:rsidR="002578E4" w:rsidRPr="001714C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166C5F" w14:textId="77777777" w:rsidR="002578E4" w:rsidRPr="00171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485A25" w14:textId="77777777" w:rsidR="002578E4" w:rsidRPr="00171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B70AEB" w14:textId="77777777" w:rsidR="002578E4" w:rsidRPr="001714C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14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14C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14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842F27" w:rsidRPr="001714C4" w14:paraId="6AFD0C10" w14:textId="77777777" w:rsidTr="004D45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E193E8D" w14:textId="77777777" w:rsidR="00842F27" w:rsidRPr="001714C4" w:rsidRDefault="00842F27" w:rsidP="00BA5BA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714C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9817898" w14:textId="77777777" w:rsidR="00842F27" w:rsidRPr="001714C4" w:rsidRDefault="00842F27" w:rsidP="00BA5BA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714C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714C4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1714C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714C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6FC4319" w14:textId="77777777" w:rsidR="00842F27" w:rsidRPr="001714C4" w:rsidRDefault="00842F27" w:rsidP="00BA5BA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6A6F4CC" w14:textId="77777777" w:rsidR="00842F27" w:rsidRPr="001714C4" w:rsidRDefault="00842F27" w:rsidP="00BA5BA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E09DA00" w14:textId="77777777" w:rsidR="00842F27" w:rsidRPr="001714C4" w:rsidRDefault="00842F27" w:rsidP="00BA5BA5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8C4A865" w14:textId="77777777" w:rsidR="00E50194" w:rsidRPr="001714C4" w:rsidRDefault="001F027E" w:rsidP="001714C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Na potrzeby postę</w:t>
      </w:r>
      <w:r w:rsidR="008D0487" w:rsidRPr="001714C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714C4">
        <w:rPr>
          <w:rFonts w:ascii="Arial Narrow" w:hAnsi="Arial Narrow" w:cs="Arial"/>
          <w:sz w:val="24"/>
          <w:szCs w:val="24"/>
        </w:rPr>
        <w:t>zamówienia publicznego</w:t>
      </w:r>
      <w:r w:rsidR="00E50194" w:rsidRPr="001714C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714C4" w14:paraId="59376A39" w14:textId="77777777" w:rsidTr="0018769E">
        <w:tc>
          <w:tcPr>
            <w:tcW w:w="2269" w:type="dxa"/>
            <w:shd w:val="clear" w:color="auto" w:fill="auto"/>
          </w:tcPr>
          <w:p w14:paraId="7B7CD16D" w14:textId="77777777" w:rsidR="002578E4" w:rsidRPr="001714C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7B3F46" w14:textId="3A8D4E8B" w:rsidR="002578E4" w:rsidRPr="001714C4" w:rsidRDefault="00842F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posadzki w korytarzu przy komorach chłodniczych w piwnicy kuchni</w:t>
            </w:r>
            <w:r w:rsidR="002578E4" w:rsidRPr="001714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42F27" w:rsidRPr="001714C4" w14:paraId="29B5329C" w14:textId="77777777" w:rsidTr="00BA5BA5">
        <w:tc>
          <w:tcPr>
            <w:tcW w:w="2269" w:type="dxa"/>
            <w:shd w:val="clear" w:color="auto" w:fill="auto"/>
          </w:tcPr>
          <w:p w14:paraId="3DF2E80C" w14:textId="77777777" w:rsidR="00842F27" w:rsidRPr="001714C4" w:rsidRDefault="00842F27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BCD7F2" w14:textId="77777777" w:rsidR="00842F27" w:rsidRPr="001714C4" w:rsidRDefault="00842F27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14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55/2024</w:t>
            </w:r>
          </w:p>
        </w:tc>
      </w:tr>
    </w:tbl>
    <w:p w14:paraId="27636064" w14:textId="77777777" w:rsidR="002578E4" w:rsidRPr="001714C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A75AE60" w14:textId="0E9DE04E" w:rsidR="00F90CD1" w:rsidRPr="001714C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 xml:space="preserve">prowadzonego przez </w:t>
      </w:r>
      <w:r w:rsidR="00842F27" w:rsidRPr="001714C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714C4">
        <w:rPr>
          <w:rFonts w:ascii="Arial Narrow" w:hAnsi="Arial Narrow" w:cs="Arial"/>
          <w:b/>
          <w:sz w:val="24"/>
          <w:szCs w:val="24"/>
        </w:rPr>
        <w:t>,</w:t>
      </w:r>
      <w:r w:rsidR="002B2AD9" w:rsidRPr="001714C4">
        <w:rPr>
          <w:rFonts w:ascii="Arial Narrow" w:hAnsi="Arial Narrow" w:cs="Arial"/>
          <w:sz w:val="24"/>
          <w:szCs w:val="24"/>
        </w:rPr>
        <w:t xml:space="preserve"> </w:t>
      </w:r>
      <w:r w:rsidR="00E65685" w:rsidRPr="001714C4">
        <w:rPr>
          <w:rFonts w:ascii="Arial Narrow" w:hAnsi="Arial Narrow" w:cs="Arial"/>
          <w:sz w:val="24"/>
          <w:szCs w:val="24"/>
        </w:rPr>
        <w:t>oświa</w:t>
      </w:r>
      <w:r w:rsidR="00825A09" w:rsidRPr="001714C4">
        <w:rPr>
          <w:rFonts w:ascii="Arial Narrow" w:hAnsi="Arial Narrow" w:cs="Arial"/>
          <w:sz w:val="24"/>
          <w:szCs w:val="24"/>
        </w:rPr>
        <w:t>dczam</w:t>
      </w:r>
      <w:r w:rsidR="00E65685" w:rsidRPr="001714C4">
        <w:rPr>
          <w:rFonts w:ascii="Arial Narrow" w:hAnsi="Arial Narrow" w:cs="Arial"/>
          <w:sz w:val="24"/>
          <w:szCs w:val="24"/>
        </w:rPr>
        <w:t>,</w:t>
      </w:r>
      <w:r w:rsidR="002B2AD9" w:rsidRPr="001714C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714C4" w14:paraId="08384F03" w14:textId="77777777" w:rsidTr="00650D6C">
        <w:tc>
          <w:tcPr>
            <w:tcW w:w="9104" w:type="dxa"/>
            <w:shd w:val="clear" w:color="auto" w:fill="D9D9D9"/>
          </w:tcPr>
          <w:p w14:paraId="7FAF6EBD" w14:textId="77777777" w:rsidR="00E50194" w:rsidRPr="001714C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33BCD6D" w14:textId="77777777" w:rsidR="00C113BF" w:rsidRPr="001714C4" w:rsidRDefault="00C113BF" w:rsidP="00B431A3">
      <w:pPr>
        <w:spacing w:before="240"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714C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714C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714C4">
        <w:rPr>
          <w:rFonts w:ascii="Arial Narrow" w:hAnsi="Arial Narrow" w:cs="Arial"/>
          <w:sz w:val="24"/>
          <w:szCs w:val="24"/>
        </w:rPr>
        <w:t>108</w:t>
      </w:r>
      <w:r w:rsidR="002C4137" w:rsidRPr="001714C4">
        <w:rPr>
          <w:rFonts w:ascii="Arial Narrow" w:hAnsi="Arial Narrow" w:cs="Arial"/>
          <w:sz w:val="24"/>
          <w:szCs w:val="24"/>
        </w:rPr>
        <w:t xml:space="preserve"> ust 1 </w:t>
      </w:r>
      <w:r w:rsidRPr="001714C4">
        <w:rPr>
          <w:rFonts w:ascii="Arial Narrow" w:hAnsi="Arial Narrow" w:cs="Arial"/>
          <w:sz w:val="24"/>
          <w:szCs w:val="24"/>
        </w:rPr>
        <w:t>ustawy Pzp</w:t>
      </w:r>
      <w:r w:rsidR="00641874" w:rsidRPr="001714C4">
        <w:rPr>
          <w:rFonts w:ascii="Arial Narrow" w:hAnsi="Arial Narrow" w:cs="Arial"/>
          <w:sz w:val="24"/>
          <w:szCs w:val="24"/>
        </w:rPr>
        <w:t>.</w:t>
      </w:r>
    </w:p>
    <w:p w14:paraId="5844B64C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F126A6F" w14:textId="77777777" w:rsidR="002426FF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714C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714C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714C4">
        <w:rPr>
          <w:rFonts w:ascii="Arial Narrow" w:hAnsi="Arial Narrow" w:cs="Arial"/>
          <w:sz w:val="24"/>
          <w:szCs w:val="24"/>
        </w:rPr>
        <w:t>Pzp</w:t>
      </w:r>
      <w:proofErr w:type="spellEnd"/>
      <w:r w:rsidRPr="001714C4">
        <w:rPr>
          <w:rFonts w:ascii="Arial Narrow" w:hAnsi="Arial Narrow" w:cs="Arial"/>
          <w:sz w:val="24"/>
          <w:szCs w:val="24"/>
        </w:rPr>
        <w:t>, w zakresie:</w:t>
      </w:r>
    </w:p>
    <w:p w14:paraId="608A0295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991FB4D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714C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0628566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</w:t>
      </w:r>
      <w:r w:rsidRPr="001714C4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EA47E62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79157C2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714C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DE0855E" w14:textId="77777777" w:rsidR="00842F27" w:rsidRPr="001714C4" w:rsidRDefault="00842F27" w:rsidP="00B431A3">
      <w:pPr>
        <w:pStyle w:val="Nagwek2"/>
        <w:keepNext w:val="0"/>
        <w:keepLines w:val="0"/>
        <w:spacing w:before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714C4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9694376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64DD750" w14:textId="77777777" w:rsidR="00842F27" w:rsidRPr="001714C4" w:rsidRDefault="00842F27" w:rsidP="00B431A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714C4">
        <w:rPr>
          <w:rFonts w:ascii="Arial Narrow" w:hAnsi="Arial Narrow" w:cs="Arial"/>
          <w:b/>
          <w:sz w:val="24"/>
          <w:szCs w:val="24"/>
        </w:rPr>
        <w:t>Art. 109 ust. 1 pkt 7</w:t>
      </w:r>
    </w:p>
    <w:p w14:paraId="234A02EA" w14:textId="77777777" w:rsidR="00842F27" w:rsidRPr="001714C4" w:rsidRDefault="00842F27" w:rsidP="00B431A3">
      <w:pPr>
        <w:pStyle w:val="Nagwek2"/>
        <w:keepNext w:val="0"/>
        <w:keepLines w:val="0"/>
        <w:spacing w:before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714C4">
        <w:rPr>
          <w:rFonts w:ascii="Arial Narrow" w:hAnsi="Arial Narrow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695E7F61" w14:textId="77777777" w:rsidR="00023477" w:rsidRPr="001714C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949AB2A" w14:textId="77777777" w:rsidR="00023477" w:rsidRPr="001714C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A385EEC" w14:textId="77777777" w:rsidR="00992BD8" w:rsidRPr="001714C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714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714C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714C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F9E5674" w14:textId="77777777" w:rsidR="00023477" w:rsidRPr="001714C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714C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714C4">
        <w:rPr>
          <w:rFonts w:ascii="Arial Narrow" w:hAnsi="Arial Narrow" w:cs="Arial"/>
          <w:i/>
          <w:sz w:val="24"/>
          <w:szCs w:val="24"/>
        </w:rPr>
        <w:t>.</w:t>
      </w:r>
      <w:r w:rsidRPr="001714C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714C4">
        <w:rPr>
          <w:rFonts w:ascii="Arial Narrow" w:hAnsi="Arial Narrow" w:cs="Arial"/>
          <w:sz w:val="24"/>
          <w:szCs w:val="24"/>
        </w:rPr>
        <w:t>110</w:t>
      </w:r>
      <w:r w:rsidRPr="001714C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714C4">
        <w:rPr>
          <w:rFonts w:ascii="Arial Narrow" w:hAnsi="Arial Narrow" w:cs="Arial"/>
          <w:sz w:val="24"/>
          <w:szCs w:val="24"/>
        </w:rPr>
        <w:t>2</w:t>
      </w:r>
      <w:r w:rsidRPr="001714C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714C4">
        <w:rPr>
          <w:rFonts w:ascii="Arial Narrow" w:hAnsi="Arial Narrow" w:cs="Arial"/>
          <w:sz w:val="24"/>
          <w:szCs w:val="24"/>
        </w:rPr>
        <w:t xml:space="preserve"> i zapobiegawcze</w:t>
      </w:r>
      <w:r w:rsidRPr="001714C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714C4">
        <w:rPr>
          <w:rFonts w:ascii="Arial Narrow" w:hAnsi="Arial Narrow" w:cs="Arial"/>
          <w:sz w:val="24"/>
          <w:szCs w:val="24"/>
        </w:rPr>
        <w:t>..</w:t>
      </w:r>
      <w:r w:rsidRPr="001714C4">
        <w:rPr>
          <w:rFonts w:ascii="Arial Narrow" w:hAnsi="Arial Narrow" w:cs="Arial"/>
          <w:sz w:val="24"/>
          <w:szCs w:val="24"/>
        </w:rPr>
        <w:t>……………</w:t>
      </w:r>
      <w:r w:rsidR="00023477" w:rsidRPr="001714C4">
        <w:rPr>
          <w:rFonts w:ascii="Arial Narrow" w:hAnsi="Arial Narrow" w:cs="Arial"/>
          <w:sz w:val="24"/>
          <w:szCs w:val="24"/>
        </w:rPr>
        <w:t>…</w:t>
      </w:r>
      <w:r w:rsidRPr="001714C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714C4">
        <w:rPr>
          <w:rFonts w:ascii="Arial Narrow" w:hAnsi="Arial Narrow" w:cs="Arial"/>
          <w:sz w:val="24"/>
          <w:szCs w:val="24"/>
        </w:rPr>
        <w:t>.</w:t>
      </w:r>
      <w:r w:rsidRPr="001714C4">
        <w:rPr>
          <w:rFonts w:ascii="Arial Narrow" w:hAnsi="Arial Narrow" w:cs="Arial"/>
          <w:sz w:val="24"/>
          <w:szCs w:val="24"/>
        </w:rPr>
        <w:t>…</w:t>
      </w:r>
      <w:r w:rsidR="007A2BCB" w:rsidRPr="001714C4">
        <w:rPr>
          <w:rFonts w:ascii="Arial Narrow" w:hAnsi="Arial Narrow" w:cs="Arial"/>
          <w:sz w:val="24"/>
          <w:szCs w:val="24"/>
        </w:rPr>
        <w:t>.</w:t>
      </w:r>
    </w:p>
    <w:p w14:paraId="28678E5D" w14:textId="77777777" w:rsidR="007A2BCB" w:rsidRPr="001714C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7CD40C1" w14:textId="77777777" w:rsidR="0011306C" w:rsidRPr="001714C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714C4">
        <w:rPr>
          <w:rFonts w:ascii="Arial Narrow" w:hAnsi="Arial Narrow" w:cs="Arial"/>
          <w:sz w:val="24"/>
          <w:szCs w:val="24"/>
        </w:rPr>
        <w:t xml:space="preserve">t.j. </w:t>
      </w:r>
      <w:r w:rsidRPr="001714C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1714C4">
        <w:rPr>
          <w:rFonts w:ascii="Arial Narrow" w:hAnsi="Arial Narrow" w:cs="Arial"/>
          <w:sz w:val="24"/>
          <w:szCs w:val="24"/>
        </w:rPr>
        <w:t xml:space="preserve">z 2023r. </w:t>
      </w:r>
      <w:r w:rsidRPr="001714C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1714C4">
        <w:rPr>
          <w:rFonts w:ascii="Arial Narrow" w:hAnsi="Arial Narrow" w:cs="Arial"/>
          <w:sz w:val="24"/>
          <w:szCs w:val="24"/>
        </w:rPr>
        <w:t>1497</w:t>
      </w:r>
      <w:r w:rsidRPr="001714C4">
        <w:rPr>
          <w:rFonts w:ascii="Arial Narrow" w:hAnsi="Arial Narrow" w:cs="Arial"/>
          <w:sz w:val="24"/>
          <w:szCs w:val="24"/>
        </w:rPr>
        <w:t>)</w:t>
      </w:r>
      <w:r w:rsidR="0011306C" w:rsidRPr="001714C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714C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714C4" w14:paraId="34BB568C" w14:textId="77777777" w:rsidTr="00CD4DD1">
        <w:tc>
          <w:tcPr>
            <w:tcW w:w="9104" w:type="dxa"/>
            <w:shd w:val="clear" w:color="auto" w:fill="D9D9D9"/>
          </w:tcPr>
          <w:p w14:paraId="083A0415" w14:textId="77777777" w:rsidR="0011306C" w:rsidRPr="001714C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714C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1F40630" w14:textId="77777777" w:rsidR="00D2702A" w:rsidRPr="001714C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</w:t>
      </w:r>
      <w:r w:rsidR="00313417" w:rsidRPr="001714C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714C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714C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714C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714C4" w14:paraId="054E1F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244C" w14:textId="77777777" w:rsidR="00D2702A" w:rsidRPr="001714C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4EAE" w14:textId="77777777" w:rsidR="00D2702A" w:rsidRPr="001714C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2F27" w:rsidRPr="001714C4" w14:paraId="27F45AB0" w14:textId="77777777" w:rsidTr="00BA5B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1937" w14:textId="77777777" w:rsidR="00842F27" w:rsidRPr="001714C4" w:rsidRDefault="00842F27" w:rsidP="00BA5BA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11358" w14:textId="77777777" w:rsidR="00842F27" w:rsidRPr="001714C4" w:rsidRDefault="00842F27" w:rsidP="00B431A3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C4FF1EE" w14:textId="77777777" w:rsidR="00842F27" w:rsidRPr="001714C4" w:rsidRDefault="00842F27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1D26B1F" w14:textId="77777777" w:rsidR="00842F27" w:rsidRDefault="00842F27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Wykonawca wykaże, że dysponuje zatrudnioną kadrą techniczną w zakresie prac remontowych, posiadających wymagane uprawnienia wynikające z ustawy Prawo budowlane i ze stosownymi rozporządzeniami do  ww.</w:t>
            </w:r>
            <w:r w:rsidR="00D764E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714C4">
              <w:rPr>
                <w:rFonts w:ascii="Arial Narrow" w:hAnsi="Arial Narrow" w:cs="Arial"/>
                <w:sz w:val="24"/>
                <w:szCs w:val="24"/>
              </w:rPr>
              <w:t>ustawy oraz przynależnością do właściwej Izby Inżynierów. Przedstawienie 1 osoby z uprawnieniami w zakresie robót budowlanych</w:t>
            </w:r>
            <w:r w:rsidR="0074421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744219" w:rsidRPr="00744219">
              <w:rPr>
                <w:rFonts w:ascii="Arial Narrow" w:hAnsi="Arial Narrow" w:cs="Arial"/>
                <w:sz w:val="24"/>
                <w:szCs w:val="24"/>
              </w:rPr>
              <w:t>w specjalności kon</w:t>
            </w:r>
            <w:r w:rsidR="00D764E1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744219" w:rsidRPr="00744219">
              <w:rPr>
                <w:rFonts w:ascii="Arial Narrow" w:hAnsi="Arial Narrow" w:cs="Arial"/>
                <w:sz w:val="24"/>
                <w:szCs w:val="24"/>
              </w:rPr>
              <w:t>trukcyjno-budowlanej</w:t>
            </w:r>
            <w:r w:rsidRPr="001714C4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70F2A6C2" w14:textId="61C58E43" w:rsidR="004D4575" w:rsidRPr="001714C4" w:rsidRDefault="004D4575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575">
              <w:rPr>
                <w:rFonts w:ascii="Arial Narrow" w:hAnsi="Arial Narrow" w:cs="Arial"/>
                <w:sz w:val="24"/>
                <w:szCs w:val="24"/>
              </w:rPr>
              <w:t xml:space="preserve">Wykaz min. 2 robót budowlanych odpowiadających przedmiotowi zamówienia wraz z dokumentami wskazanymi w pkt. </w:t>
            </w:r>
            <w:r w:rsidRPr="00AC3FA3">
              <w:rPr>
                <w:rFonts w:ascii="Arial Narrow" w:hAnsi="Arial Narrow" w:cs="Arial"/>
                <w:sz w:val="24"/>
                <w:szCs w:val="24"/>
              </w:rPr>
              <w:t xml:space="preserve">9.2 </w:t>
            </w:r>
            <w:proofErr w:type="spellStart"/>
            <w:r w:rsidRPr="00AC3FA3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AC3FA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C3FA3" w:rsidRPr="00AC3FA3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AC3FA3">
              <w:rPr>
                <w:rFonts w:ascii="Arial Narrow" w:hAnsi="Arial Narrow" w:cs="Arial"/>
                <w:sz w:val="24"/>
                <w:szCs w:val="24"/>
              </w:rPr>
              <w:t xml:space="preserve"> SWZ, z zastrzeżeniem,</w:t>
            </w:r>
            <w:r w:rsidRPr="004D4575">
              <w:rPr>
                <w:rFonts w:ascii="Arial Narrow" w:hAnsi="Arial Narrow" w:cs="Arial"/>
                <w:sz w:val="24"/>
                <w:szCs w:val="24"/>
              </w:rPr>
              <w:t xml:space="preserve"> że co najmniej jedna ze wskazanych robót będzie wynosiła wartość brutto min. 14 000,00 zł.</w:t>
            </w:r>
          </w:p>
        </w:tc>
      </w:tr>
      <w:tr w:rsidR="00842F27" w:rsidRPr="001714C4" w14:paraId="558E0FC9" w14:textId="77777777" w:rsidTr="00BA5B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CF4D" w14:textId="77777777" w:rsidR="00842F27" w:rsidRPr="001714C4" w:rsidRDefault="00842F27" w:rsidP="00B431A3">
            <w:pPr>
              <w:spacing w:before="60" w:after="12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B41C" w14:textId="77777777" w:rsidR="00842F27" w:rsidRPr="001714C4" w:rsidRDefault="00842F27" w:rsidP="00B431A3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75268AB" w14:textId="77777777" w:rsidR="00842F27" w:rsidRPr="001714C4" w:rsidRDefault="00842F27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3F864170" w14:textId="77777777" w:rsidR="00842F27" w:rsidRPr="001714C4" w:rsidRDefault="00842F27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1C892CF2" w14:textId="77777777" w:rsidR="00842F27" w:rsidRPr="001714C4" w:rsidRDefault="00842F27" w:rsidP="00B431A3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sz w:val="24"/>
                <w:szCs w:val="24"/>
              </w:rPr>
              <w:t>Przedstawienie polisy lub innego dokumentu ubezpieczenia OC w zakresie robót budowlanych na sumę gwarancyjną co najmniej 60 000,00 zł brutto.</w:t>
            </w:r>
          </w:p>
        </w:tc>
      </w:tr>
    </w:tbl>
    <w:p w14:paraId="460083FC" w14:textId="77777777" w:rsidR="00E21BB4" w:rsidRPr="001714C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714C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CD43EF4" w14:textId="77777777" w:rsidR="00E21BB4" w:rsidRPr="001714C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714C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714C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714C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714C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714C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7FD968" w14:textId="77777777" w:rsidR="00C62F57" w:rsidRPr="001714C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64C41830" w14:textId="77777777" w:rsidR="00C62F57" w:rsidRPr="001714C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1E0C61F" w14:textId="77777777" w:rsidR="00721D87" w:rsidRPr="001714C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714C4">
        <w:rPr>
          <w:rFonts w:ascii="Arial Narrow" w:hAnsi="Arial Narrow" w:cs="Arial"/>
          <w:sz w:val="24"/>
          <w:szCs w:val="24"/>
        </w:rPr>
        <w:t>ego/</w:t>
      </w:r>
      <w:r w:rsidRPr="001714C4">
        <w:rPr>
          <w:rFonts w:ascii="Arial Narrow" w:hAnsi="Arial Narrow" w:cs="Arial"/>
          <w:sz w:val="24"/>
          <w:szCs w:val="24"/>
        </w:rPr>
        <w:t xml:space="preserve">ych zasoby: </w:t>
      </w:r>
    </w:p>
    <w:p w14:paraId="371D878D" w14:textId="77777777" w:rsidR="00721D87" w:rsidRPr="001714C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……………</w:t>
      </w:r>
      <w:r w:rsidR="00721D87" w:rsidRPr="001714C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2E60278" w14:textId="77777777" w:rsidR="00721D87" w:rsidRPr="001714C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14C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CF96BB1" w14:textId="77777777" w:rsidR="00721D87" w:rsidRPr="001714C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7A544B1" w14:textId="77777777" w:rsidR="00E21BB4" w:rsidRPr="001714C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……………</w:t>
      </w:r>
      <w:r w:rsidR="00721D87" w:rsidRPr="001714C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714C4">
        <w:rPr>
          <w:rFonts w:ascii="Arial Narrow" w:hAnsi="Arial Narrow" w:cs="Arial"/>
          <w:sz w:val="24"/>
          <w:szCs w:val="24"/>
        </w:rPr>
        <w:t>………………………….</w:t>
      </w:r>
    </w:p>
    <w:p w14:paraId="3A48E72F" w14:textId="77777777" w:rsidR="00E21BB4" w:rsidRPr="001714C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14C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9D9C859" w14:textId="77777777" w:rsidR="00C62F57" w:rsidRPr="001714C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714C4" w14:paraId="2026C6A5" w14:textId="77777777" w:rsidTr="00CD4DD1">
        <w:tc>
          <w:tcPr>
            <w:tcW w:w="9104" w:type="dxa"/>
            <w:shd w:val="clear" w:color="auto" w:fill="D9D9D9"/>
          </w:tcPr>
          <w:p w14:paraId="52E7C2BE" w14:textId="77777777" w:rsidR="00BE6F04" w:rsidRPr="001714C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A9F76B2" w14:textId="77777777" w:rsidR="00FE4E2B" w:rsidRPr="001714C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14C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714C4" w14:paraId="6B64E316" w14:textId="77777777" w:rsidTr="00847232">
        <w:tc>
          <w:tcPr>
            <w:tcW w:w="9104" w:type="dxa"/>
            <w:shd w:val="clear" w:color="auto" w:fill="D9D9D9"/>
          </w:tcPr>
          <w:p w14:paraId="22993A78" w14:textId="77777777" w:rsidR="00E426EB" w:rsidRPr="001714C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14C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868A680" w14:textId="77777777" w:rsidR="00E426EB" w:rsidRPr="001714C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1C8385F" w14:textId="77777777" w:rsidR="00E426EB" w:rsidRPr="001714C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9274D01" w14:textId="77777777" w:rsidR="00E426EB" w:rsidRPr="001714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C21DEB" w14:textId="77777777" w:rsidR="00E426EB" w:rsidRPr="001714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14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02A931" w14:textId="77777777" w:rsidR="00E426EB" w:rsidRPr="001714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14C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21C17F" w14:textId="77777777" w:rsidR="00E426EB" w:rsidRPr="001714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14C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09195B" w14:textId="77777777" w:rsidR="00E426EB" w:rsidRPr="001714C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87DCA8D" w14:textId="5DA60812" w:rsidR="00524951" w:rsidRPr="001714C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714C4">
        <w:rPr>
          <w:rFonts w:ascii="Arial Narrow" w:hAnsi="Arial Narrow" w:cs="Arial"/>
          <w:sz w:val="20"/>
          <w:szCs w:val="20"/>
        </w:rPr>
        <w:tab/>
      </w:r>
      <w:r w:rsidRPr="001714C4">
        <w:rPr>
          <w:rFonts w:ascii="Arial Narrow" w:hAnsi="Arial Narrow" w:cs="Arial"/>
          <w:sz w:val="20"/>
          <w:szCs w:val="20"/>
        </w:rPr>
        <w:tab/>
      </w:r>
      <w:r w:rsidRPr="001714C4">
        <w:rPr>
          <w:rFonts w:ascii="Arial Narrow" w:hAnsi="Arial Narrow" w:cs="Arial"/>
          <w:sz w:val="20"/>
          <w:szCs w:val="20"/>
        </w:rPr>
        <w:tab/>
      </w:r>
      <w:r w:rsidRPr="001714C4">
        <w:rPr>
          <w:rFonts w:ascii="Arial Narrow" w:hAnsi="Arial Narrow" w:cs="Arial"/>
          <w:sz w:val="20"/>
          <w:szCs w:val="20"/>
        </w:rPr>
        <w:tab/>
      </w:r>
      <w:r w:rsidRPr="001714C4">
        <w:rPr>
          <w:rFonts w:ascii="Arial Narrow" w:hAnsi="Arial Narrow" w:cs="Arial"/>
          <w:sz w:val="20"/>
          <w:szCs w:val="20"/>
        </w:rPr>
        <w:tab/>
      </w:r>
    </w:p>
    <w:p w14:paraId="5CD037BF" w14:textId="77777777" w:rsidR="00524951" w:rsidRPr="001714C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AF780E4" w14:textId="77777777" w:rsidR="00FE4E2B" w:rsidRPr="001714C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714C4">
        <w:rPr>
          <w:rFonts w:ascii="Arial Narrow" w:hAnsi="Arial Narrow" w:cs="Arial"/>
          <w:sz w:val="20"/>
          <w:szCs w:val="20"/>
        </w:rPr>
        <w:t xml:space="preserve">  </w:t>
      </w:r>
      <w:r w:rsidR="006D536F" w:rsidRPr="001714C4">
        <w:rPr>
          <w:rFonts w:ascii="Arial Narrow" w:hAnsi="Arial Narrow" w:cs="Arial"/>
          <w:sz w:val="20"/>
          <w:szCs w:val="20"/>
        </w:rPr>
        <w:t>………..</w:t>
      </w:r>
      <w:r w:rsidR="00FE4E2B" w:rsidRPr="001714C4">
        <w:rPr>
          <w:rFonts w:ascii="Arial Narrow" w:hAnsi="Arial Narrow" w:cs="Arial"/>
          <w:sz w:val="20"/>
          <w:szCs w:val="20"/>
        </w:rPr>
        <w:t>…</w:t>
      </w:r>
      <w:r w:rsidR="006D536F" w:rsidRPr="001714C4">
        <w:rPr>
          <w:rFonts w:ascii="Arial Narrow" w:hAnsi="Arial Narrow" w:cs="Arial"/>
          <w:sz w:val="20"/>
          <w:szCs w:val="20"/>
        </w:rPr>
        <w:t>………..</w:t>
      </w:r>
      <w:r w:rsidR="00FE4E2B" w:rsidRPr="001714C4">
        <w:rPr>
          <w:rFonts w:ascii="Arial Narrow" w:hAnsi="Arial Narrow" w:cs="Arial"/>
          <w:sz w:val="20"/>
          <w:szCs w:val="20"/>
        </w:rPr>
        <w:t>……</w:t>
      </w:r>
      <w:r w:rsidR="006D536F" w:rsidRPr="001714C4">
        <w:rPr>
          <w:rFonts w:ascii="Arial Narrow" w:hAnsi="Arial Narrow" w:cs="Arial"/>
          <w:sz w:val="20"/>
          <w:szCs w:val="20"/>
        </w:rPr>
        <w:t>………….</w:t>
      </w:r>
      <w:r w:rsidR="00FE4E2B" w:rsidRPr="001714C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41870E3" w14:textId="77777777" w:rsidR="00484F88" w:rsidRPr="001714C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714C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714C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714C4" w:rsidSect="004D45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B773" w14:textId="77777777" w:rsidR="00995684" w:rsidRDefault="00995684" w:rsidP="0038231F">
      <w:pPr>
        <w:spacing w:after="0" w:line="240" w:lineRule="auto"/>
      </w:pPr>
      <w:r>
        <w:separator/>
      </w:r>
    </w:p>
  </w:endnote>
  <w:endnote w:type="continuationSeparator" w:id="0">
    <w:p w14:paraId="0DF5F011" w14:textId="77777777" w:rsidR="00995684" w:rsidRDefault="009956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8FF9" w14:textId="77777777" w:rsidR="00842F27" w:rsidRDefault="00842F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86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CFFA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4A88" w14:textId="77777777" w:rsidR="00842F27" w:rsidRDefault="00842F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5A3A7" w14:textId="77777777" w:rsidR="00995684" w:rsidRDefault="00995684" w:rsidP="0038231F">
      <w:pPr>
        <w:spacing w:after="0" w:line="240" w:lineRule="auto"/>
      </w:pPr>
      <w:r>
        <w:separator/>
      </w:r>
    </w:p>
  </w:footnote>
  <w:footnote w:type="continuationSeparator" w:id="0">
    <w:p w14:paraId="2882D9AD" w14:textId="77777777" w:rsidR="00995684" w:rsidRDefault="00995684" w:rsidP="0038231F">
      <w:pPr>
        <w:spacing w:after="0" w:line="240" w:lineRule="auto"/>
      </w:pPr>
      <w:r>
        <w:continuationSeparator/>
      </w:r>
    </w:p>
  </w:footnote>
  <w:footnote w:id="1">
    <w:p w14:paraId="7931300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0CCB6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E4B55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0DB2F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35795" w14:textId="77777777" w:rsidR="00842F27" w:rsidRDefault="00842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7C87" w14:textId="77777777" w:rsidR="00842F27" w:rsidRDefault="00842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6D86" w14:textId="77777777" w:rsidR="00842F27" w:rsidRDefault="00842F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68519">
    <w:abstractNumId w:val="11"/>
  </w:num>
  <w:num w:numId="2" w16cid:durableId="390420892">
    <w:abstractNumId w:val="0"/>
  </w:num>
  <w:num w:numId="3" w16cid:durableId="1945305803">
    <w:abstractNumId w:val="10"/>
  </w:num>
  <w:num w:numId="4" w16cid:durableId="1335916751">
    <w:abstractNumId w:val="13"/>
  </w:num>
  <w:num w:numId="5" w16cid:durableId="1938975258">
    <w:abstractNumId w:val="12"/>
  </w:num>
  <w:num w:numId="6" w16cid:durableId="857767271">
    <w:abstractNumId w:val="9"/>
  </w:num>
  <w:num w:numId="7" w16cid:durableId="426581878">
    <w:abstractNumId w:val="1"/>
  </w:num>
  <w:num w:numId="8" w16cid:durableId="670572751">
    <w:abstractNumId w:val="6"/>
  </w:num>
  <w:num w:numId="9" w16cid:durableId="1580401886">
    <w:abstractNumId w:val="4"/>
  </w:num>
  <w:num w:numId="10" w16cid:durableId="1805806002">
    <w:abstractNumId w:val="7"/>
  </w:num>
  <w:num w:numId="11" w16cid:durableId="306594623">
    <w:abstractNumId w:val="5"/>
  </w:num>
  <w:num w:numId="12" w16cid:durableId="2106265074">
    <w:abstractNumId w:val="8"/>
  </w:num>
  <w:num w:numId="13" w16cid:durableId="534847582">
    <w:abstractNumId w:val="3"/>
  </w:num>
  <w:num w:numId="14" w16cid:durableId="185803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68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14C4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4575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4219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2F27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5684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3997"/>
    <w:rsid w:val="00AC3FA3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31A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764E1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78339"/>
  <w15:docId w15:val="{B6C8376A-1468-4EAD-9A05-BE842998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1089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2024-04-25T06:25:00Z</cp:lastPrinted>
  <dcterms:created xsi:type="dcterms:W3CDTF">2024-04-25T06:25:00Z</dcterms:created>
  <dcterms:modified xsi:type="dcterms:W3CDTF">2024-04-25T06:25:00Z</dcterms:modified>
</cp:coreProperties>
</file>