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C74A1" w:rsidP="00FA4A0D">
      <w:pPr>
        <w:jc w:val="right"/>
        <w:rPr>
          <w:sz w:val="22"/>
          <w:szCs w:val="22"/>
        </w:rPr>
      </w:pPr>
      <w:bookmarkStart w:id="0" w:name="_Hlk53520193"/>
      <w:r w:rsidRPr="00FC74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C74A1">
        <w:rPr>
          <w:sz w:val="22"/>
          <w:szCs w:val="22"/>
        </w:rPr>
        <w:t>2024-04-24</w:t>
      </w:r>
    </w:p>
    <w:p w:rsidR="00FC74A1" w:rsidRPr="00FC74A1" w:rsidRDefault="00FC74A1" w:rsidP="00FA4A0D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Akademia Górniczo - Hutnicza</w:t>
      </w:r>
    </w:p>
    <w:p w:rsidR="00FC74A1" w:rsidRPr="00FC74A1" w:rsidRDefault="00FC74A1" w:rsidP="00FA4A0D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C74A1" w:rsidP="00FA4A0D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Dział Zamówień Publicznych</w:t>
      </w:r>
    </w:p>
    <w:p w:rsidR="00FB7F50" w:rsidRPr="002245BE" w:rsidRDefault="00FC74A1" w:rsidP="00FA4A0D">
      <w:pPr>
        <w:rPr>
          <w:sz w:val="22"/>
          <w:szCs w:val="22"/>
        </w:rPr>
      </w:pPr>
      <w:r w:rsidRPr="00FC74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C74A1">
        <w:rPr>
          <w:sz w:val="22"/>
          <w:szCs w:val="22"/>
        </w:rPr>
        <w:t>30</w:t>
      </w:r>
    </w:p>
    <w:p w:rsidR="00FB7F50" w:rsidRPr="002245BE" w:rsidRDefault="00FC74A1" w:rsidP="00FA4A0D">
      <w:pPr>
        <w:rPr>
          <w:sz w:val="22"/>
          <w:szCs w:val="22"/>
        </w:rPr>
      </w:pPr>
      <w:r w:rsidRPr="00FC74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C74A1">
        <w:rPr>
          <w:sz w:val="22"/>
          <w:szCs w:val="22"/>
        </w:rPr>
        <w:t>Kraków</w:t>
      </w:r>
    </w:p>
    <w:p w:rsidR="008642B3" w:rsidRDefault="00A17CDB" w:rsidP="00FA4A0D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FA4A0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FA4A0D" w:rsidRDefault="00FA4A0D" w:rsidP="00FA4A0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C74A1" w:rsidRPr="00607F9B" w:rsidTr="00FA3437">
        <w:trPr>
          <w:trHeight w:val="638"/>
        </w:trPr>
        <w:tc>
          <w:tcPr>
            <w:tcW w:w="959" w:type="dxa"/>
            <w:shd w:val="clear" w:color="auto" w:fill="auto"/>
          </w:tcPr>
          <w:p w:rsidR="00FC74A1" w:rsidRPr="00607F9B" w:rsidRDefault="00FC74A1" w:rsidP="00FA4A0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74A1" w:rsidRPr="00607F9B" w:rsidRDefault="00FC74A1" w:rsidP="00FA4A0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C74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C74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74A1">
              <w:rPr>
                <w:b/>
                <w:bCs/>
                <w:sz w:val="22"/>
                <w:szCs w:val="22"/>
              </w:rPr>
              <w:t xml:space="preserve">Dostawa materiałów promocyjnych w ramach Projektu NAWA - Energy &amp; </w:t>
            </w:r>
            <w:proofErr w:type="spellStart"/>
            <w:r w:rsidRPr="00FC74A1">
              <w:rPr>
                <w:b/>
                <w:bCs/>
                <w:sz w:val="22"/>
                <w:szCs w:val="22"/>
              </w:rPr>
              <w:t>Environmental</w:t>
            </w:r>
            <w:proofErr w:type="spellEnd"/>
            <w:r w:rsidRPr="00FC74A1">
              <w:rPr>
                <w:b/>
                <w:bCs/>
                <w:sz w:val="22"/>
                <w:szCs w:val="22"/>
              </w:rPr>
              <w:t xml:space="preserve"> Engineering (E3) w związku z organizacją seminarium EUROTHERM - DE-dzp.272-157/24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74A1">
              <w:rPr>
                <w:b/>
                <w:sz w:val="22"/>
                <w:szCs w:val="22"/>
              </w:rPr>
              <w:t>DE-dzp.272-157/24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C74A1" w:rsidTr="00FA34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C74A1" w:rsidRPr="00D26ED6" w:rsidRDefault="00FC74A1" w:rsidP="00FA34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C74A1">
              <w:rPr>
                <w:b/>
                <w:sz w:val="22"/>
                <w:szCs w:val="22"/>
              </w:rPr>
              <w:t>Print</w:t>
            </w:r>
            <w:proofErr w:type="spellEnd"/>
            <w:r w:rsidRPr="00FC74A1">
              <w:rPr>
                <w:b/>
                <w:sz w:val="22"/>
                <w:szCs w:val="22"/>
              </w:rPr>
              <w:t xml:space="preserve"> Profit sp. z o.o.</w:t>
            </w:r>
          </w:p>
          <w:p w:rsidR="00FC74A1" w:rsidRPr="009F0E5C" w:rsidRDefault="00FC74A1" w:rsidP="00FA3437">
            <w:pPr>
              <w:jc w:val="both"/>
              <w:rPr>
                <w:bCs/>
                <w:sz w:val="22"/>
                <w:szCs w:val="22"/>
              </w:rPr>
            </w:pPr>
            <w:r w:rsidRPr="00FC74A1">
              <w:rPr>
                <w:bCs/>
                <w:sz w:val="22"/>
                <w:szCs w:val="22"/>
              </w:rPr>
              <w:t>Koźmin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74A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74A1" w:rsidRPr="009F0E5C" w:rsidRDefault="00FC74A1" w:rsidP="00FA3437">
            <w:pPr>
              <w:jc w:val="both"/>
              <w:rPr>
                <w:bCs/>
                <w:sz w:val="22"/>
                <w:szCs w:val="22"/>
              </w:rPr>
            </w:pPr>
            <w:r w:rsidRPr="00FC74A1">
              <w:rPr>
                <w:bCs/>
                <w:sz w:val="22"/>
                <w:szCs w:val="22"/>
              </w:rPr>
              <w:t>59-900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74A1">
              <w:rPr>
                <w:bCs/>
                <w:sz w:val="22"/>
                <w:szCs w:val="22"/>
              </w:rPr>
              <w:t>Zgorzelec</w:t>
            </w:r>
          </w:p>
          <w:p w:rsidR="00FC74A1" w:rsidRPr="00D26ED6" w:rsidRDefault="00FC74A1" w:rsidP="00FA34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C74A1">
              <w:rPr>
                <w:b/>
                <w:sz w:val="22"/>
                <w:szCs w:val="22"/>
              </w:rPr>
              <w:t>7 601.40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C74A1" w:rsidRDefault="00FC74A1" w:rsidP="00FA343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268"/>
        <w:gridCol w:w="2835"/>
      </w:tblGrid>
      <w:tr w:rsidR="00FA4A0D" w:rsidRPr="008567C7" w:rsidTr="00FA4A0D">
        <w:trPr>
          <w:trHeight w:val="510"/>
        </w:trPr>
        <w:tc>
          <w:tcPr>
            <w:tcW w:w="709" w:type="dxa"/>
            <w:vAlign w:val="center"/>
          </w:tcPr>
          <w:p w:rsidR="00FA4A0D" w:rsidRPr="008567C7" w:rsidRDefault="00FA4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FA4A0D" w:rsidRPr="008567C7" w:rsidRDefault="00FA4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FA4A0D" w:rsidRPr="008567C7" w:rsidRDefault="00FA4A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C</w:t>
            </w:r>
            <w:bookmarkStart w:id="2" w:name="_GoBack"/>
            <w:bookmarkEnd w:id="2"/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ena</w:t>
            </w:r>
          </w:p>
        </w:tc>
        <w:tc>
          <w:tcPr>
            <w:tcW w:w="2835" w:type="dxa"/>
            <w:vAlign w:val="center"/>
          </w:tcPr>
          <w:p w:rsidR="00FA4A0D" w:rsidRPr="008567C7" w:rsidRDefault="00FA4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A4A0D" w:rsidRPr="008567C7" w:rsidTr="00FA4A0D">
        <w:tc>
          <w:tcPr>
            <w:tcW w:w="709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FA4A0D" w:rsidRPr="002B6761" w:rsidRDefault="00FA4A0D" w:rsidP="00FA34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>Print</w:t>
            </w:r>
            <w:proofErr w:type="spellEnd"/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Profit sp. z o.o.</w:t>
            </w:r>
          </w:p>
          <w:p w:rsidR="00FA4A0D" w:rsidRPr="008567C7" w:rsidRDefault="00FA4A0D" w:rsidP="00FA34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Koźmin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4A0D" w:rsidRPr="001B7815" w:rsidRDefault="00FA4A0D" w:rsidP="00FA34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59-900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Zgorzelec</w:t>
            </w:r>
          </w:p>
        </w:tc>
        <w:tc>
          <w:tcPr>
            <w:tcW w:w="2268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A4A0D" w:rsidRPr="008567C7" w:rsidTr="00FA4A0D">
        <w:tc>
          <w:tcPr>
            <w:tcW w:w="709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FA4A0D" w:rsidRPr="002B6761" w:rsidRDefault="00FA4A0D" w:rsidP="00FA34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:rsidR="00FA4A0D" w:rsidRPr="008567C7" w:rsidRDefault="00FA4A0D" w:rsidP="00FA34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:rsidR="00FA4A0D" w:rsidRPr="001B7815" w:rsidRDefault="00FA4A0D" w:rsidP="00FA34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2268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99,68</w:t>
            </w:r>
          </w:p>
        </w:tc>
        <w:tc>
          <w:tcPr>
            <w:tcW w:w="2835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99,68</w:t>
            </w:r>
          </w:p>
        </w:tc>
      </w:tr>
      <w:tr w:rsidR="00FA4A0D" w:rsidRPr="008567C7" w:rsidTr="00FA4A0D">
        <w:tc>
          <w:tcPr>
            <w:tcW w:w="709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FA4A0D" w:rsidRPr="002B6761" w:rsidRDefault="00FA4A0D" w:rsidP="00FA34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REMI Adam Krokowski</w:t>
            </w:r>
          </w:p>
          <w:p w:rsidR="00FA4A0D" w:rsidRPr="008567C7" w:rsidRDefault="00FA4A0D" w:rsidP="00FA34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ul. Strażacka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4A0D" w:rsidRPr="001B7815" w:rsidRDefault="00FA4A0D" w:rsidP="00FA34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89,18</w:t>
            </w:r>
          </w:p>
        </w:tc>
        <w:tc>
          <w:tcPr>
            <w:tcW w:w="2835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89,18</w:t>
            </w:r>
          </w:p>
        </w:tc>
      </w:tr>
      <w:tr w:rsidR="00FA4A0D" w:rsidRPr="008567C7" w:rsidTr="00FA4A0D">
        <w:tc>
          <w:tcPr>
            <w:tcW w:w="709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FA4A0D" w:rsidRPr="002B6761" w:rsidRDefault="00FA4A0D" w:rsidP="00FA34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C74A1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FA4A0D" w:rsidRPr="008567C7" w:rsidRDefault="00FA4A0D" w:rsidP="00FA34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4A0D" w:rsidRPr="001B7815" w:rsidRDefault="00FA4A0D" w:rsidP="00FA34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74A1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2268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87,04</w:t>
            </w:r>
          </w:p>
        </w:tc>
        <w:tc>
          <w:tcPr>
            <w:tcW w:w="2835" w:type="dxa"/>
            <w:vAlign w:val="center"/>
          </w:tcPr>
          <w:p w:rsidR="00FA4A0D" w:rsidRPr="008567C7" w:rsidRDefault="00FA4A0D" w:rsidP="00FA34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4A1">
              <w:rPr>
                <w:rFonts w:ascii="Times New Roman" w:hAnsi="Times New Roman" w:cs="Times New Roman"/>
                <w:sz w:val="18"/>
                <w:szCs w:val="18"/>
              </w:rPr>
              <w:t xml:space="preserve">  87,04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1AC" w:rsidRDefault="005651AC">
      <w:r>
        <w:separator/>
      </w:r>
    </w:p>
  </w:endnote>
  <w:endnote w:type="continuationSeparator" w:id="0">
    <w:p w:rsidR="005651AC" w:rsidRDefault="0056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1AC" w:rsidRDefault="005651AC">
      <w:r>
        <w:separator/>
      </w:r>
    </w:p>
  </w:footnote>
  <w:footnote w:type="continuationSeparator" w:id="0">
    <w:p w:rsidR="005651AC" w:rsidRDefault="00565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42C" w:rsidRPr="00B6642C" w:rsidRDefault="00B6642C" w:rsidP="00B6642C">
    <w:pPr>
      <w:widowControl w:val="0"/>
      <w:tabs>
        <w:tab w:val="center" w:pos="4536"/>
        <w:tab w:val="right" w:pos="9072"/>
      </w:tabs>
      <w:jc w:val="right"/>
      <w:rPr>
        <w:sz w:val="20"/>
        <w:szCs w:val="20"/>
      </w:rPr>
    </w:pPr>
    <w:r w:rsidRPr="00B6642C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49" type="#_x0000_t75" style="position:absolute;left:0;text-align:left;margin-left:211.5pt;margin-top:10.9pt;width:240.8pt;height:30.45pt;z-index:-251657216;visibility:visible">
          <v:imagedata r:id="rId1" o:title=""/>
        </v:shape>
      </w:pict>
    </w:r>
    <w:r w:rsidRPr="00B6642C">
      <w:rPr>
        <w:noProof/>
        <w:sz w:val="20"/>
        <w:szCs w:val="20"/>
      </w:rPr>
      <w:pict>
        <v:shape id="Obraz 1" o:spid="_x0000_s2050" type="#_x0000_t75" style="position:absolute;left:0;text-align:left;margin-left:1.15pt;margin-top:4.05pt;width:134.25pt;height:42.75pt;z-index:251660288;visibility:visible" wrapcoords="-121 0 -121 21221 21600 21221 21600 0 -121 0">
          <v:imagedata r:id="rId2" o:title=""/>
          <w10:wrap type="through"/>
        </v:shape>
      </w:pict>
    </w:r>
  </w:p>
  <w:p w:rsidR="00B6642C" w:rsidRPr="00B6642C" w:rsidRDefault="00B6642C" w:rsidP="00B6642C">
    <w:pPr>
      <w:widowControl w:val="0"/>
      <w:tabs>
        <w:tab w:val="center" w:pos="4536"/>
        <w:tab w:val="right" w:pos="9072"/>
      </w:tabs>
      <w:rPr>
        <w:sz w:val="20"/>
        <w:szCs w:val="20"/>
      </w:rPr>
    </w:pPr>
    <w:r w:rsidRPr="00B6642C">
      <w:rPr>
        <w:sz w:val="20"/>
        <w:szCs w:val="20"/>
      </w:rPr>
      <w:tab/>
    </w:r>
  </w:p>
  <w:p w:rsidR="00B6642C" w:rsidRPr="00B6642C" w:rsidRDefault="00B6642C" w:rsidP="00B6642C">
    <w:pPr>
      <w:widowControl w:val="0"/>
      <w:tabs>
        <w:tab w:val="center" w:pos="4536"/>
        <w:tab w:val="right" w:pos="9072"/>
      </w:tabs>
      <w:rPr>
        <w:sz w:val="20"/>
        <w:szCs w:val="20"/>
      </w:rPr>
    </w:pPr>
  </w:p>
  <w:p w:rsidR="00FA4A0D" w:rsidRDefault="00FA4A0D" w:rsidP="00FA4A0D">
    <w:pPr>
      <w:pStyle w:val="Nagwek"/>
    </w:pPr>
  </w:p>
  <w:p w:rsidR="00FA4A0D" w:rsidRDefault="00FA4A0D" w:rsidP="00FA4A0D">
    <w:pPr>
      <w:pStyle w:val="Nagwek"/>
    </w:pPr>
    <w:r>
      <w:tab/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1A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651AC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642C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A4A0D"/>
    <w:rsid w:val="00FB7F50"/>
    <w:rsid w:val="00FC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37DE5F0"/>
  <w15:chartTrackingRefBased/>
  <w15:docId w15:val="{7EBE368B-77F5-4371-A0AC-79D6AEA6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2024-04-24T13:23:00Z</dcterms:created>
  <dcterms:modified xsi:type="dcterms:W3CDTF">2024-04-24T13:24:00Z</dcterms:modified>
</cp:coreProperties>
</file>