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775F9" w14:textId="77777777" w:rsidR="00A832EB" w:rsidRPr="00515AFA" w:rsidRDefault="00A832EB" w:rsidP="00A832EB">
      <w:pPr>
        <w:jc w:val="right"/>
        <w:rPr>
          <w:b/>
          <w:sz w:val="22"/>
          <w:szCs w:val="22"/>
          <w:lang w:val="pl-PL"/>
        </w:rPr>
      </w:pPr>
      <w:r w:rsidRPr="00515AFA">
        <w:rPr>
          <w:b/>
          <w:sz w:val="22"/>
          <w:szCs w:val="22"/>
          <w:lang w:val="pl-PL"/>
        </w:rPr>
        <w:t>Załącznik nr 3</w:t>
      </w:r>
    </w:p>
    <w:p w14:paraId="27658502" w14:textId="77777777" w:rsidR="00A832EB" w:rsidRPr="00515AFA" w:rsidRDefault="00A832EB" w:rsidP="00A832EB">
      <w:pPr>
        <w:jc w:val="right"/>
        <w:rPr>
          <w:b/>
          <w:sz w:val="22"/>
          <w:szCs w:val="22"/>
          <w:lang w:val="pl-PL"/>
        </w:rPr>
      </w:pPr>
    </w:p>
    <w:p w14:paraId="7CAC765D" w14:textId="46578335" w:rsidR="00A832EB" w:rsidRPr="00515AFA" w:rsidRDefault="006709AF" w:rsidP="00A832EB">
      <w:pPr>
        <w:jc w:val="center"/>
        <w:rPr>
          <w:b/>
          <w:sz w:val="22"/>
          <w:szCs w:val="22"/>
          <w:lang w:val="pl-PL"/>
        </w:rPr>
      </w:pPr>
      <w:r>
        <w:rPr>
          <w:b/>
          <w:sz w:val="22"/>
          <w:szCs w:val="22"/>
          <w:lang w:val="pl-PL"/>
        </w:rPr>
        <w:t xml:space="preserve">ZMODYFIKOWANY </w:t>
      </w:r>
      <w:r w:rsidR="00A832EB" w:rsidRPr="00515AFA">
        <w:rPr>
          <w:b/>
          <w:sz w:val="22"/>
          <w:szCs w:val="22"/>
          <w:lang w:val="pl-PL"/>
        </w:rPr>
        <w:t>WZÓR UMOWY</w:t>
      </w:r>
    </w:p>
    <w:p w14:paraId="7F45C96A" w14:textId="77777777" w:rsidR="00A832EB" w:rsidRPr="00515AFA" w:rsidRDefault="00A832EB" w:rsidP="00A832EB">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334CDC9F" w14:textId="77777777" w:rsidR="00A832EB" w:rsidRPr="00515AFA" w:rsidRDefault="00A832EB" w:rsidP="00A832EB">
      <w:pPr>
        <w:jc w:val="center"/>
        <w:rPr>
          <w:b/>
          <w:sz w:val="22"/>
          <w:szCs w:val="22"/>
          <w:lang w:val="pl-PL"/>
        </w:rPr>
      </w:pPr>
    </w:p>
    <w:p w14:paraId="26B89602" w14:textId="441216B4" w:rsidR="00A832EB" w:rsidRPr="00515AFA" w:rsidRDefault="00A832EB" w:rsidP="00A832EB">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134</w:t>
      </w:r>
      <w:r w:rsidRPr="005140A1">
        <w:rPr>
          <w:sz w:val="22"/>
          <w:szCs w:val="22"/>
          <w:lang w:val="pl-PL"/>
        </w:rPr>
        <w:t>/2</w:t>
      </w:r>
      <w:r>
        <w:rPr>
          <w:sz w:val="22"/>
          <w:szCs w:val="22"/>
          <w:lang w:val="pl-PL"/>
        </w:rPr>
        <w:t>4</w:t>
      </w:r>
      <w:r w:rsidRPr="00515AFA">
        <w:rPr>
          <w:sz w:val="22"/>
          <w:szCs w:val="22"/>
          <w:lang w:val="pl-PL"/>
        </w:rPr>
        <w:t xml:space="preserve"> pomiędzy:</w:t>
      </w:r>
    </w:p>
    <w:p w14:paraId="125F80D4" w14:textId="77777777" w:rsidR="00A832EB" w:rsidRPr="00515AFA" w:rsidRDefault="00A832EB" w:rsidP="00A832EB">
      <w:pPr>
        <w:pStyle w:val="Tekstpodstawowywcity"/>
        <w:spacing w:after="0"/>
        <w:ind w:left="0"/>
        <w:jc w:val="both"/>
        <w:rPr>
          <w:sz w:val="22"/>
          <w:szCs w:val="22"/>
          <w:lang w:val="pl-PL"/>
        </w:rPr>
      </w:pPr>
    </w:p>
    <w:p w14:paraId="74DDFE08"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036781E1"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34EE49B7"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348EB511" w14:textId="77777777" w:rsidR="00A832EB" w:rsidRPr="00515AFA" w:rsidRDefault="00A832EB" w:rsidP="00A832EB">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61C520DE"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628AE0BA"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04DC37FC"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0F5C6E0E"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67F6C8B4"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017E9562"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70358AF8"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5121390A"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02961E10" w14:textId="77777777" w:rsidR="00A832EB" w:rsidRPr="00515AFA" w:rsidRDefault="00A832EB" w:rsidP="00A832EB">
      <w:pPr>
        <w:pStyle w:val="Tekstpodstawowy"/>
        <w:spacing w:line="240" w:lineRule="auto"/>
        <w:ind w:right="-47"/>
        <w:jc w:val="center"/>
        <w:rPr>
          <w:rFonts w:ascii="Times New Roman" w:hAnsi="Times New Roman"/>
          <w:b/>
          <w:sz w:val="22"/>
          <w:szCs w:val="22"/>
        </w:rPr>
      </w:pPr>
    </w:p>
    <w:p w14:paraId="540BEEBA"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68D24823" w14:textId="71649B34" w:rsidR="00A832EB" w:rsidRPr="00515AFA" w:rsidRDefault="00A832EB" w:rsidP="00A832EB">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w:t>
      </w:r>
      <w:r>
        <w:rPr>
          <w:b/>
          <w:bCs/>
          <w:sz w:val="22"/>
          <w:szCs w:val="22"/>
          <w:lang w:val="pl-PL"/>
        </w:rPr>
        <w:t>autonomicznego robota</w:t>
      </w:r>
      <w:r w:rsidRPr="00FB60AB">
        <w:rPr>
          <w:b/>
          <w:bCs/>
          <w:sz w:val="22"/>
          <w:szCs w:val="22"/>
          <w:lang w:val="pl-PL"/>
        </w:rPr>
        <w:t xml:space="preserve"> na potrzeby </w:t>
      </w:r>
      <w:r>
        <w:rPr>
          <w:b/>
          <w:bCs/>
          <w:sz w:val="22"/>
          <w:szCs w:val="22"/>
          <w:lang w:val="pl-PL"/>
        </w:rPr>
        <w:t>CDSI</w:t>
      </w:r>
      <w:r w:rsidRPr="00515AFA">
        <w:rPr>
          <w:b/>
          <w:sz w:val="22"/>
          <w:szCs w:val="22"/>
          <w:lang w:val="pl-PL"/>
        </w:rPr>
        <w:t>.</w:t>
      </w:r>
    </w:p>
    <w:p w14:paraId="66264D24" w14:textId="77777777" w:rsidR="00A832EB" w:rsidRPr="00515AFA" w:rsidRDefault="00A832EB" w:rsidP="00A832EB">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666A4387"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15AD9000" w14:textId="77777777" w:rsidR="00A832EB" w:rsidRPr="00515AFA" w:rsidRDefault="00A832EB" w:rsidP="00A832EB">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w:t>
      </w:r>
      <w:r>
        <w:rPr>
          <w:rFonts w:ascii="Times New Roman" w:hAnsi="Times New Roman"/>
          <w:sz w:val="22"/>
          <w:szCs w:val="22"/>
        </w:rPr>
        <w:t xml:space="preserve">podpisania umowy </w:t>
      </w:r>
      <w:r w:rsidRPr="00515AFA">
        <w:rPr>
          <w:rFonts w:ascii="Times New Roman" w:hAnsi="Times New Roman"/>
          <w:sz w:val="22"/>
          <w:szCs w:val="22"/>
        </w:rPr>
        <w:t xml:space="preserve"> do siedziby Kupującego.</w:t>
      </w:r>
    </w:p>
    <w:p w14:paraId="3E7A1070" w14:textId="77777777" w:rsidR="00A832EB" w:rsidRPr="00515AFA" w:rsidRDefault="00A832EB" w:rsidP="00A832EB">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6BD57A9E" w14:textId="77777777" w:rsidR="00A832EB" w:rsidRPr="00515AFA" w:rsidRDefault="00A832EB" w:rsidP="00A832EB">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77CDE8BF" w14:textId="77777777" w:rsidR="00A832EB" w:rsidRPr="00515AFA" w:rsidRDefault="00A832EB" w:rsidP="00A832EB">
      <w:pPr>
        <w:pStyle w:val="Tekstpodstawowy"/>
        <w:spacing w:line="240" w:lineRule="auto"/>
        <w:ind w:right="-47"/>
        <w:jc w:val="center"/>
        <w:rPr>
          <w:rFonts w:ascii="Times New Roman" w:hAnsi="Times New Roman"/>
          <w:b/>
          <w:sz w:val="22"/>
          <w:szCs w:val="22"/>
        </w:rPr>
      </w:pPr>
    </w:p>
    <w:p w14:paraId="3166D036"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504E85F4" w14:textId="77777777" w:rsidR="00A832EB" w:rsidRPr="00515AFA" w:rsidRDefault="00A832EB" w:rsidP="00A832EB">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6F75AF6A" w14:textId="77777777" w:rsidR="00A832EB" w:rsidRPr="00515AFA" w:rsidRDefault="00A832EB" w:rsidP="00A832EB">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10D7642E" w14:textId="77777777" w:rsidR="00A832EB" w:rsidRPr="00515AFA" w:rsidRDefault="00A832EB" w:rsidP="00A832EB">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322AF721" w14:textId="77777777" w:rsidR="00A832EB" w:rsidRPr="00515AFA" w:rsidRDefault="00A832EB" w:rsidP="00A832EB">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35576C3B" w14:textId="77777777" w:rsidR="00A832EB" w:rsidRPr="00515AFA" w:rsidRDefault="00A832EB" w:rsidP="00A832EB">
      <w:pPr>
        <w:pStyle w:val="Tekstpodstawowy"/>
        <w:spacing w:line="240" w:lineRule="auto"/>
        <w:ind w:right="-47"/>
        <w:jc w:val="center"/>
        <w:rPr>
          <w:rFonts w:ascii="Times New Roman" w:hAnsi="Times New Roman"/>
          <w:b/>
          <w:sz w:val="22"/>
          <w:szCs w:val="22"/>
        </w:rPr>
      </w:pPr>
    </w:p>
    <w:p w14:paraId="75DFD298"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269F1625" w14:textId="77777777" w:rsidR="00A832EB" w:rsidRDefault="00A832EB" w:rsidP="00A832E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02145E9" w14:textId="77777777" w:rsidR="00A832EB" w:rsidRPr="00515AFA" w:rsidRDefault="00A832EB" w:rsidP="00A832E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 xml:space="preserve">o podatku od towarów i usług. W przypadku braku, na dzień zapłaty, numeru rachunku w </w:t>
      </w:r>
      <w:r w:rsidRPr="00515AFA">
        <w:rPr>
          <w:rFonts w:ascii="Times New Roman" w:hAnsi="Times New Roman"/>
          <w:sz w:val="22"/>
          <w:szCs w:val="22"/>
        </w:rPr>
        <w:lastRenderedPageBreak/>
        <w:t>powyższym wykazie nie mają zastosowania zapisy dotyczące naliczania odsetek ustawowych za nieterminową zapłatę o których mowa w ust. 3.</w:t>
      </w:r>
    </w:p>
    <w:p w14:paraId="5783C586" w14:textId="77777777" w:rsidR="00A832EB" w:rsidRPr="00515AFA" w:rsidRDefault="00A832EB" w:rsidP="00A832E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53D8343" w14:textId="77777777" w:rsidR="00A832EB" w:rsidRPr="00515AFA" w:rsidRDefault="00A832EB" w:rsidP="00A832E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53E19C85" w14:textId="77777777" w:rsidR="00A832EB" w:rsidRPr="00515AFA" w:rsidRDefault="00A832EB" w:rsidP="00A832EB">
      <w:pPr>
        <w:pStyle w:val="Tekstpodstawowy"/>
        <w:spacing w:line="240" w:lineRule="auto"/>
        <w:ind w:right="-47"/>
        <w:jc w:val="center"/>
        <w:rPr>
          <w:rFonts w:ascii="Times New Roman" w:hAnsi="Times New Roman"/>
          <w:b/>
          <w:sz w:val="22"/>
          <w:szCs w:val="22"/>
        </w:rPr>
      </w:pPr>
    </w:p>
    <w:p w14:paraId="113E8BD6"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27874B57" w14:textId="77777777" w:rsidR="00A832EB" w:rsidRPr="00515AFA" w:rsidRDefault="00A832EB" w:rsidP="00A832E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0C61FDBC" w14:textId="77777777" w:rsidR="00A832EB" w:rsidRPr="00515AFA" w:rsidRDefault="00A832EB" w:rsidP="00A832E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264FC075" w14:textId="77777777" w:rsidR="00A832EB" w:rsidRPr="00515AFA" w:rsidRDefault="00A832EB" w:rsidP="00A832EB">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5C9713F5" w14:textId="77777777" w:rsidR="00A832EB" w:rsidRPr="00515AFA" w:rsidRDefault="00A832EB" w:rsidP="00A832EB">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2AE57479" w14:textId="77777777" w:rsidR="00A832EB" w:rsidRPr="00515AFA" w:rsidRDefault="00A832EB" w:rsidP="00A832EB">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3FB210F6" w14:textId="77777777" w:rsidR="00A832EB" w:rsidRPr="00515AFA" w:rsidRDefault="00A832EB" w:rsidP="00A832EB">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2D418064" w14:textId="77777777" w:rsidR="00A832EB" w:rsidRPr="00515AFA" w:rsidRDefault="00A832EB" w:rsidP="00A832E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44E739B2" w14:textId="77777777" w:rsidR="00A832EB" w:rsidRPr="00515AFA" w:rsidRDefault="00A832EB" w:rsidP="00A832EB">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759D326F" w14:textId="77777777" w:rsidR="00A832EB" w:rsidRPr="00515AFA" w:rsidRDefault="00A832EB" w:rsidP="00A832EB">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2AA4C52F" w14:textId="77777777" w:rsidR="00A832EB" w:rsidRPr="00515AFA" w:rsidRDefault="00A832EB" w:rsidP="00A832E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0E2D7578" w14:textId="77777777" w:rsidR="00A832EB" w:rsidRPr="00515AFA" w:rsidRDefault="00A832EB" w:rsidP="00A832E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01002476" w14:textId="77777777" w:rsidR="00A832EB" w:rsidRPr="00515AFA" w:rsidRDefault="00A832EB" w:rsidP="00A832E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7D836841" w14:textId="77777777" w:rsidR="00A832EB" w:rsidRPr="00515AFA" w:rsidRDefault="00A832EB" w:rsidP="00A832E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54377F5" w14:textId="77777777" w:rsidR="00A832EB" w:rsidRPr="00515AFA" w:rsidRDefault="00A832EB" w:rsidP="00A832EB">
      <w:pPr>
        <w:pStyle w:val="Tekstpodstawowy"/>
        <w:ind w:right="-47"/>
        <w:jc w:val="center"/>
        <w:rPr>
          <w:rFonts w:ascii="Times New Roman" w:hAnsi="Times New Roman"/>
          <w:b/>
          <w:sz w:val="22"/>
          <w:szCs w:val="22"/>
        </w:rPr>
      </w:pPr>
    </w:p>
    <w:p w14:paraId="785DB80F" w14:textId="77777777" w:rsidR="00A832EB" w:rsidRPr="00515AFA" w:rsidRDefault="00A832EB" w:rsidP="00A832EB">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3E6B1148" w14:textId="77777777" w:rsidR="00A832EB" w:rsidRPr="00515AFA" w:rsidRDefault="00A832EB" w:rsidP="00A832EB">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2C82DE7C" w14:textId="77777777" w:rsidR="00A832EB" w:rsidRPr="00515AFA" w:rsidRDefault="00A832EB" w:rsidP="00A832E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339E0108" w14:textId="77777777" w:rsidR="00A832EB" w:rsidRPr="00515AFA" w:rsidRDefault="00A832EB" w:rsidP="00A832E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4F9A5C68" w14:textId="77777777" w:rsidR="00A832EB" w:rsidRPr="00515AFA" w:rsidRDefault="00A832EB" w:rsidP="00A832E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FD7ED13" w14:textId="77777777" w:rsidR="00A832EB" w:rsidRPr="00515AFA" w:rsidRDefault="00A832EB" w:rsidP="00A832E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515AFA">
        <w:rPr>
          <w:color w:val="000000"/>
          <w:sz w:val="22"/>
          <w:szCs w:val="22"/>
          <w:lang w:val="pl-PL"/>
        </w:rPr>
        <w:lastRenderedPageBreak/>
        <w:t xml:space="preserve">wszelkie zapłacone przez niego z tego tytułu odszkodowania, kary umowne, grzywny i inne podobne płatności, w tym poniesione opłaty i koszty sądowe. </w:t>
      </w:r>
    </w:p>
    <w:p w14:paraId="49AEF64D" w14:textId="77777777" w:rsidR="00A832EB" w:rsidRPr="00515AFA" w:rsidRDefault="00A832EB" w:rsidP="00A832EB">
      <w:pPr>
        <w:rPr>
          <w:color w:val="00000A"/>
          <w:sz w:val="22"/>
          <w:szCs w:val="22"/>
          <w:lang w:val="pl-PL"/>
        </w:rPr>
      </w:pPr>
    </w:p>
    <w:p w14:paraId="582BC050" w14:textId="77777777" w:rsidR="00A832EB" w:rsidRPr="00515AFA" w:rsidRDefault="00A832EB" w:rsidP="00A832EB">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217D9CD3" w14:textId="77777777" w:rsidR="00A832EB" w:rsidRPr="00515AFA" w:rsidRDefault="00A832EB" w:rsidP="00A832EB">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F6035F" w14:textId="77777777" w:rsidR="00A832EB" w:rsidRPr="00515AFA" w:rsidRDefault="00A832EB" w:rsidP="00A832E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AEC409B" w14:textId="77777777" w:rsidR="00A832EB" w:rsidRPr="00515AFA" w:rsidRDefault="00A832EB" w:rsidP="00A832EB">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4776621" w14:textId="77777777" w:rsidR="00A832EB" w:rsidRPr="00515AFA" w:rsidRDefault="00A832EB" w:rsidP="00A832E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395E884" w14:textId="77777777" w:rsidR="00A832EB" w:rsidRPr="00515AFA" w:rsidRDefault="00A832EB" w:rsidP="00A832E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905D257" w14:textId="77777777" w:rsidR="00A832EB" w:rsidRPr="00515AFA" w:rsidRDefault="00A832EB" w:rsidP="00A832E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5F632AE5" w14:textId="77777777" w:rsidR="00A832EB" w:rsidRPr="00515AFA" w:rsidRDefault="00A832EB" w:rsidP="00A832EB">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7A71847B" w14:textId="77777777" w:rsidR="00A832EB" w:rsidRPr="00515AFA" w:rsidRDefault="00A832EB" w:rsidP="00A832EB">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FF45519" w14:textId="77777777" w:rsidR="00A832EB" w:rsidRPr="00515AFA" w:rsidRDefault="00A832EB" w:rsidP="00A832EB">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0B718803" w14:textId="77777777" w:rsidR="00A832EB" w:rsidRPr="00515AFA" w:rsidRDefault="00A832EB" w:rsidP="00A832EB">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1D7B8C2C" w14:textId="77777777" w:rsidR="00A832EB" w:rsidRPr="00515AFA" w:rsidRDefault="00A832EB" w:rsidP="00A832EB">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27BD267D" w14:textId="77777777" w:rsidR="00A832EB" w:rsidRPr="00515AFA" w:rsidRDefault="00A832EB" w:rsidP="00A832EB">
      <w:pPr>
        <w:ind w:left="720"/>
        <w:jc w:val="both"/>
        <w:rPr>
          <w:color w:val="00000A"/>
          <w:sz w:val="22"/>
          <w:szCs w:val="22"/>
          <w:lang w:val="pl-PL"/>
        </w:rPr>
      </w:pPr>
    </w:p>
    <w:p w14:paraId="1E7A4D39" w14:textId="77777777" w:rsidR="00A832EB" w:rsidRPr="00515AFA" w:rsidRDefault="00A832EB" w:rsidP="00A832EB">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54F145F1" w14:textId="77777777" w:rsidR="00A832EB" w:rsidRPr="00515AFA" w:rsidRDefault="00A832EB" w:rsidP="00A832EB">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7151E45" w14:textId="77777777" w:rsidR="00A832EB" w:rsidRPr="00515AFA" w:rsidRDefault="00A832EB" w:rsidP="00A832EB">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1037103D" w14:textId="77777777" w:rsidR="00A832EB" w:rsidRPr="00515AFA" w:rsidRDefault="00A832EB" w:rsidP="00A832EB">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B76BF77" w14:textId="77777777" w:rsidR="00A832EB" w:rsidRPr="00515AFA" w:rsidRDefault="00A832EB" w:rsidP="00A832EB">
      <w:pPr>
        <w:numPr>
          <w:ilvl w:val="0"/>
          <w:numId w:val="37"/>
        </w:numPr>
        <w:ind w:left="284" w:hanging="284"/>
        <w:jc w:val="both"/>
        <w:rPr>
          <w:bCs/>
          <w:sz w:val="22"/>
          <w:szCs w:val="22"/>
          <w:lang w:val="pl-PL" w:eastAsia="en-US"/>
        </w:rPr>
      </w:pPr>
      <w:r w:rsidRPr="00515AFA">
        <w:rPr>
          <w:bCs/>
          <w:sz w:val="22"/>
          <w:szCs w:val="22"/>
          <w:lang w:val="pl-PL" w:eastAsia="en-US"/>
        </w:rPr>
        <w:lastRenderedPageBreak/>
        <w:t>Naprawy Sprzętu będą realizowane przy wykorzystaniu nowych, dedykowanych, oryginalnych nieregenerowanych, nieużywanych części podzespołów.</w:t>
      </w:r>
    </w:p>
    <w:p w14:paraId="059C00C4" w14:textId="77777777" w:rsidR="00A832EB" w:rsidRPr="00515AFA" w:rsidRDefault="00A832EB" w:rsidP="00A832EB">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4CD60C16" w14:textId="77777777" w:rsidR="00A832EB" w:rsidRPr="00515AFA" w:rsidRDefault="00A832EB" w:rsidP="00A832EB">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4A9A7A43" w14:textId="77777777" w:rsidR="00A832EB" w:rsidRPr="00515AFA" w:rsidRDefault="00A832EB" w:rsidP="00A832EB">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2351471D" w14:textId="77777777" w:rsidR="00A832EB" w:rsidRPr="00515AFA" w:rsidRDefault="00A832EB" w:rsidP="00A832EB">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0021F729" w14:textId="7FFB19CD" w:rsidR="00A832EB" w:rsidRPr="00FC2D47" w:rsidRDefault="00A832EB" w:rsidP="00A832EB">
      <w:pPr>
        <w:numPr>
          <w:ilvl w:val="1"/>
          <w:numId w:val="35"/>
        </w:numPr>
        <w:jc w:val="both"/>
        <w:rPr>
          <w:bCs/>
          <w:color w:val="FF0000"/>
          <w:sz w:val="22"/>
          <w:szCs w:val="22"/>
          <w:lang w:val="pl-PL" w:eastAsia="en-US"/>
        </w:rPr>
      </w:pPr>
      <w:r w:rsidRPr="00FC2D47">
        <w:rPr>
          <w:b/>
          <w:bCs/>
          <w:color w:val="FF0000"/>
          <w:sz w:val="22"/>
          <w:szCs w:val="22"/>
          <w:lang w:val="pl-PL"/>
        </w:rPr>
        <w:t>Czas reakcji na zgłoszenie usterki:</w:t>
      </w:r>
      <w:r w:rsidRPr="00FC2D47">
        <w:rPr>
          <w:color w:val="FF0000"/>
          <w:sz w:val="22"/>
          <w:szCs w:val="22"/>
          <w:lang w:val="pl-PL"/>
        </w:rPr>
        <w:t xml:space="preserve"> nie dłuższy niż </w:t>
      </w:r>
      <w:r w:rsidRPr="00FC2D47">
        <w:rPr>
          <w:b/>
          <w:bCs/>
          <w:color w:val="FF0000"/>
          <w:sz w:val="22"/>
          <w:szCs w:val="22"/>
          <w:lang w:val="pl-PL"/>
        </w:rPr>
        <w:t>3 dni robocze</w:t>
      </w:r>
      <w:r w:rsidRPr="00FC2D47">
        <w:rPr>
          <w:color w:val="FF0000"/>
          <w:sz w:val="22"/>
          <w:szCs w:val="22"/>
          <w:lang w:val="pl-PL"/>
        </w:rPr>
        <w:t xml:space="preserve"> od momentu zgłoszenia</w:t>
      </w:r>
      <w:r w:rsidRPr="00FC2D47">
        <w:rPr>
          <w:bCs/>
          <w:color w:val="FF0000"/>
          <w:sz w:val="22"/>
          <w:szCs w:val="22"/>
          <w:lang w:val="pl-PL" w:eastAsia="en-US"/>
        </w:rPr>
        <w:t xml:space="preserve">, </w:t>
      </w:r>
      <w:r w:rsidRPr="00FC2D47">
        <w:rPr>
          <w:rFonts w:ascii="Arial" w:hAnsi="Arial" w:cs="Arial"/>
          <w:b/>
          <w:bCs/>
          <w:color w:val="FF0000"/>
          <w:lang w:val="pl-PL"/>
        </w:rPr>
        <w:t>Czas naprawy:</w:t>
      </w:r>
      <w:r w:rsidRPr="00FC2D47">
        <w:rPr>
          <w:rFonts w:ascii="Arial" w:hAnsi="Arial" w:cs="Arial"/>
          <w:color w:val="FF0000"/>
          <w:lang w:val="pl-PL"/>
        </w:rPr>
        <w:t xml:space="preserve"> </w:t>
      </w:r>
      <w:r w:rsidRPr="00FC2D47">
        <w:rPr>
          <w:color w:val="FF0000"/>
          <w:sz w:val="22"/>
          <w:szCs w:val="22"/>
          <w:lang w:val="pl-PL"/>
        </w:rPr>
        <w:t xml:space="preserve">nie dłuższy niż </w:t>
      </w:r>
      <w:r w:rsidR="006709AF">
        <w:rPr>
          <w:b/>
          <w:bCs/>
          <w:color w:val="FF0000"/>
          <w:sz w:val="22"/>
          <w:szCs w:val="22"/>
          <w:lang w:val="pl-PL"/>
        </w:rPr>
        <w:t>45</w:t>
      </w:r>
      <w:r w:rsidRPr="00FC2D47">
        <w:rPr>
          <w:b/>
          <w:bCs/>
          <w:color w:val="FF0000"/>
          <w:sz w:val="22"/>
          <w:szCs w:val="22"/>
          <w:lang w:val="pl-PL"/>
        </w:rPr>
        <w:t xml:space="preserve"> dni roboczych</w:t>
      </w:r>
      <w:r w:rsidRPr="00FC2D47">
        <w:rPr>
          <w:color w:val="FF0000"/>
          <w:sz w:val="22"/>
          <w:szCs w:val="22"/>
          <w:lang w:val="pl-PL"/>
        </w:rPr>
        <w:t xml:space="preserve"> od momentu zgłoszenia (za dni robocze przyjmuje się dni od poniedziałku do piątku z pominięciem dni ustawowo wolnych od pracy)</w:t>
      </w:r>
      <w:r w:rsidRPr="00FC2D47">
        <w:rPr>
          <w:bCs/>
          <w:color w:val="FF0000"/>
          <w:sz w:val="22"/>
          <w:szCs w:val="22"/>
          <w:lang w:val="pl-PL" w:eastAsia="en-US"/>
        </w:rPr>
        <w:t>.</w:t>
      </w:r>
    </w:p>
    <w:p w14:paraId="32138848" w14:textId="77777777" w:rsidR="00A832EB" w:rsidRPr="00515AFA" w:rsidRDefault="00A832EB" w:rsidP="00A832EB">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2600854" w14:textId="77777777" w:rsidR="00A832EB" w:rsidRPr="00515AFA" w:rsidRDefault="00A832EB" w:rsidP="00A832EB">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292C3C09" w14:textId="77777777" w:rsidR="00A832EB" w:rsidRPr="00515AFA" w:rsidRDefault="00A832EB" w:rsidP="00A832EB">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2107DD9E" w14:textId="77777777" w:rsidR="00A832EB" w:rsidRPr="00515AFA" w:rsidRDefault="00A832EB" w:rsidP="00A832EB">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5CDC0A7" w14:textId="77777777" w:rsidR="00A832EB" w:rsidRPr="00515AFA" w:rsidRDefault="00A832EB" w:rsidP="00A832EB">
      <w:pPr>
        <w:ind w:left="567"/>
        <w:jc w:val="both"/>
        <w:rPr>
          <w:bCs/>
          <w:sz w:val="22"/>
          <w:szCs w:val="22"/>
          <w:lang w:val="pl-PL" w:eastAsia="en-US"/>
        </w:rPr>
      </w:pPr>
    </w:p>
    <w:p w14:paraId="0164A0BC" w14:textId="77777777" w:rsidR="00A832EB" w:rsidRPr="00515AFA" w:rsidRDefault="00A832EB" w:rsidP="00A832EB">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0C770C84" w14:textId="77777777" w:rsidR="00A832EB" w:rsidRPr="00515AFA" w:rsidRDefault="00A832EB" w:rsidP="00A832EB">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6794EA3F" w14:textId="77777777" w:rsidR="00A832EB" w:rsidRPr="00515AFA" w:rsidRDefault="00A832EB" w:rsidP="00A832EB">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56EB691F" w14:textId="77777777" w:rsidR="00A832EB" w:rsidRPr="00515AFA" w:rsidRDefault="00A832EB" w:rsidP="00A832EB">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02CBC3B" w14:textId="77777777" w:rsidR="00A832EB" w:rsidRPr="00515AFA" w:rsidRDefault="00A832EB" w:rsidP="00A832EB">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6F3DE179" w14:textId="77777777" w:rsidR="00A832EB" w:rsidRPr="00515AFA" w:rsidRDefault="00A832EB" w:rsidP="00A832EB">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3FFC815" w14:textId="77777777" w:rsidR="00A832EB" w:rsidRPr="00515AFA" w:rsidRDefault="00A832EB" w:rsidP="00A832EB">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6ABA178" w14:textId="77777777" w:rsidR="00A832EB" w:rsidRPr="00515AFA" w:rsidRDefault="00A832EB" w:rsidP="00A832EB">
      <w:pPr>
        <w:pStyle w:val="Tekstpodstawowy"/>
        <w:spacing w:line="240" w:lineRule="auto"/>
        <w:ind w:right="-47"/>
        <w:rPr>
          <w:rFonts w:ascii="Times New Roman" w:hAnsi="Times New Roman"/>
          <w:b/>
          <w:sz w:val="22"/>
          <w:szCs w:val="22"/>
        </w:rPr>
      </w:pPr>
    </w:p>
    <w:p w14:paraId="315E829D"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11C58AFE"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Kupujący stworzy niezbędne warunki organizacyjne umożliwiające: dostęp pracownikom Sprzedawcy do sprzętu i personelu Kupującego - w zakresie niezbędnym do wykonania  niniejszej umowy.</w:t>
      </w:r>
    </w:p>
    <w:p w14:paraId="6271F076" w14:textId="77777777" w:rsidR="00A832EB" w:rsidRPr="00515AFA" w:rsidRDefault="00A832EB" w:rsidP="00A832EB">
      <w:pPr>
        <w:pStyle w:val="Tekstpodstawowy"/>
        <w:spacing w:line="240" w:lineRule="auto"/>
        <w:ind w:right="-47"/>
        <w:jc w:val="both"/>
        <w:rPr>
          <w:rFonts w:ascii="Times New Roman" w:hAnsi="Times New Roman"/>
          <w:sz w:val="22"/>
          <w:szCs w:val="22"/>
        </w:rPr>
      </w:pPr>
    </w:p>
    <w:p w14:paraId="4822D5EE" w14:textId="77777777" w:rsidR="00A832EB" w:rsidRPr="00515AFA" w:rsidRDefault="00A832EB" w:rsidP="00A832EB">
      <w:pPr>
        <w:spacing w:line="240" w:lineRule="atLeast"/>
        <w:ind w:right="-47"/>
        <w:jc w:val="center"/>
        <w:rPr>
          <w:b/>
          <w:sz w:val="22"/>
          <w:szCs w:val="22"/>
        </w:rPr>
      </w:pPr>
      <w:r w:rsidRPr="00515AFA">
        <w:rPr>
          <w:b/>
          <w:sz w:val="22"/>
          <w:szCs w:val="22"/>
        </w:rPr>
        <w:t>§ 10</w:t>
      </w:r>
    </w:p>
    <w:p w14:paraId="7B75D6FC" w14:textId="77777777" w:rsidR="00A832EB" w:rsidRPr="00515AFA" w:rsidRDefault="00A832EB" w:rsidP="00A832EB">
      <w:pPr>
        <w:spacing w:line="240" w:lineRule="atLeast"/>
        <w:ind w:right="-47"/>
        <w:rPr>
          <w:sz w:val="22"/>
          <w:szCs w:val="22"/>
          <w:lang w:val="pl-PL"/>
        </w:rPr>
      </w:pPr>
    </w:p>
    <w:p w14:paraId="72C58558" w14:textId="77777777" w:rsidR="00A832EB" w:rsidRPr="00515AFA" w:rsidRDefault="00A832EB" w:rsidP="00A832EB">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1E996E4B" w14:textId="77777777" w:rsidR="00A832EB" w:rsidRPr="00515AFA" w:rsidRDefault="00A832EB" w:rsidP="00A832EB">
      <w:pPr>
        <w:tabs>
          <w:tab w:val="left" w:pos="367"/>
        </w:tabs>
        <w:spacing w:line="276" w:lineRule="auto"/>
        <w:ind w:left="360" w:right="60"/>
        <w:contextualSpacing/>
        <w:jc w:val="both"/>
        <w:rPr>
          <w:rFonts w:eastAsia="Calibri"/>
          <w:sz w:val="22"/>
          <w:szCs w:val="22"/>
          <w:lang w:val="pl-PL" w:eastAsia="en-US"/>
        </w:rPr>
      </w:pPr>
    </w:p>
    <w:p w14:paraId="7F28E751" w14:textId="77777777" w:rsidR="00A832EB" w:rsidRPr="00515AFA" w:rsidRDefault="00A832EB" w:rsidP="00A832EB">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5F3F17D8" w14:textId="77777777" w:rsidR="00A832EB" w:rsidRPr="00515AFA" w:rsidRDefault="00A832EB" w:rsidP="00A832EB">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12829868" w14:textId="77777777" w:rsidR="00A832EB" w:rsidRPr="00515AFA" w:rsidRDefault="00A832EB" w:rsidP="00A832EB">
      <w:pPr>
        <w:tabs>
          <w:tab w:val="left" w:pos="387"/>
        </w:tabs>
        <w:spacing w:line="276" w:lineRule="auto"/>
        <w:ind w:left="720" w:right="60"/>
        <w:contextualSpacing/>
        <w:jc w:val="both"/>
        <w:rPr>
          <w:rFonts w:eastAsia="Calibri"/>
          <w:sz w:val="22"/>
          <w:szCs w:val="22"/>
          <w:lang w:val="pl-PL" w:eastAsia="en-US"/>
        </w:rPr>
      </w:pPr>
    </w:p>
    <w:p w14:paraId="371D8694" w14:textId="77777777" w:rsidR="00A832EB" w:rsidRPr="00515AFA" w:rsidRDefault="00A832EB" w:rsidP="00A832EB">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02C0A978" w14:textId="77777777" w:rsidR="00A832EB" w:rsidRPr="00515AFA" w:rsidRDefault="00A832EB" w:rsidP="00A832E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43221EF" w14:textId="77777777" w:rsidR="00A832EB" w:rsidRPr="00515AFA" w:rsidRDefault="00A832EB" w:rsidP="00A832E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24C904B" w14:textId="77777777" w:rsidR="00A832EB" w:rsidRPr="00515AFA" w:rsidRDefault="00A832EB" w:rsidP="00A832EB">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4E4835C8" w14:textId="77777777" w:rsidR="00A832EB" w:rsidRPr="00515AFA" w:rsidRDefault="00A832EB" w:rsidP="00A832EB">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3441DC3" w14:textId="77777777" w:rsidR="00A832EB" w:rsidRPr="00515AFA" w:rsidRDefault="00A832EB" w:rsidP="00A832E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736A619" w14:textId="77777777" w:rsidR="00A832EB" w:rsidRPr="00515AFA" w:rsidRDefault="00A832EB" w:rsidP="00A832EB">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68EC1E7" w14:textId="77777777" w:rsidR="00A832EB" w:rsidRPr="00515AFA" w:rsidRDefault="00A832EB" w:rsidP="00A832EB">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5DB1BD4B" w14:textId="77777777" w:rsidR="00A832EB" w:rsidRPr="00515AFA" w:rsidRDefault="00A832EB" w:rsidP="00A832E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6B7C230" w14:textId="77777777" w:rsidR="00A832EB" w:rsidRPr="00515AFA" w:rsidRDefault="00A832EB" w:rsidP="00A832EB">
      <w:pPr>
        <w:pStyle w:val="Tekstpodstawowy"/>
        <w:ind w:right="-47"/>
        <w:jc w:val="center"/>
        <w:rPr>
          <w:rFonts w:ascii="Times New Roman" w:hAnsi="Times New Roman"/>
          <w:b/>
          <w:bCs/>
          <w:sz w:val="22"/>
          <w:szCs w:val="22"/>
        </w:rPr>
      </w:pPr>
      <w:r w:rsidRPr="00515AFA">
        <w:rPr>
          <w:rFonts w:ascii="Times New Roman" w:hAnsi="Times New Roman"/>
          <w:b/>
          <w:bCs/>
          <w:sz w:val="22"/>
          <w:szCs w:val="22"/>
        </w:rPr>
        <w:lastRenderedPageBreak/>
        <w:t>§ 12</w:t>
      </w:r>
    </w:p>
    <w:p w14:paraId="52A15A0B" w14:textId="77777777" w:rsidR="00A832EB" w:rsidRPr="00515AFA" w:rsidRDefault="00A832EB" w:rsidP="00A832EB">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13083117" w14:textId="77777777" w:rsidR="00A832EB" w:rsidRPr="00515AFA" w:rsidRDefault="00A832EB" w:rsidP="00A832EB">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3C4FF1B5" w14:textId="77777777" w:rsidR="00A832EB" w:rsidRPr="00515AFA" w:rsidRDefault="00A832EB" w:rsidP="00A832EB">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F888FD" w14:textId="77777777" w:rsidR="00A832EB" w:rsidRPr="00515AFA" w:rsidRDefault="00A832EB" w:rsidP="00A832EB">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16AC42C1" w14:textId="77777777" w:rsidR="00A832EB" w:rsidRPr="00515AFA" w:rsidRDefault="00A832EB" w:rsidP="00A832EB">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6989AEB7" w14:textId="77777777" w:rsidR="00A832EB" w:rsidRPr="00515AFA" w:rsidRDefault="00A832EB" w:rsidP="00A832EB">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6200A30E" w14:textId="77777777" w:rsidR="00A832EB" w:rsidRPr="00515AFA" w:rsidRDefault="00A832EB" w:rsidP="00A832EB">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4D7C4499" w14:textId="77777777" w:rsidR="00A832EB" w:rsidRPr="00515AFA" w:rsidRDefault="00A832EB" w:rsidP="00A832EB">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33608CBB" w14:textId="77777777" w:rsidR="00A832EB" w:rsidRPr="00515AFA" w:rsidRDefault="00A832EB" w:rsidP="00A832EB">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1A03B209" w14:textId="77777777" w:rsidR="00A832EB" w:rsidRPr="00515AFA" w:rsidRDefault="00A832EB" w:rsidP="00A832EB">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AD1BD6B" w14:textId="77777777" w:rsidR="00A832EB" w:rsidRPr="00515AFA" w:rsidRDefault="00A832EB" w:rsidP="00A832EB">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7B5C638C" w14:textId="77777777" w:rsidR="00A832EB" w:rsidRPr="00515AFA" w:rsidRDefault="00A832EB" w:rsidP="00A832EB">
      <w:pPr>
        <w:widowControl w:val="0"/>
        <w:suppressAutoHyphens/>
        <w:autoSpaceDN w:val="0"/>
        <w:ind w:left="360"/>
        <w:jc w:val="center"/>
        <w:textAlignment w:val="baseline"/>
        <w:rPr>
          <w:rFonts w:eastAsia="SimSun"/>
          <w:b/>
          <w:bCs/>
          <w:color w:val="000000"/>
          <w:kern w:val="2"/>
          <w:sz w:val="22"/>
          <w:szCs w:val="22"/>
          <w:lang w:val="pl-PL"/>
        </w:rPr>
      </w:pPr>
    </w:p>
    <w:p w14:paraId="2263DC1C" w14:textId="77777777" w:rsidR="00A832EB" w:rsidRPr="00515AFA" w:rsidRDefault="00A832EB" w:rsidP="00A832EB">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BFFE786" w14:textId="77777777" w:rsidR="00A832EB" w:rsidRPr="00515AFA" w:rsidRDefault="00A832EB" w:rsidP="00A832E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361F936" w14:textId="77777777" w:rsidR="00A832EB" w:rsidRPr="00515AFA" w:rsidRDefault="00A832EB" w:rsidP="00A832E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0A27E6E" w14:textId="77777777" w:rsidR="00A832EB" w:rsidRPr="00515AFA" w:rsidRDefault="00A832EB" w:rsidP="00A832E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4D93ECB" w14:textId="77777777" w:rsidR="00A832EB" w:rsidRPr="00515AFA" w:rsidRDefault="00A832EB" w:rsidP="00A832E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D4ABCE6"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773DA482" w14:textId="77777777" w:rsidR="00A832EB" w:rsidRPr="00515AFA" w:rsidRDefault="00A832EB" w:rsidP="00A832EB">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2DD1115" w14:textId="77777777" w:rsidR="00A832EB" w:rsidRPr="00515AFA" w:rsidRDefault="00A832EB" w:rsidP="00A832EB">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45E4FDDD" w14:textId="77777777" w:rsidR="00A832EB" w:rsidRPr="00515AFA" w:rsidRDefault="00A832EB" w:rsidP="00A832EB">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7CEBD9B4" w14:textId="77777777" w:rsidR="00A832EB" w:rsidRPr="00515AFA" w:rsidRDefault="00A832EB" w:rsidP="00A832EB">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F0BC719" w14:textId="77777777" w:rsidR="00A832EB" w:rsidRPr="00515AFA" w:rsidRDefault="00A832EB" w:rsidP="00A832EB">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1E1FBE7" w14:textId="77777777" w:rsidR="00A832EB" w:rsidRPr="00515AFA" w:rsidRDefault="00A832EB" w:rsidP="00A832EB">
      <w:pPr>
        <w:pStyle w:val="Tekstpodstawowy"/>
        <w:spacing w:line="240" w:lineRule="auto"/>
        <w:ind w:right="-47"/>
        <w:jc w:val="center"/>
        <w:rPr>
          <w:rFonts w:ascii="Times New Roman" w:hAnsi="Times New Roman"/>
          <w:b/>
          <w:sz w:val="22"/>
          <w:szCs w:val="22"/>
        </w:rPr>
      </w:pPr>
    </w:p>
    <w:p w14:paraId="55897D19" w14:textId="77777777" w:rsidR="00A832EB" w:rsidRPr="00515AFA" w:rsidRDefault="00A832EB" w:rsidP="00A832EB">
      <w:pPr>
        <w:pStyle w:val="Tekstpodstawowy"/>
        <w:spacing w:line="240" w:lineRule="auto"/>
        <w:ind w:right="-47"/>
        <w:jc w:val="center"/>
        <w:rPr>
          <w:rFonts w:ascii="Times New Roman" w:hAnsi="Times New Roman"/>
          <w:b/>
          <w:sz w:val="22"/>
          <w:szCs w:val="22"/>
        </w:rPr>
      </w:pPr>
    </w:p>
    <w:p w14:paraId="1690FA0F"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52D5D0FD" w14:textId="77777777" w:rsidR="00A832EB" w:rsidRPr="00515AFA" w:rsidRDefault="00A832EB" w:rsidP="00A832EB">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6FBF54F2" w14:textId="77777777" w:rsidR="00A832EB" w:rsidRPr="00515AFA" w:rsidRDefault="00A832EB" w:rsidP="00A832EB">
      <w:pPr>
        <w:jc w:val="center"/>
        <w:rPr>
          <w:b/>
          <w:sz w:val="22"/>
          <w:szCs w:val="22"/>
          <w:lang w:val="pl-PL"/>
        </w:rPr>
      </w:pPr>
    </w:p>
    <w:p w14:paraId="1A2ABC5B" w14:textId="77777777" w:rsidR="00A832EB" w:rsidRPr="00515AFA" w:rsidRDefault="00A832EB" w:rsidP="00A832EB">
      <w:pPr>
        <w:jc w:val="center"/>
        <w:rPr>
          <w:b/>
          <w:sz w:val="22"/>
          <w:szCs w:val="22"/>
          <w:lang w:val="pl-PL"/>
        </w:rPr>
      </w:pPr>
      <w:r w:rsidRPr="00515AFA">
        <w:rPr>
          <w:b/>
          <w:sz w:val="22"/>
          <w:szCs w:val="22"/>
          <w:lang w:val="pl-PL"/>
        </w:rPr>
        <w:t>§16</w:t>
      </w:r>
    </w:p>
    <w:p w14:paraId="7488AD05"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3A62A156"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74D43848"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0C800C68"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2768BB23" w14:textId="77777777" w:rsidR="00A832EB" w:rsidRPr="00515AFA" w:rsidRDefault="00A832EB" w:rsidP="00A832EB">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77E000E2" w14:textId="77777777" w:rsidR="00A832EB" w:rsidRPr="00515AFA" w:rsidRDefault="00A832EB" w:rsidP="00A832EB">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678ECFC4" w14:textId="77777777" w:rsidR="00A832EB" w:rsidRPr="00515AFA" w:rsidRDefault="00A832EB" w:rsidP="00A832EB">
      <w:pPr>
        <w:pStyle w:val="Tekstpodstawowy"/>
        <w:spacing w:line="240" w:lineRule="auto"/>
        <w:ind w:right="-47"/>
        <w:jc w:val="both"/>
        <w:rPr>
          <w:rFonts w:ascii="Times New Roman" w:hAnsi="Times New Roman"/>
          <w:sz w:val="22"/>
          <w:szCs w:val="22"/>
        </w:rPr>
      </w:pPr>
    </w:p>
    <w:p w14:paraId="6CC5812B" w14:textId="77777777" w:rsidR="00A832EB" w:rsidRPr="00515AFA" w:rsidRDefault="00A832EB" w:rsidP="00A832E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6FF94F32" w14:textId="77777777" w:rsidR="00A832EB" w:rsidRPr="00515AFA" w:rsidRDefault="00A832EB" w:rsidP="00A832E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4A6025AD" w14:textId="77777777" w:rsidR="00A832EB" w:rsidRPr="00515AFA" w:rsidRDefault="00A832EB" w:rsidP="00A832EB">
      <w:pPr>
        <w:pStyle w:val="Tekstpodstawowy2"/>
        <w:spacing w:line="240" w:lineRule="auto"/>
        <w:ind w:right="-47"/>
        <w:rPr>
          <w:sz w:val="22"/>
          <w:szCs w:val="22"/>
        </w:rPr>
      </w:pPr>
    </w:p>
    <w:p w14:paraId="65924911" w14:textId="77777777" w:rsidR="00A832EB" w:rsidRPr="00515AFA" w:rsidRDefault="00A832EB" w:rsidP="00A832EB">
      <w:pPr>
        <w:pStyle w:val="Tekstpodstawowy2"/>
        <w:spacing w:line="240" w:lineRule="auto"/>
        <w:ind w:right="-47"/>
        <w:rPr>
          <w:sz w:val="22"/>
          <w:szCs w:val="22"/>
        </w:rPr>
      </w:pPr>
    </w:p>
    <w:p w14:paraId="380A0E9B" w14:textId="77777777" w:rsidR="00A832EB" w:rsidRPr="00515AFA" w:rsidRDefault="00A832EB" w:rsidP="00A832EB">
      <w:pPr>
        <w:pStyle w:val="Tekstpodstawowy2"/>
        <w:spacing w:line="240" w:lineRule="auto"/>
        <w:ind w:right="-47"/>
        <w:rPr>
          <w:b/>
          <w:sz w:val="22"/>
          <w:szCs w:val="22"/>
        </w:rPr>
      </w:pPr>
      <w:r w:rsidRPr="00515AFA">
        <w:rPr>
          <w:b/>
          <w:sz w:val="22"/>
          <w:szCs w:val="22"/>
        </w:rPr>
        <w:t xml:space="preserve">         Za Sprzedawcę                                                                  Za Kupującego</w:t>
      </w:r>
    </w:p>
    <w:p w14:paraId="74DF2CB1" w14:textId="77777777" w:rsidR="00A832EB" w:rsidRPr="00515AFA" w:rsidRDefault="00A832EB" w:rsidP="00A832EB">
      <w:pPr>
        <w:rPr>
          <w:sz w:val="22"/>
          <w:szCs w:val="22"/>
          <w:lang w:val="pl-PL"/>
        </w:rPr>
      </w:pPr>
    </w:p>
    <w:p w14:paraId="30C28115" w14:textId="77777777" w:rsidR="00A832EB" w:rsidRPr="00515AFA" w:rsidRDefault="00A832EB" w:rsidP="00A832EB">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0DEC2FE" w14:textId="77777777" w:rsidR="00A832EB" w:rsidRPr="00515AFA" w:rsidRDefault="00A832EB" w:rsidP="00A832E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6CEB653C" w14:textId="77777777" w:rsidR="00A832EB" w:rsidRPr="00515AFA" w:rsidRDefault="00A832EB" w:rsidP="00A832EB">
      <w:pPr>
        <w:pStyle w:val="Zwykytekst"/>
        <w:tabs>
          <w:tab w:val="left" w:pos="7050"/>
        </w:tabs>
        <w:rPr>
          <w:rFonts w:ascii="Times New Roman" w:hAnsi="Times New Roman" w:cs="Times New Roman"/>
          <w:i/>
          <w:iCs/>
          <w:sz w:val="22"/>
          <w:szCs w:val="22"/>
          <w:lang w:val="pl-PL"/>
        </w:rPr>
      </w:pPr>
    </w:p>
    <w:p w14:paraId="1D979C45" w14:textId="77777777" w:rsidR="00A832EB" w:rsidRPr="00515AFA" w:rsidRDefault="00A832EB" w:rsidP="00A832EB">
      <w:pPr>
        <w:pStyle w:val="Zwykytekst"/>
        <w:tabs>
          <w:tab w:val="left" w:pos="7050"/>
        </w:tabs>
        <w:rPr>
          <w:rFonts w:ascii="Times New Roman" w:hAnsi="Times New Roman" w:cs="Times New Roman"/>
          <w:i/>
          <w:iCs/>
          <w:sz w:val="22"/>
          <w:szCs w:val="22"/>
          <w:lang w:val="pl-PL"/>
        </w:rPr>
      </w:pPr>
    </w:p>
    <w:p w14:paraId="5C52C514" w14:textId="77777777" w:rsidR="00A832EB" w:rsidRPr="00515AFA" w:rsidRDefault="00A832EB" w:rsidP="00A832EB">
      <w:pPr>
        <w:pStyle w:val="Zwykytekst"/>
        <w:tabs>
          <w:tab w:val="left" w:pos="7050"/>
        </w:tabs>
        <w:rPr>
          <w:rFonts w:ascii="Times New Roman" w:hAnsi="Times New Roman" w:cs="Times New Roman"/>
          <w:i/>
          <w:iCs/>
          <w:sz w:val="22"/>
          <w:szCs w:val="22"/>
          <w:lang w:val="pl-PL"/>
        </w:rPr>
      </w:pPr>
    </w:p>
    <w:p w14:paraId="6E5F6B14" w14:textId="77777777" w:rsidR="00A832EB" w:rsidRPr="00515AFA" w:rsidRDefault="00A832EB" w:rsidP="00A832E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5D9BBDCC" w14:textId="77777777" w:rsidR="00A832EB" w:rsidRPr="00515AFA" w:rsidRDefault="00A832EB" w:rsidP="00A832E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ACD2BBA" w14:textId="77777777" w:rsidR="00A832EB" w:rsidRDefault="00A832EB" w:rsidP="00A832EB">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3BDF5603" w14:textId="77777777" w:rsidR="002E66DC" w:rsidRDefault="002E66DC" w:rsidP="00A832EB">
      <w:pPr>
        <w:widowControl w:val="0"/>
        <w:autoSpaceDE w:val="0"/>
        <w:autoSpaceDN w:val="0"/>
        <w:jc w:val="right"/>
        <w:textAlignment w:val="baseline"/>
        <w:rPr>
          <w:sz w:val="22"/>
          <w:szCs w:val="22"/>
          <w:lang w:val="pl-PL"/>
        </w:rPr>
      </w:pPr>
    </w:p>
    <w:p w14:paraId="75BE4E4C" w14:textId="77777777" w:rsidR="002E66DC" w:rsidRDefault="002E66DC" w:rsidP="00A832EB">
      <w:pPr>
        <w:widowControl w:val="0"/>
        <w:autoSpaceDE w:val="0"/>
        <w:autoSpaceDN w:val="0"/>
        <w:jc w:val="right"/>
        <w:textAlignment w:val="baseline"/>
        <w:rPr>
          <w:sz w:val="22"/>
          <w:szCs w:val="22"/>
          <w:lang w:val="pl-PL"/>
        </w:rPr>
      </w:pPr>
    </w:p>
    <w:p w14:paraId="325FCFFB" w14:textId="77777777" w:rsidR="002E66DC" w:rsidRDefault="002E66DC" w:rsidP="00A832EB">
      <w:pPr>
        <w:widowControl w:val="0"/>
        <w:autoSpaceDE w:val="0"/>
        <w:autoSpaceDN w:val="0"/>
        <w:jc w:val="right"/>
        <w:textAlignment w:val="baseline"/>
        <w:rPr>
          <w:sz w:val="22"/>
          <w:szCs w:val="22"/>
          <w:lang w:val="pl-PL"/>
        </w:rPr>
      </w:pPr>
    </w:p>
    <w:p w14:paraId="3467165C" w14:textId="77777777" w:rsidR="002E66DC" w:rsidRDefault="002E66DC" w:rsidP="00A832EB">
      <w:pPr>
        <w:widowControl w:val="0"/>
        <w:autoSpaceDE w:val="0"/>
        <w:autoSpaceDN w:val="0"/>
        <w:jc w:val="right"/>
        <w:textAlignment w:val="baseline"/>
        <w:rPr>
          <w:sz w:val="22"/>
          <w:szCs w:val="22"/>
          <w:lang w:val="pl-PL"/>
        </w:rPr>
      </w:pPr>
    </w:p>
    <w:p w14:paraId="6C1358A2" w14:textId="20BAAC0C" w:rsidR="00A832EB" w:rsidRPr="00515AFA" w:rsidRDefault="00A832EB" w:rsidP="00A832EB">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3D3C256E" w14:textId="77777777" w:rsidR="00A832EB" w:rsidRPr="00515AFA" w:rsidRDefault="00A832EB" w:rsidP="00A832EB">
      <w:pPr>
        <w:widowControl w:val="0"/>
        <w:autoSpaceDE w:val="0"/>
        <w:autoSpaceDN w:val="0"/>
        <w:jc w:val="both"/>
        <w:textAlignment w:val="baseline"/>
        <w:rPr>
          <w:sz w:val="22"/>
          <w:szCs w:val="22"/>
          <w:lang w:val="pl-PL"/>
        </w:rPr>
      </w:pPr>
    </w:p>
    <w:p w14:paraId="4774BA10" w14:textId="77777777" w:rsidR="00A832EB" w:rsidRPr="00515AFA" w:rsidRDefault="00A832EB" w:rsidP="00A832EB">
      <w:pPr>
        <w:widowControl w:val="0"/>
        <w:autoSpaceDE w:val="0"/>
        <w:autoSpaceDN w:val="0"/>
        <w:jc w:val="both"/>
        <w:textAlignment w:val="baseline"/>
        <w:rPr>
          <w:sz w:val="22"/>
          <w:szCs w:val="22"/>
          <w:lang w:val="pl-PL"/>
        </w:rPr>
      </w:pPr>
    </w:p>
    <w:p w14:paraId="6412CE21" w14:textId="77777777" w:rsidR="00A832EB" w:rsidRPr="00515AFA" w:rsidRDefault="00A832EB" w:rsidP="00A832EB">
      <w:pPr>
        <w:widowControl w:val="0"/>
        <w:autoSpaceDE w:val="0"/>
        <w:autoSpaceDN w:val="0"/>
        <w:jc w:val="both"/>
        <w:textAlignment w:val="baseline"/>
        <w:rPr>
          <w:sz w:val="22"/>
          <w:szCs w:val="22"/>
          <w:lang w:val="pl-PL"/>
        </w:rPr>
      </w:pPr>
      <w:r w:rsidRPr="00515AFA">
        <w:rPr>
          <w:sz w:val="22"/>
          <w:szCs w:val="22"/>
          <w:lang w:val="pl-PL"/>
        </w:rPr>
        <w:t>.....................................… </w:t>
      </w:r>
    </w:p>
    <w:p w14:paraId="407AAB6B" w14:textId="77777777" w:rsidR="00A832EB" w:rsidRPr="00515AFA" w:rsidRDefault="00A832EB" w:rsidP="00A832EB">
      <w:pPr>
        <w:widowControl w:val="0"/>
        <w:autoSpaceDE w:val="0"/>
        <w:autoSpaceDN w:val="0"/>
        <w:ind w:firstLine="555"/>
        <w:textAlignment w:val="baseline"/>
        <w:rPr>
          <w:sz w:val="22"/>
          <w:szCs w:val="22"/>
          <w:lang w:val="pl-PL"/>
        </w:rPr>
      </w:pPr>
      <w:r w:rsidRPr="00515AFA">
        <w:rPr>
          <w:sz w:val="22"/>
          <w:szCs w:val="22"/>
          <w:lang w:val="pl-PL"/>
        </w:rPr>
        <w:t>Nazwa Wykonawcy</w:t>
      </w:r>
    </w:p>
    <w:p w14:paraId="3D0F0322" w14:textId="77777777" w:rsidR="00A832EB" w:rsidRPr="00515AFA" w:rsidRDefault="00A832EB" w:rsidP="00A832EB">
      <w:pPr>
        <w:widowControl w:val="0"/>
        <w:autoSpaceDE w:val="0"/>
        <w:autoSpaceDN w:val="0"/>
        <w:textAlignment w:val="baseline"/>
        <w:rPr>
          <w:sz w:val="22"/>
          <w:szCs w:val="22"/>
          <w:lang w:val="pl-PL"/>
        </w:rPr>
      </w:pPr>
    </w:p>
    <w:p w14:paraId="03F81256" w14:textId="77777777" w:rsidR="00A832EB" w:rsidRPr="00515AFA" w:rsidRDefault="00A832EB" w:rsidP="00A832EB">
      <w:pPr>
        <w:widowControl w:val="0"/>
        <w:autoSpaceDE w:val="0"/>
        <w:autoSpaceDN w:val="0"/>
        <w:jc w:val="both"/>
        <w:textAlignment w:val="baseline"/>
        <w:rPr>
          <w:sz w:val="22"/>
          <w:szCs w:val="22"/>
          <w:lang w:val="pl-PL"/>
        </w:rPr>
      </w:pPr>
      <w:r w:rsidRPr="00515AFA">
        <w:rPr>
          <w:sz w:val="22"/>
          <w:szCs w:val="22"/>
          <w:lang w:val="pl-PL"/>
        </w:rPr>
        <w:t>.....................................…</w:t>
      </w:r>
    </w:p>
    <w:p w14:paraId="5EE41EB1" w14:textId="77777777" w:rsidR="00A832EB" w:rsidRPr="00515AFA" w:rsidRDefault="00A832EB" w:rsidP="00A832EB">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707A6801" w14:textId="77777777" w:rsidR="00A832EB" w:rsidRPr="00515AFA" w:rsidRDefault="00A832EB" w:rsidP="00A832EB">
      <w:pPr>
        <w:widowControl w:val="0"/>
        <w:autoSpaceDE w:val="0"/>
        <w:autoSpaceDN w:val="0"/>
        <w:spacing w:before="90"/>
        <w:ind w:left="115" w:right="110"/>
        <w:jc w:val="both"/>
        <w:outlineLvl w:val="0"/>
        <w:rPr>
          <w:rFonts w:eastAsia="Verdana"/>
          <w:b/>
          <w:bCs/>
          <w:sz w:val="22"/>
          <w:szCs w:val="22"/>
          <w:lang w:val="pl-PL" w:eastAsia="en-US"/>
        </w:rPr>
      </w:pPr>
    </w:p>
    <w:p w14:paraId="22F4EA4C" w14:textId="77777777" w:rsidR="00A832EB" w:rsidRPr="00515AFA" w:rsidRDefault="00A832EB" w:rsidP="00A832EB">
      <w:pPr>
        <w:widowControl w:val="0"/>
        <w:autoSpaceDE w:val="0"/>
        <w:autoSpaceDN w:val="0"/>
        <w:spacing w:before="90"/>
        <w:ind w:right="110"/>
        <w:jc w:val="both"/>
        <w:outlineLvl w:val="0"/>
        <w:rPr>
          <w:rFonts w:eastAsia="Verdana"/>
          <w:b/>
          <w:bCs/>
          <w:sz w:val="22"/>
          <w:szCs w:val="22"/>
          <w:lang w:val="pl-PL" w:eastAsia="en-US"/>
        </w:rPr>
      </w:pPr>
    </w:p>
    <w:p w14:paraId="28CD29DF" w14:textId="77777777" w:rsidR="00A832EB" w:rsidRPr="00515AFA" w:rsidRDefault="00A832EB" w:rsidP="00A832EB">
      <w:pPr>
        <w:widowControl w:val="0"/>
        <w:autoSpaceDE w:val="0"/>
        <w:autoSpaceDN w:val="0"/>
        <w:jc w:val="center"/>
        <w:textAlignment w:val="baseline"/>
        <w:rPr>
          <w:b/>
          <w:bCs/>
          <w:sz w:val="22"/>
          <w:szCs w:val="22"/>
          <w:lang w:val="pl-PL"/>
        </w:rPr>
      </w:pPr>
    </w:p>
    <w:p w14:paraId="61CC15B1" w14:textId="77777777" w:rsidR="00A832EB" w:rsidRPr="00515AFA" w:rsidRDefault="00A832EB" w:rsidP="00A832EB">
      <w:pPr>
        <w:widowControl w:val="0"/>
        <w:autoSpaceDE w:val="0"/>
        <w:autoSpaceDN w:val="0"/>
        <w:jc w:val="center"/>
        <w:textAlignment w:val="baseline"/>
        <w:rPr>
          <w:b/>
          <w:bCs/>
          <w:sz w:val="22"/>
          <w:szCs w:val="22"/>
          <w:lang w:val="pl-PL"/>
        </w:rPr>
      </w:pPr>
    </w:p>
    <w:p w14:paraId="6D6924A7" w14:textId="77777777" w:rsidR="00A832EB" w:rsidRPr="00515AFA" w:rsidRDefault="00A832EB" w:rsidP="00A832EB">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75B01672" w14:textId="77777777" w:rsidR="00A832EB" w:rsidRPr="00515AFA" w:rsidRDefault="00A832EB" w:rsidP="00A832EB">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F5A164F" w14:textId="77777777" w:rsidR="00A832EB" w:rsidRPr="00515AFA" w:rsidRDefault="00A832EB" w:rsidP="00A832EB">
      <w:pPr>
        <w:widowControl w:val="0"/>
        <w:autoSpaceDE w:val="0"/>
        <w:autoSpaceDN w:val="0"/>
        <w:jc w:val="center"/>
        <w:textAlignment w:val="baseline"/>
        <w:rPr>
          <w:b/>
          <w:bCs/>
          <w:sz w:val="22"/>
          <w:szCs w:val="22"/>
          <w:lang w:val="pl-PL"/>
        </w:rPr>
      </w:pPr>
    </w:p>
    <w:p w14:paraId="3E16E17D" w14:textId="77777777" w:rsidR="00A832EB" w:rsidRPr="00515AFA" w:rsidRDefault="00A832EB" w:rsidP="00A832EB">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ED55DF1" w14:textId="77777777" w:rsidR="00A832EB" w:rsidRPr="00515AFA" w:rsidRDefault="00A832EB" w:rsidP="00A832EB">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2A819EC0" w14:textId="77777777" w:rsidR="00A832EB" w:rsidRPr="00515AFA" w:rsidRDefault="00A832EB" w:rsidP="00A832EB">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49B3E811" w14:textId="77777777" w:rsidR="00A832EB" w:rsidRPr="00515AFA" w:rsidRDefault="00A832EB" w:rsidP="00A832EB">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15DAB67C" w14:textId="77777777" w:rsidR="00A832EB" w:rsidRPr="00515AFA" w:rsidRDefault="00A832EB" w:rsidP="00A832EB">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02977284" w14:textId="77777777" w:rsidR="00A832EB" w:rsidRPr="00515AFA" w:rsidRDefault="00A832EB" w:rsidP="00A832EB">
      <w:pPr>
        <w:spacing w:after="200" w:line="276" w:lineRule="auto"/>
        <w:ind w:left="780"/>
        <w:contextualSpacing/>
        <w:textAlignment w:val="baseline"/>
        <w:rPr>
          <w:sz w:val="22"/>
          <w:szCs w:val="22"/>
          <w:lang w:val="pl-PL"/>
        </w:rPr>
      </w:pPr>
    </w:p>
    <w:p w14:paraId="0710DFAA" w14:textId="77777777" w:rsidR="00A832EB" w:rsidRPr="00515AFA" w:rsidRDefault="00A832EB" w:rsidP="00A832EB">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D612898" w14:textId="77777777" w:rsidR="00A832EB" w:rsidRPr="00515AFA" w:rsidRDefault="00A832EB" w:rsidP="00A832EB">
      <w:pPr>
        <w:widowControl w:val="0"/>
        <w:autoSpaceDE w:val="0"/>
        <w:autoSpaceDN w:val="0"/>
        <w:spacing w:before="90"/>
        <w:ind w:right="110"/>
        <w:jc w:val="both"/>
        <w:outlineLvl w:val="0"/>
        <w:rPr>
          <w:rFonts w:eastAsia="Verdana"/>
          <w:b/>
          <w:bCs/>
          <w:sz w:val="22"/>
          <w:szCs w:val="22"/>
          <w:lang w:val="pl-PL" w:eastAsia="en-US"/>
        </w:rPr>
      </w:pPr>
    </w:p>
    <w:p w14:paraId="035F23A8" w14:textId="77777777" w:rsidR="00A832EB" w:rsidRPr="00515AFA" w:rsidRDefault="00A832EB" w:rsidP="00A832EB">
      <w:pPr>
        <w:widowControl w:val="0"/>
        <w:autoSpaceDE w:val="0"/>
        <w:autoSpaceDN w:val="0"/>
        <w:spacing w:before="90"/>
        <w:ind w:right="110"/>
        <w:jc w:val="both"/>
        <w:outlineLvl w:val="0"/>
        <w:rPr>
          <w:rFonts w:eastAsia="Verdana"/>
          <w:b/>
          <w:bCs/>
          <w:sz w:val="22"/>
          <w:szCs w:val="22"/>
          <w:lang w:val="pl-PL" w:eastAsia="en-US"/>
        </w:rPr>
      </w:pPr>
    </w:p>
    <w:p w14:paraId="73E7A375" w14:textId="77777777" w:rsidR="00A832EB" w:rsidRPr="00515AFA" w:rsidRDefault="00A832EB" w:rsidP="00A832EB">
      <w:pPr>
        <w:widowControl w:val="0"/>
        <w:autoSpaceDE w:val="0"/>
        <w:autoSpaceDN w:val="0"/>
        <w:spacing w:before="90"/>
        <w:ind w:right="110"/>
        <w:jc w:val="both"/>
        <w:outlineLvl w:val="0"/>
        <w:rPr>
          <w:rFonts w:eastAsia="Verdana"/>
          <w:b/>
          <w:bCs/>
          <w:sz w:val="22"/>
          <w:szCs w:val="22"/>
          <w:lang w:val="pl-PL" w:eastAsia="en-US"/>
        </w:rPr>
      </w:pPr>
    </w:p>
    <w:p w14:paraId="1876A346" w14:textId="77777777" w:rsidR="00A832EB" w:rsidRPr="00515AFA" w:rsidRDefault="00A832EB" w:rsidP="00A832EB">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A832EB" w:rsidRPr="00FC2D47" w14:paraId="27F5B222" w14:textId="77777777" w:rsidTr="006B0BDF">
        <w:tc>
          <w:tcPr>
            <w:tcW w:w="4105" w:type="dxa"/>
            <w:hideMark/>
          </w:tcPr>
          <w:p w14:paraId="1A62758C" w14:textId="77777777" w:rsidR="00A832EB" w:rsidRPr="00515AFA" w:rsidRDefault="00A832EB" w:rsidP="006B0BDF">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4E44296A" w14:textId="77777777" w:rsidR="00A832EB" w:rsidRPr="00515AFA" w:rsidRDefault="00A832EB" w:rsidP="006B0BDF">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17BF880A" w14:textId="77777777" w:rsidR="00A832EB" w:rsidRPr="00515AFA" w:rsidRDefault="00A832EB" w:rsidP="00A832EB">
      <w:pPr>
        <w:spacing w:line="360" w:lineRule="auto"/>
        <w:jc w:val="both"/>
        <w:rPr>
          <w:rFonts w:eastAsia="Calibri"/>
          <w:color w:val="222A35"/>
          <w:sz w:val="22"/>
          <w:szCs w:val="22"/>
          <w:lang w:val="pl-PL" w:eastAsia="x-none"/>
        </w:rPr>
      </w:pPr>
    </w:p>
    <w:p w14:paraId="29D29843" w14:textId="77777777" w:rsidR="00A832EB" w:rsidRPr="002E3AF9" w:rsidRDefault="00A832EB" w:rsidP="00A832EB">
      <w:pPr>
        <w:rPr>
          <w:lang w:val="pl-PL"/>
        </w:rPr>
      </w:pPr>
    </w:p>
    <w:p w14:paraId="0F2817C3" w14:textId="77777777" w:rsidR="00A832EB" w:rsidRPr="00107444" w:rsidRDefault="00A832EB" w:rsidP="00A832EB">
      <w:pPr>
        <w:rPr>
          <w:lang w:val="pl-PL"/>
        </w:rPr>
      </w:pPr>
    </w:p>
    <w:p w14:paraId="10244A04" w14:textId="77777777" w:rsidR="00A832EB" w:rsidRPr="00233C0F" w:rsidRDefault="00A832EB" w:rsidP="00A832EB">
      <w:pPr>
        <w:rPr>
          <w:lang w:val="pl-PL"/>
        </w:rPr>
      </w:pPr>
    </w:p>
    <w:p w14:paraId="5EA065EC" w14:textId="77777777" w:rsidR="00496551" w:rsidRPr="00A832EB" w:rsidRDefault="00496551" w:rsidP="00E17A64">
      <w:pPr>
        <w:rPr>
          <w:lang w:val="pl-PL"/>
        </w:rPr>
      </w:pPr>
    </w:p>
    <w:sectPr w:rsidR="00496551" w:rsidRPr="00A832EB">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78502" w14:textId="77777777" w:rsidR="000649AB" w:rsidRDefault="000649AB">
      <w:r>
        <w:separator/>
      </w:r>
    </w:p>
  </w:endnote>
  <w:endnote w:type="continuationSeparator" w:id="0">
    <w:p w14:paraId="72088802" w14:textId="77777777" w:rsidR="000649AB" w:rsidRDefault="00064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C32D4" w14:textId="77777777" w:rsidR="00A832EB" w:rsidRDefault="00A832EB">
    <w:pPr>
      <w:pStyle w:val="Stopka"/>
      <w:jc w:val="right"/>
    </w:pPr>
    <w:r>
      <w:fldChar w:fldCharType="begin"/>
    </w:r>
    <w:r>
      <w:instrText>PAGE   \* MERGEFORMAT</w:instrText>
    </w:r>
    <w:r>
      <w:fldChar w:fldCharType="separate"/>
    </w:r>
    <w:r>
      <w:rPr>
        <w:lang w:val="pl-PL"/>
      </w:rPr>
      <w:t>2</w:t>
    </w:r>
    <w:r>
      <w:fldChar w:fldCharType="end"/>
    </w:r>
  </w:p>
  <w:p w14:paraId="06899558" w14:textId="77777777" w:rsidR="00AD0D2C" w:rsidRDefault="00AD0D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95802" w14:textId="77777777" w:rsidR="000649AB" w:rsidRDefault="000649AB">
      <w:r>
        <w:separator/>
      </w:r>
    </w:p>
  </w:footnote>
  <w:footnote w:type="continuationSeparator" w:id="0">
    <w:p w14:paraId="30BD6E44" w14:textId="77777777" w:rsidR="000649AB" w:rsidRDefault="000649AB">
      <w:r>
        <w:continuationSeparator/>
      </w:r>
    </w:p>
  </w:footnote>
  <w:footnote w:id="1">
    <w:p w14:paraId="5B383B71" w14:textId="77777777" w:rsidR="00A832EB" w:rsidRDefault="00A832EB" w:rsidP="00A832E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74D3C8A" w14:textId="77777777" w:rsidR="00A832EB" w:rsidRDefault="00A832EB" w:rsidP="00A832E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9182F7C" w14:textId="77777777" w:rsidR="00A832EB" w:rsidRDefault="00A832EB" w:rsidP="00A832E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FE2681B" w14:textId="77777777" w:rsidR="00A832EB" w:rsidRDefault="00A832EB" w:rsidP="00A832E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BC0DFA0" w14:textId="77777777" w:rsidR="00A832EB" w:rsidRDefault="00A832EB" w:rsidP="00A832E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4FD4DE" w14:textId="77777777" w:rsidR="00A832EB" w:rsidRDefault="00A832EB" w:rsidP="00A832E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EA61707" w14:textId="77777777" w:rsidR="00A832EB" w:rsidRDefault="00A832EB" w:rsidP="00A832E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4CE1ADF" w14:textId="77777777" w:rsidR="00A832EB" w:rsidRDefault="00A832EB" w:rsidP="00A832EB">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1E9A0BF" w14:textId="77777777" w:rsidR="00A832EB" w:rsidRDefault="00A832EB" w:rsidP="00A832EB">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AC8A105" w14:textId="77777777" w:rsidR="00A832EB" w:rsidRDefault="00A832EB" w:rsidP="00A832E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DD60A4B" w14:textId="77777777" w:rsidR="00A832EB" w:rsidRDefault="00A832EB" w:rsidP="00A832E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5755B20A" w14:textId="77777777" w:rsidR="00A832EB" w:rsidRDefault="00A832EB" w:rsidP="00A832EB">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D9C1ED3" w14:textId="77777777" w:rsidR="00A832EB" w:rsidRDefault="00A832EB" w:rsidP="00A832E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9573B6D" w14:textId="77777777" w:rsidR="00A832EB" w:rsidRDefault="00A832EB" w:rsidP="00A832E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8F95F8" w14:textId="77777777" w:rsidR="00A832EB" w:rsidRDefault="00A832EB" w:rsidP="00A832E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9792EF9" w14:textId="77777777" w:rsidR="00A832EB" w:rsidRDefault="00A832EB" w:rsidP="00A832E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90BE52A" w14:textId="77777777" w:rsidR="00A832EB" w:rsidRDefault="00A832EB" w:rsidP="00A832E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8636CE0" w14:textId="77777777" w:rsidR="00A832EB" w:rsidRDefault="00A832EB" w:rsidP="00A832E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954A783" w14:textId="77777777" w:rsidR="00A832EB" w:rsidRDefault="00A832EB" w:rsidP="00A832E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FAB3A23" w14:textId="77777777" w:rsidR="00A832EB" w:rsidRDefault="00A832EB" w:rsidP="00A832E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6E219C6" w14:textId="77777777" w:rsidR="00A832EB" w:rsidRDefault="00A832EB" w:rsidP="00A832E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B03783A" w14:textId="77777777" w:rsidR="00A832EB" w:rsidRDefault="00A832EB" w:rsidP="00A832E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F2824DB" w14:textId="77777777" w:rsidR="00A832EB" w:rsidRDefault="00A832EB" w:rsidP="00A832E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21AD2F5" w14:textId="77777777" w:rsidR="00A832EB" w:rsidRDefault="00A832EB" w:rsidP="00A832E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A1BBBF8" w14:textId="77777777" w:rsidR="00A832EB" w:rsidRDefault="00A832EB" w:rsidP="00A832E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507176D" w14:textId="77777777" w:rsidR="00A832EB" w:rsidRDefault="00A832EB" w:rsidP="00A832E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C1A6DAA" w14:textId="77777777" w:rsidR="00A832EB" w:rsidRDefault="00A832EB" w:rsidP="00A832E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CEDEE06" w14:textId="77777777" w:rsidR="00A832EB" w:rsidRDefault="00A832EB" w:rsidP="00A832E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ED118CC" w14:textId="77777777" w:rsidR="00A832EB" w:rsidRDefault="00A832EB" w:rsidP="00A832E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6B121EC" w14:textId="77777777" w:rsidR="00A832EB" w:rsidRDefault="00A832EB" w:rsidP="00A832EB">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66785075">
    <w:abstractNumId w:val="19"/>
  </w:num>
  <w:num w:numId="2" w16cid:durableId="211709890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6093186">
    <w:abstractNumId w:val="29"/>
  </w:num>
  <w:num w:numId="4" w16cid:durableId="949321084">
    <w:abstractNumId w:val="11"/>
  </w:num>
  <w:num w:numId="5" w16cid:durableId="1642996010">
    <w:abstractNumId w:val="30"/>
  </w:num>
  <w:num w:numId="6" w16cid:durableId="114637156">
    <w:abstractNumId w:val="32"/>
  </w:num>
  <w:num w:numId="7" w16cid:durableId="1804762970">
    <w:abstractNumId w:val="35"/>
  </w:num>
  <w:num w:numId="8" w16cid:durableId="1811707517">
    <w:abstractNumId w:val="25"/>
  </w:num>
  <w:num w:numId="9" w16cid:durableId="2091614081">
    <w:abstractNumId w:val="39"/>
  </w:num>
  <w:num w:numId="10" w16cid:durableId="996417984">
    <w:abstractNumId w:val="27"/>
  </w:num>
  <w:num w:numId="11" w16cid:durableId="1971545056">
    <w:abstractNumId w:val="6"/>
  </w:num>
  <w:num w:numId="12" w16cid:durableId="1383359037">
    <w:abstractNumId w:val="10"/>
  </w:num>
  <w:num w:numId="13" w16cid:durableId="2068337666">
    <w:abstractNumId w:val="14"/>
  </w:num>
  <w:num w:numId="14" w16cid:durableId="375786959">
    <w:abstractNumId w:val="40"/>
  </w:num>
  <w:num w:numId="15" w16cid:durableId="1697924977">
    <w:abstractNumId w:val="13"/>
  </w:num>
  <w:num w:numId="16" w16cid:durableId="1836451519">
    <w:abstractNumId w:val="9"/>
  </w:num>
  <w:num w:numId="17" w16cid:durableId="1877041711">
    <w:abstractNumId w:val="37"/>
  </w:num>
  <w:num w:numId="18" w16cid:durableId="1638605559">
    <w:abstractNumId w:val="28"/>
  </w:num>
  <w:num w:numId="19" w16cid:durableId="564724538">
    <w:abstractNumId w:val="23"/>
  </w:num>
  <w:num w:numId="20" w16cid:durableId="1825078654">
    <w:abstractNumId w:val="26"/>
  </w:num>
  <w:num w:numId="21" w16cid:durableId="311493418">
    <w:abstractNumId w:val="20"/>
  </w:num>
  <w:num w:numId="22" w16cid:durableId="417141661">
    <w:abstractNumId w:val="0"/>
  </w:num>
  <w:num w:numId="23" w16cid:durableId="329187524">
    <w:abstractNumId w:val="38"/>
  </w:num>
  <w:num w:numId="24" w16cid:durableId="174535881">
    <w:abstractNumId w:val="18"/>
  </w:num>
  <w:num w:numId="25" w16cid:durableId="809522422">
    <w:abstractNumId w:val="3"/>
  </w:num>
  <w:num w:numId="26" w16cid:durableId="656693494">
    <w:abstractNumId w:val="31"/>
  </w:num>
  <w:num w:numId="27" w16cid:durableId="4803183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547838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123291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066501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5772879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870430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582861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359581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616675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191314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399603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022658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435957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227043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21687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875117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9857238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237313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701178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585005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632045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820031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976"/>
    <w:rsid w:val="000033EA"/>
    <w:rsid w:val="0002467C"/>
    <w:rsid w:val="00040A7A"/>
    <w:rsid w:val="000649AB"/>
    <w:rsid w:val="0007315E"/>
    <w:rsid w:val="000936CA"/>
    <w:rsid w:val="00097182"/>
    <w:rsid w:val="000B1A00"/>
    <w:rsid w:val="000C0F66"/>
    <w:rsid w:val="001764D4"/>
    <w:rsid w:val="001F341B"/>
    <w:rsid w:val="00214976"/>
    <w:rsid w:val="002430FD"/>
    <w:rsid w:val="00267340"/>
    <w:rsid w:val="00275C59"/>
    <w:rsid w:val="00295F95"/>
    <w:rsid w:val="002E66DC"/>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709AF"/>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832EB"/>
    <w:rsid w:val="00AA7F39"/>
    <w:rsid w:val="00AD0D2C"/>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17A64"/>
    <w:rsid w:val="00E256BD"/>
    <w:rsid w:val="00E27575"/>
    <w:rsid w:val="00E3334C"/>
    <w:rsid w:val="00E41EFD"/>
    <w:rsid w:val="00E4751B"/>
    <w:rsid w:val="00E874DC"/>
    <w:rsid w:val="00ED7A5A"/>
    <w:rsid w:val="00EE6740"/>
    <w:rsid w:val="00EF0390"/>
    <w:rsid w:val="00F735E6"/>
    <w:rsid w:val="00FB4F4A"/>
    <w:rsid w:val="00FC2D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4EE634"/>
  <w15:chartTrackingRefBased/>
  <w15:docId w15:val="{DE95A5C0-93DF-4123-819D-670976473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32E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A832E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12</TotalTime>
  <Pages>9</Pages>
  <Words>3602</Words>
  <Characters>21613</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25165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2024-04-03T07:21:00Z</cp:lastPrinted>
  <dcterms:created xsi:type="dcterms:W3CDTF">2024-04-23T09:18:00Z</dcterms:created>
  <dcterms:modified xsi:type="dcterms:W3CDTF">2024-04-23T09:18:00Z</dcterms:modified>
</cp:coreProperties>
</file>