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02216" w14:textId="77777777" w:rsidR="009169FF" w:rsidRPr="00515AFA" w:rsidRDefault="009169FF" w:rsidP="009169FF">
      <w:pPr>
        <w:jc w:val="right"/>
        <w:rPr>
          <w:b/>
          <w:sz w:val="22"/>
          <w:szCs w:val="22"/>
          <w:lang w:val="pl-PL"/>
        </w:rPr>
      </w:pPr>
      <w:r w:rsidRPr="00515AFA">
        <w:rPr>
          <w:b/>
          <w:sz w:val="22"/>
          <w:szCs w:val="22"/>
          <w:lang w:val="pl-PL"/>
        </w:rPr>
        <w:t>Załącznik nr 3</w:t>
      </w:r>
    </w:p>
    <w:p w14:paraId="5CE8A033" w14:textId="77777777" w:rsidR="009169FF" w:rsidRPr="00515AFA" w:rsidRDefault="009169FF" w:rsidP="009169FF">
      <w:pPr>
        <w:jc w:val="right"/>
        <w:rPr>
          <w:b/>
          <w:sz w:val="22"/>
          <w:szCs w:val="22"/>
          <w:lang w:val="pl-PL"/>
        </w:rPr>
      </w:pPr>
    </w:p>
    <w:p w14:paraId="6356A82E" w14:textId="77777777" w:rsidR="009169FF" w:rsidRPr="00515AFA" w:rsidRDefault="009169FF" w:rsidP="009169FF">
      <w:pPr>
        <w:jc w:val="center"/>
        <w:rPr>
          <w:b/>
          <w:sz w:val="22"/>
          <w:szCs w:val="22"/>
          <w:lang w:val="pl-PL"/>
        </w:rPr>
      </w:pPr>
      <w:r w:rsidRPr="00515AFA">
        <w:rPr>
          <w:b/>
          <w:sz w:val="22"/>
          <w:szCs w:val="22"/>
          <w:lang w:val="pl-PL"/>
        </w:rPr>
        <w:t>WZÓR UMOWY</w:t>
      </w:r>
    </w:p>
    <w:p w14:paraId="0E7EDCE2" w14:textId="77777777" w:rsidR="009169FF" w:rsidRPr="00515AFA" w:rsidRDefault="009169FF" w:rsidP="009169FF">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33EC7A5B" w14:textId="77777777" w:rsidR="009169FF" w:rsidRPr="00515AFA" w:rsidRDefault="009169FF" w:rsidP="009169FF">
      <w:pPr>
        <w:jc w:val="center"/>
        <w:rPr>
          <w:b/>
          <w:sz w:val="22"/>
          <w:szCs w:val="22"/>
          <w:lang w:val="pl-PL"/>
        </w:rPr>
      </w:pPr>
    </w:p>
    <w:p w14:paraId="121ECE00" w14:textId="2DEBC5B5" w:rsidR="009169FF" w:rsidRPr="00515AFA" w:rsidRDefault="009169FF" w:rsidP="009169FF">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186</w:t>
      </w:r>
      <w:r w:rsidRPr="005140A1">
        <w:rPr>
          <w:sz w:val="22"/>
          <w:szCs w:val="22"/>
          <w:lang w:val="pl-PL"/>
        </w:rPr>
        <w:t>/2</w:t>
      </w:r>
      <w:r>
        <w:rPr>
          <w:sz w:val="22"/>
          <w:szCs w:val="22"/>
          <w:lang w:val="pl-PL"/>
        </w:rPr>
        <w:t>4</w:t>
      </w:r>
      <w:r w:rsidRPr="00515AFA">
        <w:rPr>
          <w:sz w:val="22"/>
          <w:szCs w:val="22"/>
          <w:lang w:val="pl-PL"/>
        </w:rPr>
        <w:t xml:space="preserve"> pomiędzy:</w:t>
      </w:r>
    </w:p>
    <w:p w14:paraId="42D1A0C7" w14:textId="77777777" w:rsidR="009169FF" w:rsidRPr="00515AFA" w:rsidRDefault="009169FF" w:rsidP="009169FF">
      <w:pPr>
        <w:pStyle w:val="Tekstpodstawowywcity"/>
        <w:spacing w:after="0"/>
        <w:ind w:left="0"/>
        <w:jc w:val="both"/>
        <w:rPr>
          <w:sz w:val="22"/>
          <w:szCs w:val="22"/>
          <w:lang w:val="pl-PL"/>
        </w:rPr>
      </w:pPr>
    </w:p>
    <w:p w14:paraId="7F11D6C5"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6A6933A8"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60EFAA0B"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655B450E" w14:textId="77777777" w:rsidR="009169FF" w:rsidRPr="00515AFA" w:rsidRDefault="009169FF" w:rsidP="009169FF">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Z-cę Kwestora/ ......................................................................................................</w:t>
      </w:r>
    </w:p>
    <w:p w14:paraId="79751ADA"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1C940533"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75982D7F"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6A165546"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75D24D3F"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1FEA5C88"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7CEC7D95"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179AB577"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25306548" w14:textId="77777777" w:rsidR="009169FF" w:rsidRPr="00515AFA" w:rsidRDefault="009169FF" w:rsidP="009169FF">
      <w:pPr>
        <w:pStyle w:val="Tekstpodstawowy"/>
        <w:spacing w:line="240" w:lineRule="auto"/>
        <w:ind w:right="-47"/>
        <w:jc w:val="center"/>
        <w:rPr>
          <w:rFonts w:ascii="Times New Roman" w:hAnsi="Times New Roman"/>
          <w:b/>
          <w:sz w:val="22"/>
          <w:szCs w:val="22"/>
        </w:rPr>
      </w:pPr>
    </w:p>
    <w:p w14:paraId="4CAA46D5" w14:textId="77777777" w:rsidR="009169FF" w:rsidRPr="00515AFA" w:rsidRDefault="009169FF" w:rsidP="009169F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3B6C44C0" w14:textId="218E37C7" w:rsidR="009169FF" w:rsidRPr="00515AFA" w:rsidRDefault="009169FF" w:rsidP="009169FF">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Pr>
          <w:b/>
          <w:bCs/>
          <w:sz w:val="22"/>
          <w:szCs w:val="22"/>
          <w:lang w:val="pl-PL"/>
        </w:rPr>
        <w:t>d</w:t>
      </w:r>
      <w:r w:rsidRPr="00FB60AB">
        <w:rPr>
          <w:b/>
          <w:bCs/>
          <w:sz w:val="22"/>
          <w:szCs w:val="22"/>
          <w:lang w:val="pl-PL"/>
        </w:rPr>
        <w:t xml:space="preserve">ostawa </w:t>
      </w:r>
      <w:r>
        <w:rPr>
          <w:b/>
          <w:bCs/>
          <w:sz w:val="22"/>
          <w:szCs w:val="22"/>
          <w:lang w:val="pl-PL"/>
        </w:rPr>
        <w:t>homogenizatora ultradźwiękowego</w:t>
      </w:r>
      <w:r w:rsidRPr="00FB60AB">
        <w:rPr>
          <w:b/>
          <w:bCs/>
          <w:sz w:val="22"/>
          <w:szCs w:val="22"/>
          <w:lang w:val="pl-PL"/>
        </w:rPr>
        <w:t xml:space="preserve"> na potrzeby </w:t>
      </w:r>
      <w:r>
        <w:rPr>
          <w:b/>
          <w:bCs/>
          <w:sz w:val="22"/>
          <w:szCs w:val="22"/>
          <w:lang w:val="pl-PL"/>
        </w:rPr>
        <w:t>WIMiC</w:t>
      </w:r>
      <w:r w:rsidRPr="00515AFA">
        <w:rPr>
          <w:b/>
          <w:sz w:val="22"/>
          <w:szCs w:val="22"/>
          <w:lang w:val="pl-PL"/>
        </w:rPr>
        <w:t>.</w:t>
      </w:r>
    </w:p>
    <w:p w14:paraId="43965EC1" w14:textId="77777777" w:rsidR="009169FF" w:rsidRPr="00515AFA" w:rsidRDefault="009169FF" w:rsidP="009169FF">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7ABDE641" w14:textId="77777777" w:rsidR="009169FF" w:rsidRPr="00515AFA" w:rsidRDefault="009169FF" w:rsidP="009169F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62374B24" w14:textId="77777777" w:rsidR="009169FF" w:rsidRPr="00515AFA" w:rsidRDefault="009169FF" w:rsidP="009169FF">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Pr>
          <w:rFonts w:ascii="Times New Roman" w:hAnsi="Times New Roman"/>
          <w:sz w:val="22"/>
          <w:szCs w:val="22"/>
        </w:rPr>
        <w:t xml:space="preserve">i zainstalować </w:t>
      </w:r>
      <w:r w:rsidRPr="00515AFA">
        <w:rPr>
          <w:rFonts w:ascii="Times New Roman" w:hAnsi="Times New Roman"/>
          <w:sz w:val="22"/>
          <w:szCs w:val="22"/>
        </w:rPr>
        <w:t xml:space="preserve">sprzęt, o którym mowa w § 1 w terminie do </w:t>
      </w:r>
      <w:r>
        <w:rPr>
          <w:rFonts w:ascii="Times New Roman" w:hAnsi="Times New Roman"/>
          <w:b/>
          <w:bCs/>
          <w:sz w:val="22"/>
          <w:szCs w:val="22"/>
        </w:rPr>
        <w:t>2 miesięcy</w:t>
      </w:r>
      <w:r w:rsidRPr="00515AFA">
        <w:rPr>
          <w:rFonts w:ascii="Times New Roman" w:hAnsi="Times New Roman"/>
          <w:b/>
          <w:bCs/>
          <w:sz w:val="22"/>
          <w:szCs w:val="22"/>
        </w:rPr>
        <w:t xml:space="preserve"> </w:t>
      </w:r>
      <w:r w:rsidRPr="00515AFA">
        <w:rPr>
          <w:rFonts w:ascii="Times New Roman" w:hAnsi="Times New Roman"/>
          <w:sz w:val="22"/>
          <w:szCs w:val="22"/>
        </w:rPr>
        <w:t xml:space="preserve">od daty </w:t>
      </w:r>
      <w:r>
        <w:rPr>
          <w:rFonts w:ascii="Times New Roman" w:hAnsi="Times New Roman"/>
          <w:sz w:val="22"/>
          <w:szCs w:val="22"/>
        </w:rPr>
        <w:t xml:space="preserve">podpisania niniejszej umowy </w:t>
      </w:r>
      <w:r w:rsidRPr="00515AFA">
        <w:rPr>
          <w:rFonts w:ascii="Times New Roman" w:hAnsi="Times New Roman"/>
          <w:sz w:val="22"/>
          <w:szCs w:val="22"/>
        </w:rPr>
        <w:t xml:space="preserve"> do siedziby Kupującego.</w:t>
      </w:r>
    </w:p>
    <w:p w14:paraId="7E4A83E8" w14:textId="77777777" w:rsidR="009169FF" w:rsidRDefault="009169FF" w:rsidP="009169FF">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7C9E00C9" w14:textId="77777777" w:rsidR="009169FF" w:rsidRPr="00515AFA" w:rsidRDefault="009169FF" w:rsidP="009169FF">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w:t>
      </w:r>
      <w:r>
        <w:rPr>
          <w:rFonts w:ascii="Times New Roman" w:hAnsi="Times New Roman"/>
          <w:sz w:val="22"/>
          <w:szCs w:val="22"/>
        </w:rPr>
        <w:t xml:space="preserve"> i zainstaluje</w:t>
      </w:r>
      <w:r w:rsidRPr="00515AFA">
        <w:rPr>
          <w:rFonts w:ascii="Times New Roman" w:hAnsi="Times New Roman"/>
          <w:sz w:val="22"/>
          <w:szCs w:val="22"/>
        </w:rPr>
        <w:t xml:space="preserve"> towar na miejsce przeznaczenia w stanie zupełnym.</w:t>
      </w:r>
    </w:p>
    <w:p w14:paraId="54911927" w14:textId="77777777" w:rsidR="009169FF" w:rsidRPr="00515AFA" w:rsidRDefault="009169FF" w:rsidP="009169FF">
      <w:pPr>
        <w:pStyle w:val="Tekstpodstawowy"/>
        <w:spacing w:line="240" w:lineRule="auto"/>
        <w:ind w:right="-47"/>
        <w:jc w:val="center"/>
        <w:rPr>
          <w:rFonts w:ascii="Times New Roman" w:hAnsi="Times New Roman"/>
          <w:b/>
          <w:sz w:val="22"/>
          <w:szCs w:val="22"/>
        </w:rPr>
      </w:pPr>
    </w:p>
    <w:p w14:paraId="5D7ECA01" w14:textId="77777777" w:rsidR="009169FF" w:rsidRPr="00515AFA" w:rsidRDefault="009169FF" w:rsidP="009169F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64186439" w14:textId="77777777" w:rsidR="009169FF" w:rsidRPr="00515AFA" w:rsidRDefault="009169FF" w:rsidP="009169FF">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16C9D313" w14:textId="77777777" w:rsidR="009169FF" w:rsidRPr="00515AFA" w:rsidRDefault="009169FF" w:rsidP="009169FF">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57B336C0" w14:textId="77777777" w:rsidR="009169FF" w:rsidRPr="00515AFA" w:rsidRDefault="009169FF" w:rsidP="009169FF">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11483C18" w14:textId="77777777" w:rsidR="009169FF" w:rsidRPr="00515AFA" w:rsidRDefault="009169FF" w:rsidP="009169FF">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1B361E1E" w14:textId="77777777" w:rsidR="009169FF" w:rsidRPr="00515AFA" w:rsidRDefault="009169FF" w:rsidP="009169FF">
      <w:pPr>
        <w:pStyle w:val="Tekstpodstawowy"/>
        <w:spacing w:line="240" w:lineRule="auto"/>
        <w:ind w:right="-47"/>
        <w:jc w:val="center"/>
        <w:rPr>
          <w:rFonts w:ascii="Times New Roman" w:hAnsi="Times New Roman"/>
          <w:b/>
          <w:sz w:val="22"/>
          <w:szCs w:val="22"/>
        </w:rPr>
      </w:pPr>
    </w:p>
    <w:p w14:paraId="062E1D9F" w14:textId="77777777" w:rsidR="009169FF" w:rsidRDefault="009169FF" w:rsidP="009169FF">
      <w:pPr>
        <w:pStyle w:val="Tekstpodstawowy"/>
        <w:spacing w:line="240" w:lineRule="auto"/>
        <w:ind w:right="-47"/>
        <w:jc w:val="center"/>
        <w:rPr>
          <w:rFonts w:ascii="Times New Roman" w:hAnsi="Times New Roman"/>
          <w:b/>
          <w:sz w:val="22"/>
          <w:szCs w:val="22"/>
        </w:rPr>
      </w:pPr>
    </w:p>
    <w:p w14:paraId="3233237F" w14:textId="77777777" w:rsidR="009169FF" w:rsidRDefault="009169FF" w:rsidP="009169FF">
      <w:pPr>
        <w:pStyle w:val="Tekstpodstawowy"/>
        <w:spacing w:line="240" w:lineRule="auto"/>
        <w:ind w:right="-47"/>
        <w:jc w:val="center"/>
        <w:rPr>
          <w:rFonts w:ascii="Times New Roman" w:hAnsi="Times New Roman"/>
          <w:b/>
          <w:sz w:val="22"/>
          <w:szCs w:val="22"/>
        </w:rPr>
      </w:pPr>
    </w:p>
    <w:p w14:paraId="6EE58498" w14:textId="77777777" w:rsidR="009169FF" w:rsidRDefault="009169FF" w:rsidP="009169FF">
      <w:pPr>
        <w:pStyle w:val="Tekstpodstawowy"/>
        <w:spacing w:line="240" w:lineRule="auto"/>
        <w:ind w:right="-47"/>
        <w:jc w:val="center"/>
        <w:rPr>
          <w:rFonts w:ascii="Times New Roman" w:hAnsi="Times New Roman"/>
          <w:b/>
          <w:sz w:val="22"/>
          <w:szCs w:val="22"/>
        </w:rPr>
      </w:pPr>
    </w:p>
    <w:p w14:paraId="761CA3AA" w14:textId="77777777" w:rsidR="009169FF" w:rsidRPr="00515AFA" w:rsidRDefault="009169FF" w:rsidP="009169F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43BFB90D" w14:textId="77777777" w:rsidR="009169FF" w:rsidRDefault="009169FF" w:rsidP="009169FF">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2D2B1126" w14:textId="77777777" w:rsidR="009169FF" w:rsidRPr="00515AFA" w:rsidRDefault="009169FF" w:rsidP="009169FF">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683DA815" w14:textId="77777777" w:rsidR="009169FF" w:rsidRPr="00515AFA" w:rsidRDefault="009169FF" w:rsidP="009169FF">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20662032" w14:textId="77777777" w:rsidR="009169FF" w:rsidRPr="00515AFA" w:rsidRDefault="009169FF" w:rsidP="009169FF">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8EDED97" w14:textId="77777777" w:rsidR="009169FF" w:rsidRPr="00515AFA" w:rsidRDefault="009169FF" w:rsidP="009169FF">
      <w:pPr>
        <w:pStyle w:val="Tekstpodstawowy"/>
        <w:spacing w:line="240" w:lineRule="auto"/>
        <w:ind w:right="-47"/>
        <w:jc w:val="center"/>
        <w:rPr>
          <w:rFonts w:ascii="Times New Roman" w:hAnsi="Times New Roman"/>
          <w:b/>
          <w:sz w:val="22"/>
          <w:szCs w:val="22"/>
        </w:rPr>
      </w:pPr>
    </w:p>
    <w:p w14:paraId="2AC08203" w14:textId="77777777" w:rsidR="009169FF" w:rsidRPr="00515AFA" w:rsidRDefault="009169FF" w:rsidP="009169F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364883DC" w14:textId="77777777" w:rsidR="009169FF" w:rsidRPr="00515AFA" w:rsidRDefault="009169FF" w:rsidP="009169FF">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16F74F70" w14:textId="77777777" w:rsidR="009169FF" w:rsidRPr="00515AFA" w:rsidRDefault="009169FF" w:rsidP="009169FF">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28AF3E3A" w14:textId="77777777" w:rsidR="009169FF" w:rsidRPr="00515AFA" w:rsidRDefault="009169FF" w:rsidP="009169FF">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65F2F5EF" w14:textId="77777777" w:rsidR="009169FF" w:rsidRPr="00515AFA" w:rsidRDefault="009169FF" w:rsidP="009169FF">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34D1BAE0" w14:textId="77777777" w:rsidR="009169FF" w:rsidRPr="00515AFA" w:rsidRDefault="009169FF" w:rsidP="009169FF">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6CFAF02D" w14:textId="77777777" w:rsidR="009169FF" w:rsidRPr="00515AFA" w:rsidRDefault="009169FF" w:rsidP="009169FF">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71DCCF27" w14:textId="77777777" w:rsidR="009169FF" w:rsidRPr="00515AFA" w:rsidRDefault="009169FF" w:rsidP="009169FF">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3F03FF15" w14:textId="77777777" w:rsidR="009169FF" w:rsidRPr="00515AFA" w:rsidRDefault="009169FF" w:rsidP="009169FF">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175DA279" w14:textId="77777777" w:rsidR="009169FF" w:rsidRPr="00515AFA" w:rsidRDefault="009169FF" w:rsidP="009169FF">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7E2EA743" w14:textId="77777777" w:rsidR="009169FF" w:rsidRPr="00515AFA" w:rsidRDefault="009169FF" w:rsidP="009169FF">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5ED3B517" w14:textId="77777777" w:rsidR="009169FF" w:rsidRPr="00515AFA" w:rsidRDefault="009169FF" w:rsidP="009169FF">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7AD72804" w14:textId="77777777" w:rsidR="009169FF" w:rsidRPr="00515AFA" w:rsidRDefault="009169FF" w:rsidP="009169FF">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2B271A8A" w14:textId="77777777" w:rsidR="009169FF" w:rsidRPr="00515AFA" w:rsidRDefault="009169FF" w:rsidP="009169FF">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631E7FE" w14:textId="77777777" w:rsidR="009169FF" w:rsidRPr="00515AFA" w:rsidRDefault="009169FF" w:rsidP="009169FF">
      <w:pPr>
        <w:pStyle w:val="Tekstpodstawowy"/>
        <w:ind w:right="-47"/>
        <w:jc w:val="center"/>
        <w:rPr>
          <w:rFonts w:ascii="Times New Roman" w:hAnsi="Times New Roman"/>
          <w:b/>
          <w:sz w:val="22"/>
          <w:szCs w:val="22"/>
        </w:rPr>
      </w:pPr>
    </w:p>
    <w:p w14:paraId="139DB62C" w14:textId="77777777" w:rsidR="009169FF" w:rsidRPr="00515AFA" w:rsidRDefault="009169FF" w:rsidP="009169FF">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2462609F" w14:textId="77777777" w:rsidR="009169FF" w:rsidRPr="00515AFA" w:rsidRDefault="009169FF" w:rsidP="009169FF">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6D2174CC" w14:textId="77777777" w:rsidR="009169FF" w:rsidRPr="00515AFA" w:rsidRDefault="009169FF" w:rsidP="009169FF">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378AA96D" w14:textId="77777777" w:rsidR="009169FF" w:rsidRPr="00515AFA" w:rsidRDefault="009169FF" w:rsidP="009169FF">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D92830D" w14:textId="77777777" w:rsidR="009169FF" w:rsidRPr="00515AFA" w:rsidRDefault="009169FF" w:rsidP="009169FF">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w:t>
      </w:r>
      <w:r w:rsidRPr="00515AFA">
        <w:rPr>
          <w:color w:val="000000"/>
          <w:sz w:val="22"/>
          <w:szCs w:val="22"/>
          <w:lang w:val="pl-PL"/>
        </w:rPr>
        <w:lastRenderedPageBreak/>
        <w:t xml:space="preserve">naruszeniem przepisów ustawy o prawie autorskim i prawach pokrewnych (Dz.U. 2017 poz. 880 ze zm.). </w:t>
      </w:r>
    </w:p>
    <w:p w14:paraId="58BA7C5D" w14:textId="77777777" w:rsidR="009169FF" w:rsidRPr="00515AFA" w:rsidRDefault="009169FF" w:rsidP="009169FF">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541D22E" w14:textId="77777777" w:rsidR="009169FF" w:rsidRPr="00515AFA" w:rsidRDefault="009169FF" w:rsidP="009169FF">
      <w:pPr>
        <w:rPr>
          <w:color w:val="00000A"/>
          <w:sz w:val="22"/>
          <w:szCs w:val="22"/>
          <w:lang w:val="pl-PL"/>
        </w:rPr>
      </w:pPr>
    </w:p>
    <w:p w14:paraId="4928F2BF" w14:textId="77777777" w:rsidR="009169FF" w:rsidRPr="00515AFA" w:rsidRDefault="009169FF" w:rsidP="009169FF">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42F56087" w14:textId="77777777" w:rsidR="009169FF" w:rsidRPr="00515AFA" w:rsidRDefault="009169FF" w:rsidP="009169FF">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A84FE66" w14:textId="77777777" w:rsidR="009169FF" w:rsidRPr="00515AFA" w:rsidRDefault="009169FF" w:rsidP="009169FF">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20635A" w14:textId="77777777" w:rsidR="009169FF" w:rsidRPr="00515AFA" w:rsidRDefault="009169FF" w:rsidP="009169FF">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6490346E" w14:textId="77777777" w:rsidR="009169FF" w:rsidRPr="00515AFA" w:rsidRDefault="009169FF" w:rsidP="009169FF">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B385DC5" w14:textId="77777777" w:rsidR="009169FF" w:rsidRPr="00515AFA" w:rsidRDefault="009169FF" w:rsidP="009169FF">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0C720112" w14:textId="77777777" w:rsidR="009169FF" w:rsidRPr="00515AFA" w:rsidRDefault="009169FF" w:rsidP="009169FF">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0C9FD35A" w14:textId="77777777" w:rsidR="009169FF" w:rsidRPr="00515AFA" w:rsidRDefault="009169FF" w:rsidP="009169FF">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6A7BE5EE" w14:textId="77777777" w:rsidR="009169FF" w:rsidRPr="00515AFA" w:rsidRDefault="009169FF" w:rsidP="009169FF">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E30CB2E" w14:textId="77777777" w:rsidR="009169FF" w:rsidRPr="00515AFA" w:rsidRDefault="009169FF" w:rsidP="009169FF">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20EF76E2" w14:textId="77777777" w:rsidR="009169FF" w:rsidRPr="00515AFA" w:rsidRDefault="009169FF" w:rsidP="009169FF">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1DB08768" w14:textId="77777777" w:rsidR="009169FF" w:rsidRPr="00515AFA" w:rsidRDefault="009169FF" w:rsidP="009169FF">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18476951" w14:textId="77777777" w:rsidR="009169FF" w:rsidRPr="00515AFA" w:rsidRDefault="009169FF" w:rsidP="009169FF">
      <w:pPr>
        <w:ind w:left="720"/>
        <w:jc w:val="both"/>
        <w:rPr>
          <w:color w:val="00000A"/>
          <w:sz w:val="22"/>
          <w:szCs w:val="22"/>
          <w:lang w:val="pl-PL"/>
        </w:rPr>
      </w:pPr>
    </w:p>
    <w:p w14:paraId="069FF550" w14:textId="77777777" w:rsidR="009169FF" w:rsidRPr="00515AFA" w:rsidRDefault="009169FF" w:rsidP="009169FF">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4192A9F9" w14:textId="77777777" w:rsidR="009169FF" w:rsidRPr="00515AFA" w:rsidRDefault="009169FF" w:rsidP="009169FF">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28F79DE" w14:textId="77777777" w:rsidR="009169FF" w:rsidRPr="00515AFA" w:rsidRDefault="009169FF" w:rsidP="009169FF">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w:t>
      </w:r>
      <w:r w:rsidRPr="00515AFA">
        <w:rPr>
          <w:sz w:val="22"/>
          <w:szCs w:val="22"/>
          <w:lang w:val="pl-PL"/>
        </w:rPr>
        <w:lastRenderedPageBreak/>
        <w:t xml:space="preserve">do obrotu na terytorium Rzeczypospolitej Polskiej, sprawny technicznie - w oryginalnych nienaruszonych opakowaniach. </w:t>
      </w:r>
    </w:p>
    <w:p w14:paraId="45430D45" w14:textId="77777777" w:rsidR="009169FF" w:rsidRPr="00515AFA" w:rsidRDefault="009169FF" w:rsidP="009169FF">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860DED1" w14:textId="77777777" w:rsidR="009169FF" w:rsidRPr="00515AFA" w:rsidRDefault="009169FF" w:rsidP="009169FF">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7750CE17" w14:textId="77777777" w:rsidR="009169FF" w:rsidRPr="00515AFA" w:rsidRDefault="009169FF" w:rsidP="009169FF">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71FF4436" w14:textId="77777777" w:rsidR="009169FF" w:rsidRPr="00515AFA" w:rsidRDefault="009169FF" w:rsidP="009169FF">
      <w:pPr>
        <w:numPr>
          <w:ilvl w:val="1"/>
          <w:numId w:val="35"/>
        </w:numPr>
        <w:jc w:val="both"/>
        <w:rPr>
          <w:bCs/>
          <w:sz w:val="22"/>
          <w:szCs w:val="22"/>
          <w:lang w:val="pl-PL" w:eastAsia="en-US"/>
        </w:rPr>
      </w:pPr>
      <w:r w:rsidRPr="00515AFA">
        <w:rPr>
          <w:sz w:val="22"/>
          <w:szCs w:val="22"/>
          <w:lang w:val="pl-PL"/>
        </w:rPr>
        <w:t xml:space="preserve">usługa gwarancyjna świadczona będzie przez producenta lub autoryzowanego partnera serwisowego producenta tj. ………………………………….... </w:t>
      </w:r>
    </w:p>
    <w:p w14:paraId="68E8AF32" w14:textId="77777777" w:rsidR="009169FF" w:rsidRPr="00515AFA" w:rsidRDefault="009169FF" w:rsidP="009169FF">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4195FA70" w14:textId="77777777" w:rsidR="009169FF" w:rsidRPr="00515AFA" w:rsidRDefault="009169FF" w:rsidP="009169FF">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31B57C65" w14:textId="2C4FE20A" w:rsidR="009169FF" w:rsidRPr="00E448C0" w:rsidRDefault="009169FF" w:rsidP="009169FF">
      <w:pPr>
        <w:numPr>
          <w:ilvl w:val="1"/>
          <w:numId w:val="35"/>
        </w:numPr>
        <w:jc w:val="both"/>
        <w:rPr>
          <w:bCs/>
          <w:sz w:val="22"/>
          <w:szCs w:val="22"/>
          <w:lang w:val="pl-PL" w:eastAsia="en-US"/>
        </w:rPr>
      </w:pPr>
      <w:r w:rsidRPr="00E448C0">
        <w:rPr>
          <w:b/>
          <w:bCs/>
          <w:color w:val="000000"/>
          <w:sz w:val="22"/>
          <w:szCs w:val="22"/>
          <w:lang w:val="pl-PL"/>
        </w:rPr>
        <w:t>Czas reakcji na zgłoszenie usterki:</w:t>
      </w:r>
      <w:r w:rsidRPr="00E448C0">
        <w:rPr>
          <w:color w:val="000000"/>
          <w:sz w:val="22"/>
          <w:szCs w:val="22"/>
          <w:lang w:val="pl-PL"/>
        </w:rPr>
        <w:t xml:space="preserve"> nie dłuższy niż </w:t>
      </w:r>
      <w:r>
        <w:rPr>
          <w:b/>
          <w:bCs/>
          <w:color w:val="000000"/>
          <w:sz w:val="22"/>
          <w:szCs w:val="22"/>
          <w:lang w:val="pl-PL"/>
        </w:rPr>
        <w:t>2 tygodnie</w:t>
      </w:r>
      <w:r w:rsidRPr="00E448C0">
        <w:rPr>
          <w:color w:val="000000"/>
          <w:sz w:val="22"/>
          <w:szCs w:val="22"/>
          <w:lang w:val="pl-PL"/>
        </w:rPr>
        <w:t xml:space="preserve"> od momentu zgłoszenia</w:t>
      </w:r>
      <w:r w:rsidRPr="00515AFA">
        <w:rPr>
          <w:bCs/>
          <w:sz w:val="22"/>
          <w:szCs w:val="22"/>
          <w:lang w:val="pl-PL" w:eastAsia="en-US"/>
        </w:rPr>
        <w:t xml:space="preserve">, </w:t>
      </w:r>
      <w:r w:rsidRPr="00E448C0">
        <w:rPr>
          <w:rFonts w:ascii="Arial" w:hAnsi="Arial" w:cs="Arial"/>
          <w:b/>
          <w:bCs/>
          <w:color w:val="000000"/>
          <w:lang w:val="pl-PL"/>
        </w:rPr>
        <w:t>Czas naprawy:</w:t>
      </w:r>
      <w:r w:rsidRPr="00E448C0">
        <w:rPr>
          <w:rFonts w:ascii="Arial" w:hAnsi="Arial" w:cs="Arial"/>
          <w:color w:val="000000"/>
          <w:lang w:val="pl-PL"/>
        </w:rPr>
        <w:t xml:space="preserve"> </w:t>
      </w:r>
      <w:r w:rsidRPr="00E448C0">
        <w:rPr>
          <w:color w:val="000000"/>
          <w:sz w:val="22"/>
          <w:szCs w:val="22"/>
          <w:lang w:val="pl-PL"/>
        </w:rPr>
        <w:t xml:space="preserve">nie dłuższy niż </w:t>
      </w:r>
      <w:r>
        <w:rPr>
          <w:b/>
          <w:bCs/>
          <w:color w:val="000000"/>
          <w:sz w:val="22"/>
          <w:szCs w:val="22"/>
          <w:lang w:val="pl-PL"/>
        </w:rPr>
        <w:t>2 miesiące</w:t>
      </w:r>
      <w:r w:rsidRPr="00E448C0">
        <w:rPr>
          <w:color w:val="000000"/>
          <w:sz w:val="22"/>
          <w:szCs w:val="22"/>
          <w:lang w:val="pl-PL"/>
        </w:rPr>
        <w:t xml:space="preserve"> od momentu zgłoszenia </w:t>
      </w:r>
    </w:p>
    <w:p w14:paraId="1A720323" w14:textId="77777777" w:rsidR="009169FF" w:rsidRPr="00515AFA" w:rsidRDefault="009169FF" w:rsidP="009169FF">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22EF2464" w14:textId="77777777" w:rsidR="009169FF" w:rsidRPr="00515AFA" w:rsidRDefault="009169FF" w:rsidP="009169FF">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4B53DF87" w14:textId="77777777" w:rsidR="009169FF" w:rsidRPr="00515AFA" w:rsidRDefault="009169FF" w:rsidP="009169FF">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6BB317A8" w14:textId="77777777" w:rsidR="009169FF" w:rsidRPr="00515AFA" w:rsidRDefault="009169FF" w:rsidP="009169FF">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509F6B29" w14:textId="77777777" w:rsidR="009169FF" w:rsidRPr="00515AFA" w:rsidRDefault="009169FF" w:rsidP="009169FF">
      <w:pPr>
        <w:ind w:left="567"/>
        <w:jc w:val="both"/>
        <w:rPr>
          <w:bCs/>
          <w:sz w:val="22"/>
          <w:szCs w:val="22"/>
          <w:lang w:val="pl-PL" w:eastAsia="en-US"/>
        </w:rPr>
      </w:pPr>
    </w:p>
    <w:p w14:paraId="0EDEE9BA" w14:textId="77777777" w:rsidR="009169FF" w:rsidRPr="00515AFA" w:rsidRDefault="009169FF" w:rsidP="009169FF">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18B93248" w14:textId="77777777" w:rsidR="009169FF" w:rsidRPr="00515AFA" w:rsidRDefault="009169FF" w:rsidP="009169FF">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13CA9FFE" w14:textId="77777777" w:rsidR="009169FF" w:rsidRPr="00515AFA" w:rsidRDefault="009169FF" w:rsidP="009169FF">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9849439" w14:textId="77777777" w:rsidR="009169FF" w:rsidRPr="00515AFA" w:rsidRDefault="009169FF" w:rsidP="009169FF">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E371D14" w14:textId="77777777" w:rsidR="009169FF" w:rsidRPr="00515AFA" w:rsidRDefault="009169FF" w:rsidP="009169FF">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23638852" w14:textId="77777777" w:rsidR="009169FF" w:rsidRPr="00515AFA" w:rsidRDefault="009169FF" w:rsidP="009169FF">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 xml:space="preserve">z gwarancji zamiast rzeczy wadliwej rzecz wolną od wad albo dokonał istotnych napraw rzeczy objętej gwarancją, termin gwarancji biegnie na nowo od chwili dostarczenia rzeczy wolnej od wad </w:t>
      </w:r>
      <w:r w:rsidRPr="00515AFA">
        <w:rPr>
          <w:bCs/>
          <w:sz w:val="22"/>
          <w:szCs w:val="22"/>
          <w:lang w:val="pl-PL" w:eastAsia="en-US"/>
        </w:rPr>
        <w:lastRenderedPageBreak/>
        <w:t>lub zwrócenia rzeczy naprawionej. Jeżeli sprzedawca wymienił część rzeczy, przepis powyższy stosuje się do części wymienionej.</w:t>
      </w:r>
    </w:p>
    <w:p w14:paraId="3C71759A" w14:textId="77777777" w:rsidR="009169FF" w:rsidRPr="00515AFA" w:rsidRDefault="009169FF" w:rsidP="009169FF">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7B9572E" w14:textId="77777777" w:rsidR="009169FF" w:rsidRPr="00515AFA" w:rsidRDefault="009169FF" w:rsidP="009169FF">
      <w:pPr>
        <w:pStyle w:val="Tekstpodstawowy"/>
        <w:spacing w:line="240" w:lineRule="auto"/>
        <w:ind w:right="-47"/>
        <w:rPr>
          <w:rFonts w:ascii="Times New Roman" w:hAnsi="Times New Roman"/>
          <w:b/>
          <w:sz w:val="22"/>
          <w:szCs w:val="22"/>
        </w:rPr>
      </w:pPr>
    </w:p>
    <w:p w14:paraId="4C526F6E" w14:textId="77777777" w:rsidR="009169FF" w:rsidRPr="00515AFA" w:rsidRDefault="009169FF" w:rsidP="009169F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1189A222"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81DBDA7" w14:textId="77777777" w:rsidR="009169FF" w:rsidRPr="00515AFA" w:rsidRDefault="009169FF" w:rsidP="009169FF">
      <w:pPr>
        <w:pStyle w:val="Tekstpodstawowy"/>
        <w:spacing w:line="240" w:lineRule="auto"/>
        <w:ind w:right="-47"/>
        <w:jc w:val="both"/>
        <w:rPr>
          <w:rFonts w:ascii="Times New Roman" w:hAnsi="Times New Roman"/>
          <w:sz w:val="22"/>
          <w:szCs w:val="22"/>
        </w:rPr>
      </w:pPr>
    </w:p>
    <w:p w14:paraId="58019E90" w14:textId="77777777" w:rsidR="009169FF" w:rsidRPr="00515AFA" w:rsidRDefault="009169FF" w:rsidP="009169FF">
      <w:pPr>
        <w:spacing w:line="240" w:lineRule="atLeast"/>
        <w:ind w:right="-47"/>
        <w:jc w:val="center"/>
        <w:rPr>
          <w:b/>
          <w:sz w:val="22"/>
          <w:szCs w:val="22"/>
        </w:rPr>
      </w:pPr>
      <w:r w:rsidRPr="00515AFA">
        <w:rPr>
          <w:b/>
          <w:sz w:val="22"/>
          <w:szCs w:val="22"/>
        </w:rPr>
        <w:t>§ 10</w:t>
      </w:r>
    </w:p>
    <w:p w14:paraId="512CCD8F" w14:textId="77777777" w:rsidR="009169FF" w:rsidRPr="00515AFA" w:rsidRDefault="009169FF" w:rsidP="009169FF">
      <w:pPr>
        <w:spacing w:line="240" w:lineRule="atLeast"/>
        <w:ind w:right="-47"/>
        <w:rPr>
          <w:sz w:val="22"/>
          <w:szCs w:val="22"/>
          <w:lang w:val="pl-PL"/>
        </w:rPr>
      </w:pPr>
    </w:p>
    <w:p w14:paraId="3ED6B939" w14:textId="77777777" w:rsidR="009169FF" w:rsidRPr="00515AFA" w:rsidRDefault="009169FF" w:rsidP="009169FF">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4E8C841E" w14:textId="77777777" w:rsidR="009169FF" w:rsidRPr="00515AFA" w:rsidRDefault="009169FF" w:rsidP="009169FF">
      <w:pPr>
        <w:tabs>
          <w:tab w:val="left" w:pos="367"/>
        </w:tabs>
        <w:spacing w:line="276" w:lineRule="auto"/>
        <w:ind w:left="360" w:right="60"/>
        <w:contextualSpacing/>
        <w:jc w:val="both"/>
        <w:rPr>
          <w:rFonts w:eastAsia="Calibri"/>
          <w:sz w:val="22"/>
          <w:szCs w:val="22"/>
          <w:lang w:val="pl-PL" w:eastAsia="en-US"/>
        </w:rPr>
      </w:pPr>
    </w:p>
    <w:p w14:paraId="7FB54684" w14:textId="77777777" w:rsidR="009169FF" w:rsidRPr="00515AFA" w:rsidRDefault="009169FF" w:rsidP="009169FF">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685F2B10" w14:textId="77777777" w:rsidR="009169FF" w:rsidRPr="00515AFA" w:rsidRDefault="009169FF" w:rsidP="009169FF">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2604016C" w14:textId="77777777" w:rsidR="009169FF" w:rsidRPr="00515AFA" w:rsidRDefault="009169FF" w:rsidP="009169FF">
      <w:pPr>
        <w:tabs>
          <w:tab w:val="left" w:pos="387"/>
        </w:tabs>
        <w:spacing w:line="276" w:lineRule="auto"/>
        <w:ind w:left="720" w:right="60"/>
        <w:contextualSpacing/>
        <w:jc w:val="both"/>
        <w:rPr>
          <w:rFonts w:eastAsia="Calibri"/>
          <w:sz w:val="22"/>
          <w:szCs w:val="22"/>
          <w:lang w:val="pl-PL" w:eastAsia="en-US"/>
        </w:rPr>
      </w:pPr>
    </w:p>
    <w:p w14:paraId="02B74256" w14:textId="77777777" w:rsidR="009169FF" w:rsidRPr="00515AFA" w:rsidRDefault="009169FF" w:rsidP="009169FF">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4B789643" w14:textId="77777777" w:rsidR="009169FF" w:rsidRPr="00515AFA" w:rsidRDefault="009169FF" w:rsidP="009169FF">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C296AF2" w14:textId="77777777" w:rsidR="009169FF" w:rsidRPr="00515AFA" w:rsidRDefault="009169FF" w:rsidP="009169FF">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BF8B842" w14:textId="77777777" w:rsidR="009169FF" w:rsidRPr="00515AFA" w:rsidRDefault="009169FF" w:rsidP="009169FF">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5FC176A5" w14:textId="77777777" w:rsidR="009169FF" w:rsidRPr="00515AFA" w:rsidRDefault="009169FF" w:rsidP="009169FF">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BF17A66" w14:textId="77777777" w:rsidR="009169FF" w:rsidRPr="00515AFA" w:rsidRDefault="009169FF" w:rsidP="009169FF">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19F16875" w14:textId="77777777" w:rsidR="009169FF" w:rsidRPr="00515AFA" w:rsidRDefault="009169FF" w:rsidP="009169FF">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w:t>
      </w:r>
      <w:r w:rsidRPr="00515AFA">
        <w:rPr>
          <w:rFonts w:ascii="Times New Roman" w:eastAsia="Lucida Sans Unicode" w:hAnsi="Times New Roman" w:cs="Times New Roman"/>
          <w:lang w:eastAsia="ar-SA"/>
        </w:rPr>
        <w:lastRenderedPageBreak/>
        <w:t xml:space="preserve">dopiskiem „Inspektor Ochrony Danych” </w:t>
      </w:r>
    </w:p>
    <w:p w14:paraId="5D411C54" w14:textId="77777777" w:rsidR="009169FF" w:rsidRPr="00515AFA" w:rsidRDefault="009169FF" w:rsidP="009169FF">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25E8BBD4" w14:textId="77777777" w:rsidR="009169FF" w:rsidRPr="00515AFA" w:rsidRDefault="009169FF" w:rsidP="009169FF">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C7A6A69" w14:textId="77777777" w:rsidR="009169FF" w:rsidRPr="00515AFA" w:rsidRDefault="009169FF" w:rsidP="009169FF">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2F513967" w14:textId="77777777" w:rsidR="009169FF" w:rsidRPr="00515AFA" w:rsidRDefault="009169FF" w:rsidP="009169FF">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5A13F69D" w14:textId="77777777" w:rsidR="009169FF" w:rsidRPr="00515AFA" w:rsidRDefault="009169FF" w:rsidP="009169FF">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4AE8C8D7" w14:textId="77777777" w:rsidR="009169FF" w:rsidRPr="00515AFA" w:rsidRDefault="009169FF" w:rsidP="009169FF">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F6DB7D8" w14:textId="77777777" w:rsidR="009169FF" w:rsidRPr="00515AFA" w:rsidRDefault="009169FF" w:rsidP="009169FF">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0F32CE36" w14:textId="77777777" w:rsidR="009169FF" w:rsidRPr="00515AFA" w:rsidRDefault="009169FF" w:rsidP="009169FF">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2B1DA0F2" w14:textId="77777777" w:rsidR="009169FF" w:rsidRPr="00515AFA" w:rsidRDefault="009169FF" w:rsidP="009169FF">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2AB427A7" w14:textId="77777777" w:rsidR="009169FF" w:rsidRPr="00515AFA" w:rsidRDefault="009169FF" w:rsidP="009169FF">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5C61ECEF" w14:textId="77777777" w:rsidR="009169FF" w:rsidRPr="00515AFA" w:rsidRDefault="009169FF" w:rsidP="009169FF">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33CB80AA" w14:textId="77777777" w:rsidR="009169FF" w:rsidRPr="00515AFA" w:rsidRDefault="009169FF" w:rsidP="009169FF">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2113CC8E" w14:textId="77777777" w:rsidR="009169FF" w:rsidRPr="00515AFA" w:rsidRDefault="009169FF" w:rsidP="009169FF">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F9B326A" w14:textId="77777777" w:rsidR="009169FF" w:rsidRPr="00515AFA" w:rsidRDefault="009169FF" w:rsidP="009169FF">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FE9C348" w14:textId="77777777" w:rsidR="009169FF" w:rsidRPr="00515AFA" w:rsidRDefault="009169FF" w:rsidP="009169FF">
      <w:pPr>
        <w:widowControl w:val="0"/>
        <w:suppressAutoHyphens/>
        <w:autoSpaceDN w:val="0"/>
        <w:ind w:left="360"/>
        <w:jc w:val="center"/>
        <w:textAlignment w:val="baseline"/>
        <w:rPr>
          <w:rFonts w:eastAsia="SimSun"/>
          <w:b/>
          <w:bCs/>
          <w:color w:val="000000"/>
          <w:kern w:val="2"/>
          <w:sz w:val="22"/>
          <w:szCs w:val="22"/>
          <w:lang w:val="pl-PL"/>
        </w:rPr>
      </w:pPr>
    </w:p>
    <w:p w14:paraId="55F57287" w14:textId="77777777" w:rsidR="009169FF" w:rsidRPr="00515AFA" w:rsidRDefault="009169FF" w:rsidP="009169FF">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443788EC" w14:textId="77777777" w:rsidR="009169FF" w:rsidRPr="00515AFA" w:rsidRDefault="009169FF" w:rsidP="009169FF">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w:t>
      </w:r>
      <w:r w:rsidRPr="00515AFA">
        <w:rPr>
          <w:color w:val="000000"/>
          <w:kern w:val="2"/>
          <w:sz w:val="22"/>
          <w:szCs w:val="22"/>
          <w:lang w:val="pl-PL"/>
        </w:rPr>
        <w:lastRenderedPageBreak/>
        <w:t>charakterze ponadregionalnym, strajk, zamieszki społeczne, katastrofa ekologiczna, katastrofa budowlana.</w:t>
      </w:r>
    </w:p>
    <w:p w14:paraId="218CA472" w14:textId="77777777" w:rsidR="009169FF" w:rsidRPr="00515AFA" w:rsidRDefault="009169FF" w:rsidP="009169FF">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B8D73AB" w14:textId="77777777" w:rsidR="009169FF" w:rsidRPr="00515AFA" w:rsidRDefault="009169FF" w:rsidP="009169FF">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C9B412F" w14:textId="77777777" w:rsidR="009169FF" w:rsidRPr="00515AFA" w:rsidRDefault="009169FF" w:rsidP="009169FF">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B208EA7" w14:textId="77777777" w:rsidR="009169FF" w:rsidRPr="00515AFA" w:rsidRDefault="009169FF" w:rsidP="009169F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4B0D69C5" w14:textId="77777777" w:rsidR="009169FF" w:rsidRPr="00515AFA" w:rsidRDefault="009169FF" w:rsidP="009169FF">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C9F80E2" w14:textId="77777777" w:rsidR="009169FF" w:rsidRPr="00515AFA" w:rsidRDefault="009169FF" w:rsidP="009169FF">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6E204187" w14:textId="77777777" w:rsidR="009169FF" w:rsidRPr="00515AFA" w:rsidRDefault="009169FF" w:rsidP="009169FF">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67ED9AB" w14:textId="77777777" w:rsidR="009169FF" w:rsidRPr="00515AFA" w:rsidRDefault="009169FF" w:rsidP="009169FF">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2B715841" w14:textId="77777777" w:rsidR="009169FF" w:rsidRPr="00515AFA" w:rsidRDefault="009169FF" w:rsidP="009169FF">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36537501" w14:textId="77777777" w:rsidR="009169FF" w:rsidRPr="00515AFA" w:rsidRDefault="009169FF" w:rsidP="009169FF">
      <w:pPr>
        <w:pStyle w:val="Tekstpodstawowy"/>
        <w:spacing w:line="240" w:lineRule="auto"/>
        <w:ind w:right="-47"/>
        <w:jc w:val="center"/>
        <w:rPr>
          <w:rFonts w:ascii="Times New Roman" w:hAnsi="Times New Roman"/>
          <w:b/>
          <w:sz w:val="22"/>
          <w:szCs w:val="22"/>
        </w:rPr>
      </w:pPr>
    </w:p>
    <w:p w14:paraId="3ABC7477" w14:textId="77777777" w:rsidR="009169FF" w:rsidRPr="00515AFA" w:rsidRDefault="009169FF" w:rsidP="009169FF">
      <w:pPr>
        <w:pStyle w:val="Tekstpodstawowy"/>
        <w:spacing w:line="240" w:lineRule="auto"/>
        <w:ind w:right="-47"/>
        <w:jc w:val="center"/>
        <w:rPr>
          <w:rFonts w:ascii="Times New Roman" w:hAnsi="Times New Roman"/>
          <w:b/>
          <w:sz w:val="22"/>
          <w:szCs w:val="22"/>
        </w:rPr>
      </w:pPr>
    </w:p>
    <w:p w14:paraId="6ACCCF8C" w14:textId="77777777" w:rsidR="009169FF" w:rsidRPr="00515AFA" w:rsidRDefault="009169FF" w:rsidP="009169F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4E43114A" w14:textId="77777777" w:rsidR="009169FF" w:rsidRPr="00515AFA" w:rsidRDefault="009169FF" w:rsidP="009169FF">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7DFB1F38" w14:textId="77777777" w:rsidR="009169FF" w:rsidRPr="00515AFA" w:rsidRDefault="009169FF" w:rsidP="009169FF">
      <w:pPr>
        <w:jc w:val="center"/>
        <w:rPr>
          <w:b/>
          <w:sz w:val="22"/>
          <w:szCs w:val="22"/>
          <w:lang w:val="pl-PL"/>
        </w:rPr>
      </w:pPr>
    </w:p>
    <w:p w14:paraId="25E9914B" w14:textId="77777777" w:rsidR="009169FF" w:rsidRPr="00515AFA" w:rsidRDefault="009169FF" w:rsidP="009169FF">
      <w:pPr>
        <w:jc w:val="center"/>
        <w:rPr>
          <w:b/>
          <w:sz w:val="22"/>
          <w:szCs w:val="22"/>
          <w:lang w:val="pl-PL"/>
        </w:rPr>
      </w:pPr>
      <w:r w:rsidRPr="00515AFA">
        <w:rPr>
          <w:b/>
          <w:sz w:val="22"/>
          <w:szCs w:val="22"/>
          <w:lang w:val="pl-PL"/>
        </w:rPr>
        <w:t>§16</w:t>
      </w:r>
    </w:p>
    <w:p w14:paraId="0C77BE18"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68C45C02" w14:textId="77777777" w:rsidR="009169FF" w:rsidRPr="00515AFA" w:rsidRDefault="009169FF" w:rsidP="009169F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500AA8E5"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3FE2FCF" w14:textId="77777777" w:rsidR="009169FF" w:rsidRPr="00515AFA" w:rsidRDefault="009169FF" w:rsidP="009169F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097CF125" w14:textId="77777777" w:rsidR="009169FF" w:rsidRPr="00515AFA" w:rsidRDefault="009169FF" w:rsidP="009169FF">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193BBCDC" w14:textId="77777777" w:rsidR="009169FF" w:rsidRPr="00515AFA" w:rsidRDefault="009169FF" w:rsidP="009169FF">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23C9020A" w14:textId="77777777" w:rsidR="009169FF" w:rsidRPr="00515AFA" w:rsidRDefault="009169FF" w:rsidP="009169FF">
      <w:pPr>
        <w:pStyle w:val="Tekstpodstawowy"/>
        <w:spacing w:line="240" w:lineRule="auto"/>
        <w:ind w:right="-47"/>
        <w:jc w:val="both"/>
        <w:rPr>
          <w:rFonts w:ascii="Times New Roman" w:hAnsi="Times New Roman"/>
          <w:sz w:val="22"/>
          <w:szCs w:val="22"/>
        </w:rPr>
      </w:pPr>
    </w:p>
    <w:p w14:paraId="7160035C" w14:textId="77777777" w:rsidR="009169FF" w:rsidRPr="00515AFA" w:rsidRDefault="009169FF" w:rsidP="009169F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0B6DD670"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0FC83D77" w14:textId="77777777" w:rsidR="009169FF" w:rsidRPr="00515AFA" w:rsidRDefault="009169FF" w:rsidP="009169FF">
      <w:pPr>
        <w:pStyle w:val="Tekstpodstawowy2"/>
        <w:spacing w:line="240" w:lineRule="auto"/>
        <w:ind w:right="-47"/>
        <w:rPr>
          <w:sz w:val="22"/>
          <w:szCs w:val="22"/>
        </w:rPr>
      </w:pPr>
    </w:p>
    <w:p w14:paraId="0FEAA93E" w14:textId="77777777" w:rsidR="009169FF" w:rsidRPr="00515AFA" w:rsidRDefault="009169FF" w:rsidP="009169FF">
      <w:pPr>
        <w:pStyle w:val="Tekstpodstawowy2"/>
        <w:spacing w:line="240" w:lineRule="auto"/>
        <w:ind w:right="-47"/>
        <w:rPr>
          <w:sz w:val="22"/>
          <w:szCs w:val="22"/>
        </w:rPr>
      </w:pPr>
    </w:p>
    <w:p w14:paraId="386B6D0A" w14:textId="77777777" w:rsidR="009169FF" w:rsidRPr="00515AFA" w:rsidRDefault="009169FF" w:rsidP="009169FF">
      <w:pPr>
        <w:pStyle w:val="Tekstpodstawowy2"/>
        <w:spacing w:line="240" w:lineRule="auto"/>
        <w:ind w:right="-47"/>
        <w:rPr>
          <w:b/>
          <w:sz w:val="22"/>
          <w:szCs w:val="22"/>
        </w:rPr>
      </w:pPr>
      <w:r w:rsidRPr="00515AFA">
        <w:rPr>
          <w:b/>
          <w:sz w:val="22"/>
          <w:szCs w:val="22"/>
        </w:rPr>
        <w:t xml:space="preserve">         Za Sprzedawcę                                                                  Za Kupującego</w:t>
      </w:r>
    </w:p>
    <w:p w14:paraId="0C42F758" w14:textId="77777777" w:rsidR="009169FF" w:rsidRPr="00515AFA" w:rsidRDefault="009169FF" w:rsidP="009169FF">
      <w:pPr>
        <w:rPr>
          <w:sz w:val="22"/>
          <w:szCs w:val="22"/>
          <w:lang w:val="pl-PL"/>
        </w:rPr>
      </w:pPr>
    </w:p>
    <w:p w14:paraId="0017B53A" w14:textId="77777777" w:rsidR="009169FF" w:rsidRPr="00515AFA" w:rsidRDefault="009169FF" w:rsidP="009169FF">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289025C6" w14:textId="77777777" w:rsidR="009169FF" w:rsidRPr="00515AFA" w:rsidRDefault="009169FF" w:rsidP="009169FF">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D05DD25" w14:textId="77777777" w:rsidR="009169FF" w:rsidRPr="00515AFA" w:rsidRDefault="009169FF" w:rsidP="009169FF">
      <w:pPr>
        <w:pStyle w:val="Zwykytekst"/>
        <w:tabs>
          <w:tab w:val="left" w:pos="7050"/>
        </w:tabs>
        <w:rPr>
          <w:rFonts w:ascii="Times New Roman" w:hAnsi="Times New Roman" w:cs="Times New Roman"/>
          <w:i/>
          <w:iCs/>
          <w:sz w:val="22"/>
          <w:szCs w:val="22"/>
          <w:lang w:val="pl-PL"/>
        </w:rPr>
      </w:pPr>
    </w:p>
    <w:p w14:paraId="2501AF1B" w14:textId="77777777" w:rsidR="009169FF" w:rsidRPr="00515AFA" w:rsidRDefault="009169FF" w:rsidP="009169FF">
      <w:pPr>
        <w:pStyle w:val="Zwykytekst"/>
        <w:tabs>
          <w:tab w:val="left" w:pos="7050"/>
        </w:tabs>
        <w:rPr>
          <w:rFonts w:ascii="Times New Roman" w:hAnsi="Times New Roman" w:cs="Times New Roman"/>
          <w:i/>
          <w:iCs/>
          <w:sz w:val="22"/>
          <w:szCs w:val="22"/>
          <w:lang w:val="pl-PL"/>
        </w:rPr>
      </w:pPr>
    </w:p>
    <w:p w14:paraId="4CA77068" w14:textId="77777777" w:rsidR="009169FF" w:rsidRPr="00515AFA" w:rsidRDefault="009169FF" w:rsidP="009169FF">
      <w:pPr>
        <w:pStyle w:val="Zwykytekst"/>
        <w:tabs>
          <w:tab w:val="left" w:pos="7050"/>
        </w:tabs>
        <w:rPr>
          <w:rFonts w:ascii="Times New Roman" w:hAnsi="Times New Roman" w:cs="Times New Roman"/>
          <w:i/>
          <w:iCs/>
          <w:sz w:val="22"/>
          <w:szCs w:val="22"/>
          <w:lang w:val="pl-PL"/>
        </w:rPr>
      </w:pPr>
    </w:p>
    <w:p w14:paraId="4E901834" w14:textId="77777777" w:rsidR="009169FF" w:rsidRPr="00515AFA" w:rsidRDefault="009169FF" w:rsidP="009169FF">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08FD553E" w14:textId="77777777" w:rsidR="009169FF" w:rsidRPr="00515AFA" w:rsidRDefault="009169FF" w:rsidP="009169FF">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lastRenderedPageBreak/>
        <w:t xml:space="preserve">1) Szczegółowa specyfikacja sprzętu/opis przedmiotu zamówienia </w:t>
      </w:r>
    </w:p>
    <w:p w14:paraId="79BBD089" w14:textId="77777777" w:rsidR="009169FF" w:rsidRDefault="009169FF" w:rsidP="009169FF">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353C0DA2" w14:textId="77777777" w:rsidR="009169FF" w:rsidRPr="00515AFA" w:rsidRDefault="009169FF" w:rsidP="009169FF">
      <w:pPr>
        <w:widowControl w:val="0"/>
        <w:autoSpaceDE w:val="0"/>
        <w:autoSpaceDN w:val="0"/>
        <w:jc w:val="right"/>
        <w:textAlignment w:val="baseline"/>
        <w:rPr>
          <w:sz w:val="22"/>
          <w:szCs w:val="22"/>
          <w:lang w:val="pl-PL"/>
        </w:rPr>
      </w:pPr>
      <w:r w:rsidRPr="00515AFA">
        <w:rPr>
          <w:sz w:val="22"/>
          <w:szCs w:val="22"/>
          <w:lang w:val="pl-PL"/>
        </w:rPr>
        <w:t>Załącznik nr 2 do umowy</w:t>
      </w:r>
    </w:p>
    <w:p w14:paraId="5BE3CF0D" w14:textId="77777777" w:rsidR="009169FF" w:rsidRPr="00515AFA" w:rsidRDefault="009169FF" w:rsidP="009169FF">
      <w:pPr>
        <w:widowControl w:val="0"/>
        <w:autoSpaceDE w:val="0"/>
        <w:autoSpaceDN w:val="0"/>
        <w:jc w:val="both"/>
        <w:textAlignment w:val="baseline"/>
        <w:rPr>
          <w:sz w:val="22"/>
          <w:szCs w:val="22"/>
          <w:lang w:val="pl-PL"/>
        </w:rPr>
      </w:pPr>
    </w:p>
    <w:p w14:paraId="4D8AFF56" w14:textId="77777777" w:rsidR="009169FF" w:rsidRPr="00515AFA" w:rsidRDefault="009169FF" w:rsidP="009169FF">
      <w:pPr>
        <w:widowControl w:val="0"/>
        <w:autoSpaceDE w:val="0"/>
        <w:autoSpaceDN w:val="0"/>
        <w:jc w:val="both"/>
        <w:textAlignment w:val="baseline"/>
        <w:rPr>
          <w:sz w:val="22"/>
          <w:szCs w:val="22"/>
          <w:lang w:val="pl-PL"/>
        </w:rPr>
      </w:pPr>
    </w:p>
    <w:p w14:paraId="6872695F" w14:textId="77777777" w:rsidR="009169FF" w:rsidRPr="00515AFA" w:rsidRDefault="009169FF" w:rsidP="009169FF">
      <w:pPr>
        <w:widowControl w:val="0"/>
        <w:autoSpaceDE w:val="0"/>
        <w:autoSpaceDN w:val="0"/>
        <w:jc w:val="both"/>
        <w:textAlignment w:val="baseline"/>
        <w:rPr>
          <w:sz w:val="22"/>
          <w:szCs w:val="22"/>
          <w:lang w:val="pl-PL"/>
        </w:rPr>
      </w:pPr>
      <w:r w:rsidRPr="00515AFA">
        <w:rPr>
          <w:sz w:val="22"/>
          <w:szCs w:val="22"/>
          <w:lang w:val="pl-PL"/>
        </w:rPr>
        <w:t>.....................................… </w:t>
      </w:r>
    </w:p>
    <w:p w14:paraId="08414745" w14:textId="77777777" w:rsidR="009169FF" w:rsidRPr="00515AFA" w:rsidRDefault="009169FF" w:rsidP="009169FF">
      <w:pPr>
        <w:widowControl w:val="0"/>
        <w:autoSpaceDE w:val="0"/>
        <w:autoSpaceDN w:val="0"/>
        <w:ind w:firstLine="555"/>
        <w:textAlignment w:val="baseline"/>
        <w:rPr>
          <w:sz w:val="22"/>
          <w:szCs w:val="22"/>
          <w:lang w:val="pl-PL"/>
        </w:rPr>
      </w:pPr>
      <w:r w:rsidRPr="00515AFA">
        <w:rPr>
          <w:sz w:val="22"/>
          <w:szCs w:val="22"/>
          <w:lang w:val="pl-PL"/>
        </w:rPr>
        <w:t>Nazwa Wykonawcy</w:t>
      </w:r>
    </w:p>
    <w:p w14:paraId="4B57C8CE" w14:textId="77777777" w:rsidR="009169FF" w:rsidRPr="00515AFA" w:rsidRDefault="009169FF" w:rsidP="009169FF">
      <w:pPr>
        <w:widowControl w:val="0"/>
        <w:autoSpaceDE w:val="0"/>
        <w:autoSpaceDN w:val="0"/>
        <w:textAlignment w:val="baseline"/>
        <w:rPr>
          <w:sz w:val="22"/>
          <w:szCs w:val="22"/>
          <w:lang w:val="pl-PL"/>
        </w:rPr>
      </w:pPr>
    </w:p>
    <w:p w14:paraId="01BF5D28" w14:textId="77777777" w:rsidR="009169FF" w:rsidRPr="00515AFA" w:rsidRDefault="009169FF" w:rsidP="009169FF">
      <w:pPr>
        <w:widowControl w:val="0"/>
        <w:autoSpaceDE w:val="0"/>
        <w:autoSpaceDN w:val="0"/>
        <w:jc w:val="both"/>
        <w:textAlignment w:val="baseline"/>
        <w:rPr>
          <w:sz w:val="22"/>
          <w:szCs w:val="22"/>
          <w:lang w:val="pl-PL"/>
        </w:rPr>
      </w:pPr>
      <w:r w:rsidRPr="00515AFA">
        <w:rPr>
          <w:sz w:val="22"/>
          <w:szCs w:val="22"/>
          <w:lang w:val="pl-PL"/>
        </w:rPr>
        <w:t>.....................................…</w:t>
      </w:r>
    </w:p>
    <w:p w14:paraId="2565849A" w14:textId="77777777" w:rsidR="009169FF" w:rsidRPr="00515AFA" w:rsidRDefault="009169FF" w:rsidP="009169FF">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429CBCD9" w14:textId="77777777" w:rsidR="009169FF" w:rsidRPr="00515AFA" w:rsidRDefault="009169FF" w:rsidP="009169FF">
      <w:pPr>
        <w:widowControl w:val="0"/>
        <w:autoSpaceDE w:val="0"/>
        <w:autoSpaceDN w:val="0"/>
        <w:spacing w:before="90"/>
        <w:ind w:left="115" w:right="110"/>
        <w:jc w:val="both"/>
        <w:outlineLvl w:val="0"/>
        <w:rPr>
          <w:rFonts w:eastAsia="Verdana"/>
          <w:b/>
          <w:bCs/>
          <w:sz w:val="22"/>
          <w:szCs w:val="22"/>
          <w:lang w:val="pl-PL" w:eastAsia="en-US"/>
        </w:rPr>
      </w:pPr>
    </w:p>
    <w:p w14:paraId="1205A475" w14:textId="77777777" w:rsidR="009169FF" w:rsidRPr="00515AFA" w:rsidRDefault="009169FF" w:rsidP="009169FF">
      <w:pPr>
        <w:widowControl w:val="0"/>
        <w:autoSpaceDE w:val="0"/>
        <w:autoSpaceDN w:val="0"/>
        <w:spacing w:before="90"/>
        <w:ind w:right="110"/>
        <w:jc w:val="both"/>
        <w:outlineLvl w:val="0"/>
        <w:rPr>
          <w:rFonts w:eastAsia="Verdana"/>
          <w:b/>
          <w:bCs/>
          <w:sz w:val="22"/>
          <w:szCs w:val="22"/>
          <w:lang w:val="pl-PL" w:eastAsia="en-US"/>
        </w:rPr>
      </w:pPr>
    </w:p>
    <w:p w14:paraId="7D82C4E3" w14:textId="77777777" w:rsidR="009169FF" w:rsidRPr="00515AFA" w:rsidRDefault="009169FF" w:rsidP="009169FF">
      <w:pPr>
        <w:widowControl w:val="0"/>
        <w:autoSpaceDE w:val="0"/>
        <w:autoSpaceDN w:val="0"/>
        <w:jc w:val="center"/>
        <w:textAlignment w:val="baseline"/>
        <w:rPr>
          <w:b/>
          <w:bCs/>
          <w:sz w:val="22"/>
          <w:szCs w:val="22"/>
          <w:lang w:val="pl-PL"/>
        </w:rPr>
      </w:pPr>
    </w:p>
    <w:p w14:paraId="1CC83500" w14:textId="77777777" w:rsidR="009169FF" w:rsidRPr="00515AFA" w:rsidRDefault="009169FF" w:rsidP="009169FF">
      <w:pPr>
        <w:widowControl w:val="0"/>
        <w:autoSpaceDE w:val="0"/>
        <w:autoSpaceDN w:val="0"/>
        <w:jc w:val="center"/>
        <w:textAlignment w:val="baseline"/>
        <w:rPr>
          <w:b/>
          <w:bCs/>
          <w:sz w:val="22"/>
          <w:szCs w:val="22"/>
          <w:lang w:val="pl-PL"/>
        </w:rPr>
      </w:pPr>
    </w:p>
    <w:p w14:paraId="47A5F048" w14:textId="77777777" w:rsidR="009169FF" w:rsidRPr="00515AFA" w:rsidRDefault="009169FF" w:rsidP="009169FF">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43FFC53C" w14:textId="77777777" w:rsidR="009169FF" w:rsidRPr="00515AFA" w:rsidRDefault="009169FF" w:rsidP="009169FF">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463E68C9" w14:textId="77777777" w:rsidR="009169FF" w:rsidRPr="00515AFA" w:rsidRDefault="009169FF" w:rsidP="009169FF">
      <w:pPr>
        <w:widowControl w:val="0"/>
        <w:autoSpaceDE w:val="0"/>
        <w:autoSpaceDN w:val="0"/>
        <w:jc w:val="center"/>
        <w:textAlignment w:val="baseline"/>
        <w:rPr>
          <w:b/>
          <w:bCs/>
          <w:sz w:val="22"/>
          <w:szCs w:val="22"/>
          <w:lang w:val="pl-PL"/>
        </w:rPr>
      </w:pPr>
    </w:p>
    <w:p w14:paraId="6346C6A0" w14:textId="77777777" w:rsidR="009169FF" w:rsidRPr="00515AFA" w:rsidRDefault="009169FF" w:rsidP="009169FF">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2D3EDFA3" w14:textId="77777777" w:rsidR="009169FF" w:rsidRPr="00515AFA" w:rsidRDefault="009169FF" w:rsidP="009169FF">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60163F30" w14:textId="77777777" w:rsidR="009169FF" w:rsidRPr="00515AFA" w:rsidRDefault="009169FF" w:rsidP="009169FF">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5082FF82" w14:textId="77777777" w:rsidR="009169FF" w:rsidRPr="00515AFA" w:rsidRDefault="009169FF" w:rsidP="009169FF">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4C910DB8" w14:textId="77777777" w:rsidR="009169FF" w:rsidRPr="00515AFA" w:rsidRDefault="009169FF" w:rsidP="009169FF">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73C83078" w14:textId="77777777" w:rsidR="009169FF" w:rsidRPr="00515AFA" w:rsidRDefault="009169FF" w:rsidP="009169FF">
      <w:pPr>
        <w:spacing w:after="200" w:line="276" w:lineRule="auto"/>
        <w:ind w:left="780"/>
        <w:contextualSpacing/>
        <w:textAlignment w:val="baseline"/>
        <w:rPr>
          <w:sz w:val="22"/>
          <w:szCs w:val="22"/>
          <w:lang w:val="pl-PL"/>
        </w:rPr>
      </w:pPr>
    </w:p>
    <w:p w14:paraId="61F8699F" w14:textId="77777777" w:rsidR="009169FF" w:rsidRPr="00515AFA" w:rsidRDefault="009169FF" w:rsidP="009169FF">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11F8E6AF" w14:textId="77777777" w:rsidR="009169FF" w:rsidRPr="00515AFA" w:rsidRDefault="009169FF" w:rsidP="009169FF">
      <w:pPr>
        <w:widowControl w:val="0"/>
        <w:autoSpaceDE w:val="0"/>
        <w:autoSpaceDN w:val="0"/>
        <w:spacing w:before="90"/>
        <w:ind w:right="110"/>
        <w:jc w:val="both"/>
        <w:outlineLvl w:val="0"/>
        <w:rPr>
          <w:rFonts w:eastAsia="Verdana"/>
          <w:b/>
          <w:bCs/>
          <w:sz w:val="22"/>
          <w:szCs w:val="22"/>
          <w:lang w:val="pl-PL" w:eastAsia="en-US"/>
        </w:rPr>
      </w:pPr>
    </w:p>
    <w:p w14:paraId="14B68CF6" w14:textId="77777777" w:rsidR="009169FF" w:rsidRPr="00515AFA" w:rsidRDefault="009169FF" w:rsidP="009169FF">
      <w:pPr>
        <w:widowControl w:val="0"/>
        <w:autoSpaceDE w:val="0"/>
        <w:autoSpaceDN w:val="0"/>
        <w:spacing w:before="90"/>
        <w:ind w:right="110"/>
        <w:jc w:val="both"/>
        <w:outlineLvl w:val="0"/>
        <w:rPr>
          <w:rFonts w:eastAsia="Verdana"/>
          <w:b/>
          <w:bCs/>
          <w:sz w:val="22"/>
          <w:szCs w:val="22"/>
          <w:lang w:val="pl-PL" w:eastAsia="en-US"/>
        </w:rPr>
      </w:pPr>
    </w:p>
    <w:p w14:paraId="3A4A747C" w14:textId="77777777" w:rsidR="009169FF" w:rsidRPr="00515AFA" w:rsidRDefault="009169FF" w:rsidP="009169FF">
      <w:pPr>
        <w:widowControl w:val="0"/>
        <w:autoSpaceDE w:val="0"/>
        <w:autoSpaceDN w:val="0"/>
        <w:spacing w:before="90"/>
        <w:ind w:right="110"/>
        <w:jc w:val="both"/>
        <w:outlineLvl w:val="0"/>
        <w:rPr>
          <w:rFonts w:eastAsia="Verdana"/>
          <w:b/>
          <w:bCs/>
          <w:sz w:val="22"/>
          <w:szCs w:val="22"/>
          <w:lang w:val="pl-PL" w:eastAsia="en-US"/>
        </w:rPr>
      </w:pPr>
    </w:p>
    <w:p w14:paraId="55639EF3" w14:textId="77777777" w:rsidR="009169FF" w:rsidRPr="00515AFA" w:rsidRDefault="009169FF" w:rsidP="009169FF">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9169FF" w:rsidRPr="00727F02" w14:paraId="13F7E2AF" w14:textId="77777777" w:rsidTr="007952B9">
        <w:tc>
          <w:tcPr>
            <w:tcW w:w="4105" w:type="dxa"/>
            <w:hideMark/>
          </w:tcPr>
          <w:p w14:paraId="69D5AB50" w14:textId="77777777" w:rsidR="009169FF" w:rsidRPr="00515AFA" w:rsidRDefault="009169FF" w:rsidP="007952B9">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451A1080" w14:textId="77777777" w:rsidR="009169FF" w:rsidRPr="00515AFA" w:rsidRDefault="009169FF" w:rsidP="007952B9">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upoważnionej/ych do reprezentacji)</w:t>
            </w:r>
          </w:p>
        </w:tc>
      </w:tr>
    </w:tbl>
    <w:p w14:paraId="27C0016F" w14:textId="77777777" w:rsidR="009169FF" w:rsidRPr="00515AFA" w:rsidRDefault="009169FF" w:rsidP="009169FF">
      <w:pPr>
        <w:spacing w:line="360" w:lineRule="auto"/>
        <w:jc w:val="both"/>
        <w:rPr>
          <w:rFonts w:eastAsia="Calibri"/>
          <w:color w:val="222A35"/>
          <w:sz w:val="22"/>
          <w:szCs w:val="22"/>
          <w:lang w:val="pl-PL" w:eastAsia="x-none"/>
        </w:rPr>
      </w:pPr>
    </w:p>
    <w:p w14:paraId="0C03B919" w14:textId="77777777" w:rsidR="009169FF" w:rsidRPr="002E3AF9" w:rsidRDefault="009169FF" w:rsidP="009169FF">
      <w:pPr>
        <w:rPr>
          <w:lang w:val="pl-PL"/>
        </w:rPr>
      </w:pPr>
    </w:p>
    <w:p w14:paraId="05E0A949" w14:textId="77777777" w:rsidR="009169FF" w:rsidRPr="00107444" w:rsidRDefault="009169FF" w:rsidP="009169FF">
      <w:pPr>
        <w:rPr>
          <w:lang w:val="pl-PL"/>
        </w:rPr>
      </w:pPr>
    </w:p>
    <w:p w14:paraId="16CB07A6" w14:textId="77777777" w:rsidR="009169FF" w:rsidRPr="00233C0F" w:rsidRDefault="009169FF" w:rsidP="009169FF">
      <w:pPr>
        <w:rPr>
          <w:lang w:val="pl-PL"/>
        </w:rPr>
      </w:pPr>
    </w:p>
    <w:p w14:paraId="05F132A4" w14:textId="77777777" w:rsidR="009169FF" w:rsidRPr="00F76E64" w:rsidRDefault="009169FF" w:rsidP="009169FF">
      <w:pPr>
        <w:rPr>
          <w:lang w:val="pl-PL"/>
        </w:rPr>
      </w:pPr>
    </w:p>
    <w:p w14:paraId="0D492601" w14:textId="77777777" w:rsidR="00496551" w:rsidRPr="009169FF" w:rsidRDefault="00496551" w:rsidP="009169FF">
      <w:pPr>
        <w:rPr>
          <w:lang w:val="pl-PL"/>
        </w:rPr>
      </w:pPr>
    </w:p>
    <w:sectPr w:rsidR="00496551" w:rsidRPr="009169F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8E3CF" w14:textId="77777777" w:rsidR="00A47422" w:rsidRDefault="00A47422">
      <w:r>
        <w:separator/>
      </w:r>
    </w:p>
  </w:endnote>
  <w:endnote w:type="continuationSeparator" w:id="0">
    <w:p w14:paraId="44BBB6CF" w14:textId="77777777" w:rsidR="00A47422" w:rsidRDefault="00A47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FB9F9" w14:textId="77777777" w:rsidR="00F872F3" w:rsidRDefault="00F872F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45D6A" w14:textId="77777777" w:rsidR="009169FF" w:rsidRDefault="009169FF">
    <w:pPr>
      <w:pStyle w:val="Stopka"/>
      <w:jc w:val="right"/>
    </w:pPr>
    <w:r>
      <w:fldChar w:fldCharType="begin"/>
    </w:r>
    <w:r>
      <w:instrText>PAGE   \* MERGEFORMAT</w:instrText>
    </w:r>
    <w:r>
      <w:fldChar w:fldCharType="separate"/>
    </w:r>
    <w:r>
      <w:rPr>
        <w:lang w:val="pl-PL"/>
      </w:rPr>
      <w:t>2</w:t>
    </w:r>
    <w:r>
      <w:fldChar w:fldCharType="end"/>
    </w:r>
  </w:p>
  <w:p w14:paraId="56D93297" w14:textId="77777777" w:rsidR="00F872F3" w:rsidRDefault="00F872F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17E3F" w14:textId="77777777" w:rsidR="00F872F3" w:rsidRDefault="00F872F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05454" w14:textId="77777777" w:rsidR="00A47422" w:rsidRDefault="00A47422">
      <w:r>
        <w:separator/>
      </w:r>
    </w:p>
  </w:footnote>
  <w:footnote w:type="continuationSeparator" w:id="0">
    <w:p w14:paraId="4D410F4E" w14:textId="77777777" w:rsidR="00A47422" w:rsidRDefault="00A47422">
      <w:r>
        <w:continuationSeparator/>
      </w:r>
    </w:p>
  </w:footnote>
  <w:footnote w:id="1">
    <w:p w14:paraId="11306E0F" w14:textId="77777777" w:rsidR="009169FF" w:rsidRDefault="009169FF" w:rsidP="009169F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9FAFCEF" w14:textId="77777777" w:rsidR="009169FF" w:rsidRDefault="009169FF" w:rsidP="009169FF">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CC61B3C" w14:textId="77777777" w:rsidR="009169FF" w:rsidRDefault="009169FF" w:rsidP="009169FF">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70FD8C3" w14:textId="77777777" w:rsidR="009169FF" w:rsidRDefault="009169FF" w:rsidP="009169FF">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5FB965F" w14:textId="77777777" w:rsidR="009169FF" w:rsidRDefault="009169FF" w:rsidP="009169FF">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C472B5" w14:textId="77777777" w:rsidR="009169FF" w:rsidRDefault="009169FF" w:rsidP="009169FF">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E716C6F" w14:textId="77777777" w:rsidR="009169FF" w:rsidRDefault="009169FF" w:rsidP="009169FF">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059C0B5" w14:textId="77777777" w:rsidR="009169FF" w:rsidRDefault="009169FF" w:rsidP="009169FF">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E42A630" w14:textId="77777777" w:rsidR="009169FF" w:rsidRDefault="009169FF" w:rsidP="009169FF">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DEE4F62" w14:textId="77777777" w:rsidR="009169FF" w:rsidRDefault="009169FF" w:rsidP="009169FF">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A685B89" w14:textId="77777777" w:rsidR="009169FF" w:rsidRDefault="009169FF" w:rsidP="009169FF">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08C7734" w14:textId="77777777" w:rsidR="009169FF" w:rsidRDefault="009169FF" w:rsidP="009169FF">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7C5D6F6" w14:textId="77777777" w:rsidR="009169FF" w:rsidRDefault="009169FF" w:rsidP="009169FF">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BD489BD" w14:textId="77777777" w:rsidR="009169FF" w:rsidRDefault="009169FF" w:rsidP="009169F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3B4E07E" w14:textId="77777777" w:rsidR="009169FF" w:rsidRDefault="009169FF" w:rsidP="009169FF">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D150A88" w14:textId="77777777" w:rsidR="009169FF" w:rsidRDefault="009169FF" w:rsidP="009169F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B41C531" w14:textId="77777777" w:rsidR="009169FF" w:rsidRDefault="009169FF" w:rsidP="009169F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536D513" w14:textId="77777777" w:rsidR="009169FF" w:rsidRDefault="009169FF" w:rsidP="009169F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398FF70" w14:textId="77777777" w:rsidR="009169FF" w:rsidRDefault="009169FF" w:rsidP="009169F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F8C34BD" w14:textId="77777777" w:rsidR="009169FF" w:rsidRDefault="009169FF" w:rsidP="009169F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0D03AAE" w14:textId="77777777" w:rsidR="009169FF" w:rsidRDefault="009169FF" w:rsidP="009169F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F682782" w14:textId="77777777" w:rsidR="009169FF" w:rsidRDefault="009169FF" w:rsidP="009169FF">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9C0A1A2" w14:textId="77777777" w:rsidR="009169FF" w:rsidRDefault="009169FF" w:rsidP="009169FF">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E05A3FC" w14:textId="77777777" w:rsidR="009169FF" w:rsidRDefault="009169FF" w:rsidP="009169FF">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970D61C" w14:textId="77777777" w:rsidR="009169FF" w:rsidRDefault="009169FF" w:rsidP="009169FF">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8D2C8AA" w14:textId="77777777" w:rsidR="009169FF" w:rsidRDefault="009169FF" w:rsidP="009169FF">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968E918" w14:textId="77777777" w:rsidR="009169FF" w:rsidRDefault="009169FF" w:rsidP="009169FF">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8C2EE32" w14:textId="77777777" w:rsidR="009169FF" w:rsidRDefault="009169FF" w:rsidP="009169FF">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938E203" w14:textId="77777777" w:rsidR="009169FF" w:rsidRDefault="009169FF" w:rsidP="009169FF">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6434B82" w14:textId="77777777" w:rsidR="009169FF" w:rsidRDefault="009169FF" w:rsidP="009169FF">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6AA36" w14:textId="77777777" w:rsidR="00F872F3" w:rsidRDefault="00F872F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853BA" w14:textId="77777777" w:rsidR="00F872F3" w:rsidRDefault="00F872F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A4102" w14:textId="77777777" w:rsidR="00F872F3" w:rsidRDefault="00F872F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837767511">
    <w:abstractNumId w:val="19"/>
  </w:num>
  <w:num w:numId="2" w16cid:durableId="46812852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13015120">
    <w:abstractNumId w:val="29"/>
  </w:num>
  <w:num w:numId="4" w16cid:durableId="1867478388">
    <w:abstractNumId w:val="11"/>
  </w:num>
  <w:num w:numId="5" w16cid:durableId="1009214774">
    <w:abstractNumId w:val="30"/>
  </w:num>
  <w:num w:numId="6" w16cid:durableId="275068617">
    <w:abstractNumId w:val="32"/>
  </w:num>
  <w:num w:numId="7" w16cid:durableId="131217533">
    <w:abstractNumId w:val="35"/>
  </w:num>
  <w:num w:numId="8" w16cid:durableId="1258640381">
    <w:abstractNumId w:val="25"/>
  </w:num>
  <w:num w:numId="9" w16cid:durableId="1298142377">
    <w:abstractNumId w:val="39"/>
  </w:num>
  <w:num w:numId="10" w16cid:durableId="1159152812">
    <w:abstractNumId w:val="27"/>
  </w:num>
  <w:num w:numId="11" w16cid:durableId="902251495">
    <w:abstractNumId w:val="6"/>
  </w:num>
  <w:num w:numId="12" w16cid:durableId="1009600057">
    <w:abstractNumId w:val="10"/>
  </w:num>
  <w:num w:numId="13" w16cid:durableId="763958606">
    <w:abstractNumId w:val="14"/>
  </w:num>
  <w:num w:numId="14" w16cid:durableId="313266630">
    <w:abstractNumId w:val="40"/>
  </w:num>
  <w:num w:numId="15" w16cid:durableId="144199855">
    <w:abstractNumId w:val="13"/>
  </w:num>
  <w:num w:numId="16" w16cid:durableId="262764585">
    <w:abstractNumId w:val="9"/>
  </w:num>
  <w:num w:numId="17" w16cid:durableId="567107326">
    <w:abstractNumId w:val="37"/>
  </w:num>
  <w:num w:numId="18" w16cid:durableId="1971473640">
    <w:abstractNumId w:val="28"/>
  </w:num>
  <w:num w:numId="19" w16cid:durableId="842166639">
    <w:abstractNumId w:val="23"/>
  </w:num>
  <w:num w:numId="20" w16cid:durableId="180969579">
    <w:abstractNumId w:val="26"/>
  </w:num>
  <w:num w:numId="21" w16cid:durableId="696930362">
    <w:abstractNumId w:val="20"/>
  </w:num>
  <w:num w:numId="22" w16cid:durableId="280502842">
    <w:abstractNumId w:val="0"/>
  </w:num>
  <w:num w:numId="23" w16cid:durableId="1171260881">
    <w:abstractNumId w:val="38"/>
  </w:num>
  <w:num w:numId="24" w16cid:durableId="1463890705">
    <w:abstractNumId w:val="18"/>
  </w:num>
  <w:num w:numId="25" w16cid:durableId="1238630782">
    <w:abstractNumId w:val="3"/>
  </w:num>
  <w:num w:numId="26" w16cid:durableId="1555891802">
    <w:abstractNumId w:val="31"/>
  </w:num>
  <w:num w:numId="27" w16cid:durableId="14191310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9311617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481530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033589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219130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344371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6805070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09506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403125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9085758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313438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994724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9235940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681243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786529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702920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2011420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137500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2264599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69422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6820487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276057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47422"/>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27F02"/>
    <w:rsid w:val="00731F6E"/>
    <w:rsid w:val="007A2EF1"/>
    <w:rsid w:val="007B00D4"/>
    <w:rsid w:val="007D703B"/>
    <w:rsid w:val="00800261"/>
    <w:rsid w:val="00841B63"/>
    <w:rsid w:val="0086736E"/>
    <w:rsid w:val="008D3AF3"/>
    <w:rsid w:val="008E0730"/>
    <w:rsid w:val="009169FF"/>
    <w:rsid w:val="0092337E"/>
    <w:rsid w:val="0092730E"/>
    <w:rsid w:val="009561DA"/>
    <w:rsid w:val="0098432D"/>
    <w:rsid w:val="00997B0E"/>
    <w:rsid w:val="009A694A"/>
    <w:rsid w:val="009A7064"/>
    <w:rsid w:val="009F7ECA"/>
    <w:rsid w:val="00A47422"/>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872F3"/>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096CE7"/>
  <w15:chartTrackingRefBased/>
  <w15:docId w15:val="{63AA03DA-CC65-4C7C-9B2D-56F328C07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169FF"/>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9169FF"/>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9</TotalTime>
  <Pages>9</Pages>
  <Words>3268</Words>
  <Characters>21860</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25078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2024-04-17T10:43:00Z</cp:lastPrinted>
  <dcterms:created xsi:type="dcterms:W3CDTF">2024-04-17T10:39:00Z</dcterms:created>
  <dcterms:modified xsi:type="dcterms:W3CDTF">2024-04-23T06:54:00Z</dcterms:modified>
</cp:coreProperties>
</file>