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41874" w14:textId="77777777" w:rsidR="00B07590" w:rsidRPr="002A16E2" w:rsidRDefault="00B07590" w:rsidP="00B07590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46B0C1C" w14:textId="77777777" w:rsidR="00B07590" w:rsidRPr="002A16E2" w:rsidRDefault="00B07590" w:rsidP="00B075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BC4C37" w14:textId="77777777" w:rsidR="00B07590" w:rsidRPr="002A16E2" w:rsidRDefault="00B07590" w:rsidP="00B0759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7C49CBF" w14:textId="77777777" w:rsidR="00B07590" w:rsidRPr="002A16E2" w:rsidRDefault="00B07590" w:rsidP="00B0759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CBDF8CC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EFE606F" w14:textId="77777777" w:rsidR="00B07590" w:rsidRPr="00FA50AF" w:rsidRDefault="00B07590" w:rsidP="00B0759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FC65040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6017D7E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238273B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F46082E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CB4AF64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AB971B5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74C199F" w14:textId="77777777" w:rsidR="00B07590" w:rsidRPr="002A16E2" w:rsidRDefault="00B07590" w:rsidP="00B0759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D7FE60A" w14:textId="77777777" w:rsidR="00B07590" w:rsidRPr="002A16E2" w:rsidRDefault="00B07590" w:rsidP="00B0759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EA90272" w14:textId="77777777" w:rsidR="00B07590" w:rsidRPr="002A16E2" w:rsidRDefault="00B07590" w:rsidP="00B075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4CFB026" w14:textId="77777777" w:rsidR="00B07590" w:rsidRPr="002A16E2" w:rsidRDefault="00B07590" w:rsidP="00B075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EA56862" w14:textId="77777777" w:rsidR="00B07590" w:rsidRPr="002A16E2" w:rsidRDefault="00B07590" w:rsidP="00B075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AA27BDA" w14:textId="77777777" w:rsidR="00B07590" w:rsidRPr="002A16E2" w:rsidRDefault="00B07590" w:rsidP="00B0759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676249A" w14:textId="77777777" w:rsidR="00B07590" w:rsidRPr="002A16E2" w:rsidRDefault="00B07590" w:rsidP="00B0759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D66E994" w14:textId="77777777" w:rsidR="00B07590" w:rsidRPr="002A16E2" w:rsidRDefault="00B07590" w:rsidP="00B07590">
      <w:pPr>
        <w:ind w:firstLine="3969"/>
        <w:rPr>
          <w:b/>
          <w:sz w:val="22"/>
          <w:szCs w:val="22"/>
        </w:rPr>
      </w:pPr>
    </w:p>
    <w:p w14:paraId="201BD777" w14:textId="39A19039" w:rsidR="00B07590" w:rsidRDefault="00B07590" w:rsidP="00B0759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homogenizatora ultradźwiękowego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WIMiC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18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07590" w:rsidRPr="008A2B7D" w14:paraId="41605BAB" w14:textId="77777777" w:rsidTr="007952B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25BE14" w14:textId="77777777" w:rsidR="00B07590" w:rsidRPr="002A16E2" w:rsidRDefault="00B07590" w:rsidP="007952B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F9FAE8" w14:textId="77777777" w:rsidR="00B07590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6A1B5080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34EC1D83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4EA5A" w14:textId="77777777" w:rsidR="00B07590" w:rsidRPr="0084309D" w:rsidRDefault="00B07590" w:rsidP="007952B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0F6EA3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9144B4A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993B2F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06A17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072E379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8D811B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99ED514" w14:textId="77777777" w:rsidR="00B07590" w:rsidRPr="008A2B7D" w:rsidRDefault="00B07590" w:rsidP="007952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D614C2A" w14:textId="77777777" w:rsidR="00B07590" w:rsidRPr="008A2B7D" w:rsidRDefault="00B07590" w:rsidP="007952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8B3B050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07FCAB9" w14:textId="77777777" w:rsidR="00B07590" w:rsidRPr="008A2B7D" w:rsidRDefault="00B07590" w:rsidP="007952B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190F6FE" w14:textId="77777777" w:rsidR="00B07590" w:rsidRPr="008A2B7D" w:rsidRDefault="00B07590" w:rsidP="0079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07590" w:rsidRPr="002A16E2" w14:paraId="78093AEA" w14:textId="77777777" w:rsidTr="007952B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A99074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178A1C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A1116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E6CAE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6C3A6F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0A8B64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9257B7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3BDFE6" w14:textId="77777777" w:rsidR="00B07590" w:rsidRPr="002A16E2" w:rsidRDefault="00B07590" w:rsidP="007952B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07590" w:rsidRPr="002A16E2" w14:paraId="44DFD003" w14:textId="77777777" w:rsidTr="007952B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262456" w14:textId="77777777" w:rsidR="00B07590" w:rsidRPr="002A16E2" w:rsidRDefault="00B07590" w:rsidP="007952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BE7F" w14:textId="48BB46FE" w:rsidR="00B07590" w:rsidRPr="00CA4E27" w:rsidRDefault="00B07590" w:rsidP="007952B9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Homogenizator ultradźwiękowy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045F" w14:textId="77777777" w:rsidR="00B07590" w:rsidRPr="00A47B3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A2A1" w14:textId="77777777" w:rsidR="00B07590" w:rsidRPr="00F55968" w:rsidRDefault="00B07590" w:rsidP="00795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C677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A41D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D2C10E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50BBC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714578BB" w14:textId="77777777" w:rsidTr="007952B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3BDD14" w14:textId="77777777" w:rsidR="00B07590" w:rsidRPr="002A16E2" w:rsidRDefault="00B07590" w:rsidP="007952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27DF" w14:textId="7140FC1D" w:rsidR="00B07590" w:rsidRPr="00CA4E27" w:rsidRDefault="00B07590" w:rsidP="007952B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Końcówka standardowa (sonotroda) 2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8D85" w14:textId="77777777" w:rsidR="00B07590" w:rsidRPr="00A47B3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1CA8" w14:textId="77777777" w:rsidR="00B07590" w:rsidRDefault="00B07590" w:rsidP="00795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1DE5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8AE6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894F95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BED02F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79DAC419" w14:textId="77777777" w:rsidTr="007952B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5A016" w14:textId="77777777" w:rsidR="00B07590" w:rsidRPr="002A16E2" w:rsidRDefault="00B07590" w:rsidP="007952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3319" w14:textId="60441D84" w:rsidR="00B07590" w:rsidRDefault="00B07590" w:rsidP="007952B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 xml:space="preserve">Końcówka standardowa (sonotroda) </w:t>
            </w:r>
            <w:r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 xml:space="preserve">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2E62" w14:textId="77777777" w:rsidR="00B07590" w:rsidRPr="00A47B3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3972" w14:textId="77777777" w:rsidR="00B07590" w:rsidRDefault="00B07590" w:rsidP="00795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AE12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B257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3CB096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4F436F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30333597" w14:textId="77777777" w:rsidTr="007952B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F78DA8" w14:textId="379BBE9E" w:rsidR="00B07590" w:rsidRDefault="00B07590" w:rsidP="007952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41D2" w14:textId="02EFA226" w:rsidR="00B0759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Końcówka standardowa (sonotroda) </w:t>
            </w:r>
            <w:r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 xml:space="preserve">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DC52" w14:textId="77777777" w:rsidR="00B07590" w:rsidRPr="00A47B3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171E" w14:textId="64395BB3" w:rsidR="00B07590" w:rsidRDefault="00B07590" w:rsidP="00795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D839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0C5A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4DA618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E9D8EA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0ACFDC53" w14:textId="77777777" w:rsidTr="007952B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C8957B" w14:textId="6344177E" w:rsidR="00B07590" w:rsidRDefault="00B07590" w:rsidP="007952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699A" w14:textId="12FADA83" w:rsidR="00B0759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Statyw</w:t>
            </w:r>
            <w:r w:rsidR="00E67152">
              <w:rPr>
                <w:b/>
                <w:sz w:val="16"/>
                <w:szCs w:val="16"/>
              </w:rPr>
              <w:t xml:space="preserve"> i uchwyt</w:t>
            </w:r>
            <w:r>
              <w:rPr>
                <w:b/>
                <w:sz w:val="16"/>
                <w:szCs w:val="16"/>
              </w:rPr>
              <w:t xml:space="preserve"> na konwerter</w:t>
            </w:r>
            <w:r w:rsidR="00E67152">
              <w:rPr>
                <w:b/>
                <w:sz w:val="16"/>
                <w:szCs w:val="16"/>
              </w:rPr>
              <w:t xml:space="preserve"> do homogenizatora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B39" w14:textId="77777777" w:rsidR="00B07590" w:rsidRPr="00A47B30" w:rsidRDefault="00B07590" w:rsidP="007952B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BEF9" w14:textId="46B50139" w:rsidR="00B07590" w:rsidRDefault="00B07590" w:rsidP="00795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4B6C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3677" w14:textId="77777777" w:rsidR="00B07590" w:rsidRPr="002A16E2" w:rsidRDefault="00B07590" w:rsidP="007952B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B550F8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FF67C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6DEBBFAB" w14:textId="77777777" w:rsidTr="007952B9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A1FDEC" w14:textId="77777777" w:rsidR="00B07590" w:rsidRDefault="00B07590" w:rsidP="007952B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99736E7" w14:textId="77777777" w:rsidR="00B07590" w:rsidRPr="002A16E2" w:rsidRDefault="00B07590" w:rsidP="007952B9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8A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2DEAB6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9212E5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  <w:tr w:rsidR="00B07590" w:rsidRPr="002A16E2" w14:paraId="1D98CBF6" w14:textId="77777777" w:rsidTr="007952B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24F338" w14:textId="77777777" w:rsidR="00B07590" w:rsidRPr="002A16E2" w:rsidRDefault="00B07590" w:rsidP="007952B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C9354A2" w14:textId="77777777" w:rsidR="00B07590" w:rsidRPr="002A16E2" w:rsidRDefault="00B07590" w:rsidP="007952B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818E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D0C8A0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AD8A1F" w14:textId="77777777" w:rsidR="00B07590" w:rsidRPr="002A16E2" w:rsidRDefault="00B07590" w:rsidP="007952B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9D56A39" w14:textId="77777777" w:rsidR="00B07590" w:rsidRPr="002A16E2" w:rsidRDefault="00B07590" w:rsidP="00B07590">
      <w:pPr>
        <w:tabs>
          <w:tab w:val="right" w:pos="9000"/>
        </w:tabs>
        <w:rPr>
          <w:sz w:val="22"/>
          <w:szCs w:val="22"/>
        </w:rPr>
      </w:pPr>
    </w:p>
    <w:p w14:paraId="5B58B59E" w14:textId="77777777" w:rsidR="00B07590" w:rsidRDefault="00B07590" w:rsidP="00B0759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2 miesięcy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</w:p>
    <w:p w14:paraId="753C4EFA" w14:textId="77777777" w:rsidR="00B07590" w:rsidRPr="002A16E2" w:rsidRDefault="00B07590" w:rsidP="00B07590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5AED232" w14:textId="77777777" w:rsidR="00B07590" w:rsidRPr="002A16E2" w:rsidRDefault="00B07590" w:rsidP="00B0759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EC287EE" w14:textId="77777777" w:rsidR="00B07590" w:rsidRPr="002A16E2" w:rsidRDefault="00B07590" w:rsidP="00B0759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7E57F0A" w14:textId="77777777" w:rsidR="00B07590" w:rsidRDefault="00B07590" w:rsidP="00B0759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478AB5" w14:textId="77777777" w:rsidR="00B07590" w:rsidRDefault="00B07590" w:rsidP="00B0759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5A1270F" w14:textId="77777777" w:rsidR="00B07590" w:rsidRDefault="00B07590" w:rsidP="00B0759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64341C" w14:textId="77777777" w:rsidR="00B07590" w:rsidRPr="00E63BA7" w:rsidRDefault="00B07590" w:rsidP="00B0759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592FB87D" w14:textId="77777777" w:rsidR="00B07590" w:rsidRPr="002A16E2" w:rsidRDefault="00B07590" w:rsidP="00B0759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6C57499" w14:textId="77777777" w:rsidR="00B07590" w:rsidRDefault="00B07590" w:rsidP="00B07590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016CC41" w14:textId="77777777" w:rsidR="00B07590" w:rsidRDefault="00B07590" w:rsidP="00B0759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5A695B4" w14:textId="77777777" w:rsidR="00B07590" w:rsidRDefault="00B07590" w:rsidP="00B07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2CA0E28" w14:textId="77777777" w:rsidR="00B07590" w:rsidRPr="00F407E7" w:rsidRDefault="00B07590" w:rsidP="00B07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407E7">
        <w:rPr>
          <w:color w:val="000000"/>
          <w:sz w:val="22"/>
          <w:szCs w:val="22"/>
        </w:rPr>
        <w:t xml:space="preserve">Oświadczamy, iż serwis gwarancyjny na zaoferowane urządzenia będzie </w:t>
      </w:r>
      <w:r w:rsidRPr="00F407E7">
        <w:rPr>
          <w:b/>
          <w:bCs/>
          <w:color w:val="000000"/>
          <w:sz w:val="22"/>
          <w:szCs w:val="22"/>
        </w:rPr>
        <w:t>świadczony przez:</w:t>
      </w:r>
      <w:r w:rsidRPr="00F407E7"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 w:rsidRPr="00F407E7">
        <w:rPr>
          <w:i/>
          <w:iCs/>
          <w:color w:val="000000"/>
          <w:sz w:val="22"/>
          <w:szCs w:val="22"/>
        </w:rPr>
        <w:t>Należy wpisać, o ile dotyczy</w:t>
      </w:r>
      <w:r w:rsidRPr="00F407E7">
        <w:rPr>
          <w:color w:val="000000"/>
          <w:sz w:val="22"/>
          <w:szCs w:val="22"/>
        </w:rPr>
        <w:t>)</w:t>
      </w:r>
    </w:p>
    <w:p w14:paraId="6C8DE06E" w14:textId="77777777" w:rsidR="00B07590" w:rsidRDefault="00B07590" w:rsidP="00B07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E7DC3E" w14:textId="77777777" w:rsidR="00B07590" w:rsidRDefault="00B07590" w:rsidP="00B0759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F8E8CC" w14:textId="77777777" w:rsidR="00B07590" w:rsidRDefault="00B07590" w:rsidP="00B0759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07D5BD" w14:textId="77777777" w:rsidR="00B07590" w:rsidRDefault="00B07590" w:rsidP="00B07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7590" w14:paraId="0AC4624C" w14:textId="77777777" w:rsidTr="007952B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FA8C5" w14:textId="77777777" w:rsidR="00B07590" w:rsidRDefault="00B07590" w:rsidP="007952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A8A19" w14:textId="77777777" w:rsidR="00B07590" w:rsidRDefault="00B07590" w:rsidP="007952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230B6BA" w14:textId="77777777" w:rsidR="00B07590" w:rsidRDefault="00B07590" w:rsidP="007952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EC8A5" w14:textId="77777777" w:rsidR="00B07590" w:rsidRDefault="00B07590" w:rsidP="007952B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07590" w14:paraId="4DD350D8" w14:textId="77777777" w:rsidTr="007952B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BB6EE" w14:textId="77777777" w:rsidR="00B07590" w:rsidRDefault="00B07590" w:rsidP="007952B9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5A094" w14:textId="77777777" w:rsidR="00B07590" w:rsidRDefault="00B07590" w:rsidP="007952B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E189F" w14:textId="77777777" w:rsidR="00B07590" w:rsidRDefault="00B07590" w:rsidP="007952B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B07590" w14:paraId="7C022E36" w14:textId="77777777" w:rsidTr="007952B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15A71" w14:textId="77777777" w:rsidR="00B07590" w:rsidRDefault="00B07590" w:rsidP="007952B9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77114" w14:textId="77777777" w:rsidR="00B07590" w:rsidRDefault="00B07590" w:rsidP="007952B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9BF71" w14:textId="77777777" w:rsidR="00B07590" w:rsidRDefault="00B07590" w:rsidP="007952B9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7AB3C2F4" w14:textId="77777777" w:rsidR="00B07590" w:rsidRDefault="00B07590" w:rsidP="00B07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D4AF5DD" w14:textId="77777777" w:rsidR="00B07590" w:rsidRDefault="00B07590" w:rsidP="00B0759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FC6F66E" w14:textId="77777777" w:rsidR="00B07590" w:rsidRDefault="00B07590" w:rsidP="00B0759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EE896F4" w14:textId="77777777" w:rsidR="00B07590" w:rsidRDefault="00B07590" w:rsidP="00B0759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F3E2F0" w14:textId="77777777" w:rsidR="00B07590" w:rsidRDefault="00B07590" w:rsidP="00B0759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655D1ED" w14:textId="77777777" w:rsidR="00B07590" w:rsidRDefault="00B07590" w:rsidP="00B0759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5634889" w14:textId="77777777" w:rsidR="00B07590" w:rsidRDefault="00B07590" w:rsidP="00B0759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CE2AF00" w14:textId="77777777" w:rsidR="00B07590" w:rsidRDefault="00B07590" w:rsidP="00B07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F6056D0" w14:textId="77777777" w:rsidR="00B07590" w:rsidRDefault="00B07590" w:rsidP="00B0759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EF2BCC" w14:textId="77777777" w:rsidR="00B07590" w:rsidRDefault="00B07590" w:rsidP="00B0759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B7020D3" w14:textId="77777777" w:rsidR="00B07590" w:rsidRDefault="00B07590" w:rsidP="00B0759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7A83842" w14:textId="77777777" w:rsidR="00B07590" w:rsidRDefault="00B07590" w:rsidP="00B0759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83349D" w14:textId="77777777" w:rsidR="00B07590" w:rsidRDefault="00B07590" w:rsidP="00B0759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3862F98" w14:textId="77777777" w:rsidR="00B07590" w:rsidRDefault="00B07590" w:rsidP="00B0759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DCBBC7" w14:textId="77777777" w:rsidR="00B07590" w:rsidRDefault="00B07590" w:rsidP="00B0759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81C87CC" w14:textId="77777777" w:rsidR="00B07590" w:rsidRPr="00FB3F21" w:rsidRDefault="00B07590" w:rsidP="00B07590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9929A64" w14:textId="77777777" w:rsidR="00B07590" w:rsidRPr="0054009D" w:rsidRDefault="00B07590" w:rsidP="00B07590"/>
    <w:p w14:paraId="7839BCC6" w14:textId="77777777" w:rsidR="00B07590" w:rsidRPr="00963B2E" w:rsidRDefault="00B07590" w:rsidP="00B07590"/>
    <w:p w14:paraId="5A0BFEF3" w14:textId="77777777" w:rsidR="00B07590" w:rsidRPr="00CA4E27" w:rsidRDefault="00B07590" w:rsidP="00B07590"/>
    <w:p w14:paraId="10FF84A3" w14:textId="77777777" w:rsidR="00FE545C" w:rsidRPr="00B07590" w:rsidRDefault="00FE545C" w:rsidP="00B07590"/>
    <w:sectPr w:rsidR="00FE545C" w:rsidRPr="00B075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A4066" w14:textId="77777777" w:rsidR="00F02CF1" w:rsidRDefault="00F02CF1">
      <w:r>
        <w:separator/>
      </w:r>
    </w:p>
  </w:endnote>
  <w:endnote w:type="continuationSeparator" w:id="0">
    <w:p w14:paraId="1F097A98" w14:textId="77777777" w:rsidR="00F02CF1" w:rsidRDefault="00F0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2D5AF" w14:textId="77777777" w:rsidR="00C90251" w:rsidRDefault="00C90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750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1DD3" w14:textId="77777777" w:rsidR="00C90251" w:rsidRDefault="00C90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5EEC0" w14:textId="77777777" w:rsidR="00F02CF1" w:rsidRDefault="00F02CF1">
      <w:r>
        <w:separator/>
      </w:r>
    </w:p>
  </w:footnote>
  <w:footnote w:type="continuationSeparator" w:id="0">
    <w:p w14:paraId="0E217852" w14:textId="77777777" w:rsidR="00F02CF1" w:rsidRDefault="00F02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917CF" w14:textId="77777777" w:rsidR="00C90251" w:rsidRDefault="00C90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9F13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34D7" w14:textId="77777777" w:rsidR="00C90251" w:rsidRDefault="00C902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5779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257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2441986">
    <w:abstractNumId w:val="0"/>
  </w:num>
  <w:num w:numId="4" w16cid:durableId="1667249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C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7590"/>
    <w:rsid w:val="00B774DC"/>
    <w:rsid w:val="00C90251"/>
    <w:rsid w:val="00C969A6"/>
    <w:rsid w:val="00CA7D36"/>
    <w:rsid w:val="00D24208"/>
    <w:rsid w:val="00D60C38"/>
    <w:rsid w:val="00D66893"/>
    <w:rsid w:val="00D90ACB"/>
    <w:rsid w:val="00DC1500"/>
    <w:rsid w:val="00E44371"/>
    <w:rsid w:val="00E67152"/>
    <w:rsid w:val="00E949B0"/>
    <w:rsid w:val="00EC0BEA"/>
    <w:rsid w:val="00F00591"/>
    <w:rsid w:val="00F02CF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ABED0B"/>
  <w15:chartTrackingRefBased/>
  <w15:docId w15:val="{02C82BA0-46ED-41C9-926E-1606F5DD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59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570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2024-04-17T10:34:00Z</cp:lastPrinted>
  <dcterms:created xsi:type="dcterms:W3CDTF">2024-04-17T10:36:00Z</dcterms:created>
  <dcterms:modified xsi:type="dcterms:W3CDTF">2024-04-17T10:36:00Z</dcterms:modified>
</cp:coreProperties>
</file>