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72CAE" w14:textId="0F3D9CF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87B4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B19F78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E3930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303F60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A0347D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AE8956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7B9032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FBC0FB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CB2EF8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79C4CE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23E6C7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FD30BF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E7DA45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516999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F0FE71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0221D86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7D37D5D" w14:textId="6ADEB61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53E73" w:rsidRPr="00853E73">
        <w:rPr>
          <w:rFonts w:eastAsia="Times New Roman" w:cs="Calibri"/>
          <w:b/>
          <w:lang w:eastAsia="pl-PL"/>
        </w:rPr>
        <w:t xml:space="preserve">Dostawa homogenizatora ultradźwiękowego ma potrzeby </w:t>
      </w:r>
      <w:proofErr w:type="spellStart"/>
      <w:r w:rsidR="00853E73" w:rsidRPr="00853E73">
        <w:rPr>
          <w:rFonts w:eastAsia="Times New Roman" w:cs="Calibri"/>
          <w:b/>
          <w:lang w:eastAsia="pl-PL"/>
        </w:rPr>
        <w:t>WIMiC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287B46">
        <w:rPr>
          <w:rFonts w:eastAsia="Times New Roman" w:cs="Calibri"/>
          <w:lang w:eastAsia="pl-PL"/>
        </w:rPr>
        <w:t xml:space="preserve">nr sprawy: </w:t>
      </w:r>
      <w:r w:rsidR="00287B46" w:rsidRPr="00287B46">
        <w:rPr>
          <w:rFonts w:eastAsia="Times New Roman" w:cs="Calibri"/>
          <w:b/>
          <w:bCs/>
          <w:lang w:eastAsia="pl-PL"/>
        </w:rPr>
        <w:t>DE-dzp.272-186/24</w:t>
      </w:r>
      <w:r w:rsidR="00287B46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77D30E7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8C9D8C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28DE90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931041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875A9D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501504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E71B65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B6C2B4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FC5F5C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8728DB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DB45936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CCBE84D" w14:textId="7CFCA695" w:rsidR="005103B9" w:rsidRPr="009475A8" w:rsidRDefault="008F3D36" w:rsidP="00287B4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5253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3E958" w14:textId="77777777" w:rsidR="0052533C" w:rsidRDefault="0052533C" w:rsidP="0038231F">
      <w:pPr>
        <w:spacing w:after="0" w:line="240" w:lineRule="auto"/>
      </w:pPr>
      <w:r>
        <w:separator/>
      </w:r>
    </w:p>
  </w:endnote>
  <w:endnote w:type="continuationSeparator" w:id="0">
    <w:p w14:paraId="1E7FE36F" w14:textId="77777777" w:rsidR="0052533C" w:rsidRDefault="005253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FB4C5" w14:textId="77777777" w:rsidR="00853E73" w:rsidRDefault="00853E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FE6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A98DC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1A049" w14:textId="77777777" w:rsidR="00853E73" w:rsidRDefault="00853E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E599C" w14:textId="77777777" w:rsidR="0052533C" w:rsidRDefault="0052533C" w:rsidP="0038231F">
      <w:pPr>
        <w:spacing w:after="0" w:line="240" w:lineRule="auto"/>
      </w:pPr>
      <w:r>
        <w:separator/>
      </w:r>
    </w:p>
  </w:footnote>
  <w:footnote w:type="continuationSeparator" w:id="0">
    <w:p w14:paraId="78F16116" w14:textId="77777777" w:rsidR="0052533C" w:rsidRDefault="0052533C" w:rsidP="0038231F">
      <w:pPr>
        <w:spacing w:after="0" w:line="240" w:lineRule="auto"/>
      </w:pPr>
      <w:r>
        <w:continuationSeparator/>
      </w:r>
    </w:p>
  </w:footnote>
  <w:footnote w:id="1">
    <w:p w14:paraId="5F2E584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FFEB43B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93C73" w14:textId="77777777" w:rsidR="00853E73" w:rsidRDefault="00853E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7E2D0" w14:textId="77777777" w:rsidR="00853E73" w:rsidRDefault="00853E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4F562" w14:textId="77777777" w:rsidR="00853E73" w:rsidRDefault="00853E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700283">
    <w:abstractNumId w:val="7"/>
  </w:num>
  <w:num w:numId="2" w16cid:durableId="1267081340">
    <w:abstractNumId w:val="0"/>
  </w:num>
  <w:num w:numId="3" w16cid:durableId="2036230519">
    <w:abstractNumId w:val="6"/>
  </w:num>
  <w:num w:numId="4" w16cid:durableId="1046219791">
    <w:abstractNumId w:val="9"/>
  </w:num>
  <w:num w:numId="5" w16cid:durableId="1419519758">
    <w:abstractNumId w:val="8"/>
  </w:num>
  <w:num w:numId="6" w16cid:durableId="9380701">
    <w:abstractNumId w:val="5"/>
  </w:num>
  <w:num w:numId="7" w16cid:durableId="1465390856">
    <w:abstractNumId w:val="1"/>
  </w:num>
  <w:num w:numId="8" w16cid:durableId="1087727984">
    <w:abstractNumId w:val="3"/>
  </w:num>
  <w:num w:numId="9" w16cid:durableId="1195121341">
    <w:abstractNumId w:val="2"/>
  </w:num>
  <w:num w:numId="10" w16cid:durableId="1971981103">
    <w:abstractNumId w:val="4"/>
  </w:num>
  <w:num w:numId="11" w16cid:durableId="7525557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3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7B46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533C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3E73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EAAEC"/>
  <w15:chartTrackingRefBased/>
  <w15:docId w15:val="{54AED6F3-77F0-4A3A-BDFB-2F20B29F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2024-04-17T10:38:00Z</cp:lastPrinted>
  <dcterms:created xsi:type="dcterms:W3CDTF">2024-04-17T10:36:00Z</dcterms:created>
  <dcterms:modified xsi:type="dcterms:W3CDTF">2024-04-17T10:39:00Z</dcterms:modified>
</cp:coreProperties>
</file>