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F0A4" w14:textId="304940E2" w:rsidR="00722C1A" w:rsidRDefault="00722C1A" w:rsidP="00A61904">
      <w:pPr>
        <w:pStyle w:val="pkt"/>
        <w:ind w:left="0" w:firstLine="0"/>
        <w:jc w:val="center"/>
        <w:rPr>
          <w:b/>
          <w:szCs w:val="24"/>
        </w:rPr>
      </w:pPr>
      <w:r w:rsidRPr="008D10EB">
        <w:tab/>
      </w:r>
    </w:p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2FA1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4C967313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399B350E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A61904" w:rsidRPr="00A61904">
        <w:rPr>
          <w:rFonts w:ascii="Verdana" w:hAnsi="Verdana"/>
          <w:b/>
          <w:sz w:val="18"/>
          <w:szCs w:val="18"/>
        </w:rPr>
        <w:t xml:space="preserve">Dostawa testów </w:t>
      </w:r>
      <w:proofErr w:type="spellStart"/>
      <w:r w:rsidR="00A61904" w:rsidRPr="00A61904">
        <w:rPr>
          <w:rFonts w:ascii="Verdana" w:hAnsi="Verdana"/>
          <w:b/>
          <w:sz w:val="18"/>
          <w:szCs w:val="18"/>
        </w:rPr>
        <w:t>CliftonStrenghts</w:t>
      </w:r>
      <w:proofErr w:type="spellEnd"/>
      <w:r w:rsidR="00A61904" w:rsidRPr="00A61904">
        <w:rPr>
          <w:rFonts w:ascii="Verdana" w:hAnsi="Verdana"/>
          <w:b/>
          <w:sz w:val="18"/>
          <w:szCs w:val="18"/>
        </w:rPr>
        <w:t xml:space="preserve"> do szacowania potencjału rozwojowego kadry dydaktycznej AGH oraz realizacja warsztatów mentorskich dla kadry dydaktycznej AGH DE-dzp.272-195/24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C169B7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</w:tcPr>
          <w:p w14:paraId="01A7134C" w14:textId="77777777" w:rsidR="00722C1A" w:rsidRPr="00C169B7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 w:rsidRPr="00C169B7">
              <w:rPr>
                <w:bCs/>
                <w:iCs/>
                <w:color w:val="000000"/>
                <w:lang w:eastAsia="zh-CN"/>
              </w:rPr>
              <w:t>Wskazana osoba</w:t>
            </w:r>
            <w:r w:rsidR="00D9677C" w:rsidRPr="00C169B7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124F1BF3" w:rsidR="00D9677C" w:rsidRPr="00C169B7" w:rsidRDefault="00D9677C" w:rsidP="00D9677C">
            <w:pPr>
              <w:tabs>
                <w:tab w:val="left" w:pos="0"/>
              </w:tabs>
              <w:jc w:val="both"/>
            </w:pPr>
            <w:r w:rsidRPr="00C169B7">
              <w:t>- w okresie ostatnich 5 lat przed terminem składania ofert należycie zrealizowała ………….</w:t>
            </w:r>
            <w:r w:rsidRPr="00C169B7">
              <w:rPr>
                <w:i/>
              </w:rPr>
              <w:t xml:space="preserve"> (należy wpisać ilość)</w:t>
            </w:r>
            <w:r w:rsidRPr="00C169B7">
              <w:t xml:space="preserve"> </w:t>
            </w:r>
            <w:r w:rsidR="00C1079B" w:rsidRPr="00C169B7">
              <w:t xml:space="preserve">usługi w zakresie warsztatów grupowych z obszaru pracy z talentami, w oparciu o talenty </w:t>
            </w:r>
            <w:proofErr w:type="spellStart"/>
            <w:r w:rsidR="00C1079B" w:rsidRPr="00C169B7">
              <w:t>CliftonStrenghts</w:t>
            </w:r>
            <w:proofErr w:type="spellEnd"/>
            <w:r w:rsidR="00C1079B" w:rsidRPr="00C169B7">
              <w:t xml:space="preserve"> </w:t>
            </w:r>
            <w:r w:rsidRPr="00C169B7">
              <w:t>tj.:</w:t>
            </w:r>
          </w:p>
          <w:p w14:paraId="1ED62842" w14:textId="438E5A0F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18D33D80" w14:textId="50C5A824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7AEB22F3" w14:textId="00012699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6159DB3E" w14:textId="77777777" w:rsidR="00D9677C" w:rsidRDefault="00D9677C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warsztatów)</w:t>
            </w:r>
          </w:p>
          <w:p w14:paraId="5A566813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1EBA5BE1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4A7C4128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6F73C035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428CC333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77BF079E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6FF5107E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29A8C11C" w14:textId="2BB1FA9D" w:rsidR="00C169B7" w:rsidRPr="00C169B7" w:rsidRDefault="00C169B7" w:rsidP="00C169B7">
            <w:pPr>
              <w:tabs>
                <w:tab w:val="left" w:pos="0"/>
              </w:tabs>
              <w:jc w:val="both"/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4A051A53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C169B7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</w:rPr>
            </w:pPr>
            <w:r w:rsidRPr="00C169B7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C169B7">
        <w:rPr>
          <w:b/>
        </w:rPr>
        <w:t xml:space="preserve">Oświadczamy, że ww.  osoby posiadają wskazane </w:t>
      </w:r>
      <w:r w:rsidR="006A7152" w:rsidRPr="00C169B7">
        <w:rPr>
          <w:b/>
        </w:rPr>
        <w:t>uprawnienia</w:t>
      </w:r>
      <w:r w:rsidRPr="00C169B7">
        <w:rPr>
          <w:b/>
        </w:rPr>
        <w:t xml:space="preserve">. Zobowiązuję się,  przed podpisaniem umowy, do przedłożenia kopii </w:t>
      </w:r>
      <w:r w:rsidR="006A7152" w:rsidRPr="00C169B7">
        <w:rPr>
          <w:b/>
        </w:rPr>
        <w:t>dokumentów potwierdzających uprawnienia</w:t>
      </w:r>
      <w:r w:rsidRPr="00C169B7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69B7A6D0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</w:t>
      </w:r>
      <w:r w:rsidR="00A61904">
        <w:rPr>
          <w:b/>
          <w:color w:val="FF0000"/>
        </w:rPr>
        <w:t xml:space="preserve">elektronicznym </w:t>
      </w:r>
      <w:r w:rsidR="00125E07" w:rsidRPr="00125E07">
        <w:rPr>
          <w:b/>
          <w:color w:val="FF0000"/>
        </w:rPr>
        <w:t>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default" r:id="rId8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E9B15" w14:textId="77777777" w:rsidR="00432D03" w:rsidRDefault="00432D03">
      <w:r>
        <w:separator/>
      </w:r>
    </w:p>
  </w:endnote>
  <w:endnote w:type="continuationSeparator" w:id="0">
    <w:p w14:paraId="2A2D063E" w14:textId="77777777" w:rsidR="00432D03" w:rsidRDefault="0043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529BA" w14:textId="77777777" w:rsidR="00432D03" w:rsidRDefault="00432D03">
      <w:r>
        <w:separator/>
      </w:r>
    </w:p>
  </w:footnote>
  <w:footnote w:type="continuationSeparator" w:id="0">
    <w:p w14:paraId="73419A9D" w14:textId="77777777" w:rsidR="00432D03" w:rsidRDefault="00432D03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9AAE" w14:textId="58436F82" w:rsidR="00A61904" w:rsidRDefault="00A61904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2E19B69A" wp14:editId="2B7F0CC3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0C64AE"/>
    <w:rsid w:val="00125E07"/>
    <w:rsid w:val="002328A0"/>
    <w:rsid w:val="002A7F51"/>
    <w:rsid w:val="00375FEC"/>
    <w:rsid w:val="003C5FDE"/>
    <w:rsid w:val="003E703D"/>
    <w:rsid w:val="00416A70"/>
    <w:rsid w:val="00425A01"/>
    <w:rsid w:val="00432D03"/>
    <w:rsid w:val="004C73CE"/>
    <w:rsid w:val="00527F15"/>
    <w:rsid w:val="00584861"/>
    <w:rsid w:val="006A7152"/>
    <w:rsid w:val="006B5D93"/>
    <w:rsid w:val="00722C1A"/>
    <w:rsid w:val="008539D0"/>
    <w:rsid w:val="008E4A55"/>
    <w:rsid w:val="008E66F9"/>
    <w:rsid w:val="009C5EDE"/>
    <w:rsid w:val="009E4F5D"/>
    <w:rsid w:val="00A61904"/>
    <w:rsid w:val="00B33027"/>
    <w:rsid w:val="00B579E9"/>
    <w:rsid w:val="00C1079B"/>
    <w:rsid w:val="00C169B7"/>
    <w:rsid w:val="00C303B2"/>
    <w:rsid w:val="00CE2A4C"/>
    <w:rsid w:val="00D9677C"/>
    <w:rsid w:val="00E33ABE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E9A41-C189-4EE1-90E7-2AF4A51D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1899-12-31T23:00:00Z</cp:lastPrinted>
  <dcterms:created xsi:type="dcterms:W3CDTF">2024-04-18T11:16:00Z</dcterms:created>
  <dcterms:modified xsi:type="dcterms:W3CDTF">2024-04-19T11:22:00Z</dcterms:modified>
</cp:coreProperties>
</file>