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D5674" w14:textId="7639E52C" w:rsidR="006A5DF1" w:rsidRPr="009003D1" w:rsidRDefault="008057E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057E0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214019">
        <w:rPr>
          <w:rFonts w:ascii="Arial" w:hAnsi="Arial" w:cs="Arial"/>
          <w:sz w:val="24"/>
          <w:szCs w:val="24"/>
        </w:rPr>
        <w:t>24.04.2024 r.</w:t>
      </w:r>
    </w:p>
    <w:p w14:paraId="0AFA744A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54BEDAF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0CEA3243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F96E618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2B05F193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1E11597D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AA2D605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3F94DD6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3E2C0AA5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AA1382E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5F50730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421AB68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AB98F00" w14:textId="4F0EA545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AF4BCB">
        <w:rPr>
          <w:rFonts w:cs="Arial"/>
          <w:szCs w:val="28"/>
        </w:rPr>
        <w:t xml:space="preserve"> - 2</w:t>
      </w:r>
    </w:p>
    <w:p w14:paraId="0BAF9ACA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8057E0" w:rsidRPr="008057E0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057E0" w:rsidRPr="008057E0">
        <w:rPr>
          <w:rFonts w:ascii="Arial" w:hAnsi="Arial" w:cs="Arial"/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057E0" w:rsidRPr="008057E0">
        <w:rPr>
          <w:rFonts w:ascii="Arial" w:hAnsi="Arial" w:cs="Arial"/>
          <w:b/>
          <w:sz w:val="24"/>
          <w:szCs w:val="24"/>
        </w:rPr>
        <w:t>ZP/27/2024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6AD1FC2A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57E0" w:rsidRPr="009003D1" w14:paraId="3F46A244" w14:textId="77777777" w:rsidTr="00413398">
        <w:tc>
          <w:tcPr>
            <w:tcW w:w="9356" w:type="dxa"/>
            <w:shd w:val="clear" w:color="auto" w:fill="auto"/>
          </w:tcPr>
          <w:p w14:paraId="36B7EC6D" w14:textId="77777777" w:rsidR="008057E0" w:rsidRPr="009003D1" w:rsidRDefault="008057E0" w:rsidP="0041339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57E0">
              <w:rPr>
                <w:rFonts w:ascii="Arial" w:hAnsi="Arial" w:cs="Arial"/>
                <w:sz w:val="22"/>
                <w:szCs w:val="22"/>
              </w:rPr>
              <w:t>Czy Zamawiający dopuści dla asortymentu z pakietu 2 poz. 4 i 5 możliwość sprzedaży bezpośredniej cementów i mieszalników? Faktura będzie wystawiona razem z doręczonym produktem.</w:t>
            </w:r>
          </w:p>
          <w:p w14:paraId="48F5F09B" w14:textId="6F1E354C" w:rsidR="008057E0" w:rsidRPr="009003D1" w:rsidRDefault="008057E0" w:rsidP="0041339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AF4B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E1C5070" w14:textId="74EF8BDC" w:rsidR="008057E0" w:rsidRPr="008057E0" w:rsidRDefault="008057E0" w:rsidP="0041339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3CBF2C8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22DA199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7B9D343C" w14:textId="0038C900" w:rsidR="006D4AB3" w:rsidRPr="009003D1" w:rsidRDefault="00AF4BCB" w:rsidP="00AF4BCB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8057E0" w:rsidRPr="008057E0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8057E0" w:rsidRPr="008057E0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D014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9D50D" w14:textId="77777777" w:rsidR="00D01424" w:rsidRDefault="00D01424">
      <w:r>
        <w:separator/>
      </w:r>
    </w:p>
  </w:endnote>
  <w:endnote w:type="continuationSeparator" w:id="0">
    <w:p w14:paraId="6BED8730" w14:textId="77777777" w:rsidR="00D01424" w:rsidRDefault="00D0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97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7E7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E03DF" w14:textId="77777777" w:rsidR="006D4AB3" w:rsidRDefault="00214019">
    <w:pPr>
      <w:pStyle w:val="Stopka"/>
      <w:tabs>
        <w:tab w:val="clear" w:pos="4536"/>
      </w:tabs>
      <w:jc w:val="center"/>
    </w:pPr>
    <w:r>
      <w:rPr>
        <w:noProof/>
      </w:rPr>
      <w:pict w14:anchorId="52F2181F">
        <v:line id="_x0000_s1025" style="position:absolute;left:0;text-align:left;z-index:251657728" from="-3.85pt,8.75pt" to="455.15pt,8.75pt"/>
      </w:pict>
    </w:r>
  </w:p>
  <w:p w14:paraId="66E776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62E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9B03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E29B0D" w14:textId="77777777" w:rsidR="006D4AB3" w:rsidRDefault="006D4AB3">
    <w:pPr>
      <w:pStyle w:val="Stopka"/>
      <w:tabs>
        <w:tab w:val="clear" w:pos="4536"/>
        <w:tab w:val="left" w:pos="6237"/>
      </w:tabs>
    </w:pPr>
  </w:p>
  <w:p w14:paraId="1062E8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7B092" w14:textId="77777777" w:rsidR="00D01424" w:rsidRDefault="00D01424">
      <w:r>
        <w:separator/>
      </w:r>
    </w:p>
  </w:footnote>
  <w:footnote w:type="continuationSeparator" w:id="0">
    <w:p w14:paraId="3CDFF762" w14:textId="77777777" w:rsidR="00D01424" w:rsidRDefault="00D01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610C" w14:textId="77777777" w:rsidR="008057E0" w:rsidRDefault="00805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760D" w14:textId="77777777" w:rsidR="008057E0" w:rsidRDefault="00805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9658C" w14:textId="77777777" w:rsidR="008057E0" w:rsidRDefault="00805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0328054">
    <w:abstractNumId w:val="3"/>
  </w:num>
  <w:num w:numId="2" w16cid:durableId="1532188390">
    <w:abstractNumId w:val="6"/>
  </w:num>
  <w:num w:numId="3" w16cid:durableId="2123571998">
    <w:abstractNumId w:val="2"/>
  </w:num>
  <w:num w:numId="4" w16cid:durableId="1734959868">
    <w:abstractNumId w:val="5"/>
  </w:num>
  <w:num w:numId="5" w16cid:durableId="786118502">
    <w:abstractNumId w:val="0"/>
  </w:num>
  <w:num w:numId="6" w16cid:durableId="157691003">
    <w:abstractNumId w:val="1"/>
  </w:num>
  <w:num w:numId="7" w16cid:durableId="3277114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424"/>
    <w:rsid w:val="00031374"/>
    <w:rsid w:val="000A1097"/>
    <w:rsid w:val="000E2A8F"/>
    <w:rsid w:val="0012774F"/>
    <w:rsid w:val="00144B7A"/>
    <w:rsid w:val="00180C6E"/>
    <w:rsid w:val="0021401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57E0"/>
    <w:rsid w:val="00870F9F"/>
    <w:rsid w:val="008804B6"/>
    <w:rsid w:val="00897AB0"/>
    <w:rsid w:val="008A3553"/>
    <w:rsid w:val="009003D1"/>
    <w:rsid w:val="00947A50"/>
    <w:rsid w:val="00A905AC"/>
    <w:rsid w:val="00AF4BCB"/>
    <w:rsid w:val="00B1255C"/>
    <w:rsid w:val="00B153F9"/>
    <w:rsid w:val="00BA6584"/>
    <w:rsid w:val="00BE62A3"/>
    <w:rsid w:val="00BE7BFD"/>
    <w:rsid w:val="00C370F2"/>
    <w:rsid w:val="00C44EEC"/>
    <w:rsid w:val="00D01424"/>
    <w:rsid w:val="00D22FFA"/>
    <w:rsid w:val="00D56F6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D81BD5"/>
  <w15:chartTrackingRefBased/>
  <w15:docId w15:val="{75FD10FF-B281-4D8A-9F2F-F5C2E06D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2024-04-23T12:14:00Z</cp:lastPrinted>
  <dcterms:created xsi:type="dcterms:W3CDTF">2024-04-23T12:09:00Z</dcterms:created>
  <dcterms:modified xsi:type="dcterms:W3CDTF">2024-04-24T10:19:00Z</dcterms:modified>
</cp:coreProperties>
</file>