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918BB" w14:textId="6B914EDF" w:rsidR="00A46F7E" w:rsidRPr="00190ED4" w:rsidRDefault="00E005D9" w:rsidP="00190ED4">
      <w:pPr>
        <w:spacing w:after="480"/>
        <w:jc w:val="right"/>
      </w:pPr>
      <w:r w:rsidRPr="00190ED4">
        <w:t>Poznań</w:t>
      </w:r>
      <w:r w:rsidR="00A46F7E" w:rsidRPr="00190ED4">
        <w:t xml:space="preserve"> dnia: </w:t>
      </w:r>
      <w:r w:rsidRPr="00190ED4">
        <w:t>2024-04-2</w:t>
      </w:r>
      <w:r w:rsidR="00190ED4">
        <w:t>4</w:t>
      </w:r>
    </w:p>
    <w:p w14:paraId="15A6C555" w14:textId="77777777" w:rsidR="00E005D9" w:rsidRPr="00190ED4" w:rsidRDefault="00E005D9" w:rsidP="00190ED4">
      <w:pPr>
        <w:rPr>
          <w:b/>
          <w:bCs/>
        </w:rPr>
      </w:pPr>
      <w:r w:rsidRPr="00190ED4">
        <w:rPr>
          <w:b/>
          <w:bCs/>
        </w:rPr>
        <w:t>Szpital Wojewódzki w Poznaniu</w:t>
      </w:r>
    </w:p>
    <w:p w14:paraId="39ED0A0C" w14:textId="77777777" w:rsidR="00A46F7E" w:rsidRPr="00190ED4" w:rsidRDefault="00E005D9" w:rsidP="00190ED4">
      <w:pPr>
        <w:rPr>
          <w:b/>
          <w:bCs/>
        </w:rPr>
      </w:pPr>
      <w:r w:rsidRPr="00190ED4">
        <w:rPr>
          <w:b/>
          <w:bCs/>
        </w:rPr>
        <w:t>Dział Zamówień Publicznych</w:t>
      </w:r>
    </w:p>
    <w:p w14:paraId="55A742BA" w14:textId="77777777" w:rsidR="00A46F7E" w:rsidRPr="00190ED4" w:rsidRDefault="00E005D9" w:rsidP="00190ED4">
      <w:r w:rsidRPr="00190ED4">
        <w:t>Juraszów</w:t>
      </w:r>
      <w:r w:rsidR="00A46F7E" w:rsidRPr="00190ED4">
        <w:t xml:space="preserve"> </w:t>
      </w:r>
      <w:r w:rsidRPr="00190ED4">
        <w:t>7/19</w:t>
      </w:r>
    </w:p>
    <w:p w14:paraId="0CB7C7A5" w14:textId="77777777" w:rsidR="00A46F7E" w:rsidRPr="00190ED4" w:rsidRDefault="00E005D9" w:rsidP="00190ED4">
      <w:r w:rsidRPr="00190ED4">
        <w:t>60-479</w:t>
      </w:r>
      <w:r w:rsidR="00A46F7E" w:rsidRPr="00190ED4">
        <w:t xml:space="preserve"> </w:t>
      </w:r>
      <w:r w:rsidRPr="00190ED4">
        <w:t>Poznań</w:t>
      </w:r>
    </w:p>
    <w:p w14:paraId="5FF55B66" w14:textId="77777777" w:rsidR="00A46F7E" w:rsidRPr="00190ED4" w:rsidRDefault="00A46F7E" w:rsidP="00190ED4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</w:rPr>
      </w:pPr>
      <w:r w:rsidRPr="00190ED4">
        <w:rPr>
          <w:b/>
        </w:rPr>
        <w:t>WYKONAWCY</w:t>
      </w:r>
    </w:p>
    <w:p w14:paraId="62C0378D" w14:textId="77777777" w:rsidR="00A46F7E" w:rsidRPr="00190ED4" w:rsidRDefault="00A46F7E" w:rsidP="00190ED4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190ED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A46F7E" w:rsidRPr="00190ED4" w14:paraId="36CCF955" w14:textId="77777777" w:rsidTr="00236C64">
        <w:tc>
          <w:tcPr>
            <w:tcW w:w="9330" w:type="dxa"/>
            <w:shd w:val="clear" w:color="auto" w:fill="F2F2F2"/>
            <w:hideMark/>
          </w:tcPr>
          <w:p w14:paraId="031FF624" w14:textId="77777777" w:rsidR="00A46F7E" w:rsidRPr="00190ED4" w:rsidRDefault="00A46F7E" w:rsidP="00190ED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90ED4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C32755A" w14:textId="141E69DF" w:rsidR="00A46F7E" w:rsidRPr="00190ED4" w:rsidRDefault="00A46F7E" w:rsidP="00190ED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90ED4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190ED4">
              <w:rPr>
                <w:b/>
                <w:spacing w:val="50"/>
                <w:kern w:val="28"/>
                <w:sz w:val="32"/>
                <w:szCs w:val="32"/>
              </w:rPr>
              <w:t>-5</w:t>
            </w:r>
          </w:p>
        </w:tc>
      </w:tr>
    </w:tbl>
    <w:p w14:paraId="7085F131" w14:textId="77777777" w:rsidR="00A46F7E" w:rsidRPr="00190ED4" w:rsidRDefault="00A46F7E" w:rsidP="00190ED4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A46F7E" w:rsidRPr="00190ED4" w14:paraId="7B144E69" w14:textId="77777777" w:rsidTr="00236C64">
        <w:tc>
          <w:tcPr>
            <w:tcW w:w="2268" w:type="dxa"/>
            <w:shd w:val="clear" w:color="auto" w:fill="auto"/>
          </w:tcPr>
          <w:p w14:paraId="5D82D14C" w14:textId="77777777" w:rsidR="00A46F7E" w:rsidRPr="00190ED4" w:rsidRDefault="00A46F7E" w:rsidP="00190ED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190ED4">
              <w:t>Dotyczy:</w:t>
            </w:r>
          </w:p>
        </w:tc>
        <w:tc>
          <w:tcPr>
            <w:tcW w:w="6834" w:type="dxa"/>
            <w:shd w:val="clear" w:color="auto" w:fill="auto"/>
          </w:tcPr>
          <w:p w14:paraId="7EA42B0B" w14:textId="77777777" w:rsidR="00A46F7E" w:rsidRPr="00190ED4" w:rsidRDefault="00A46F7E" w:rsidP="00190ED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190ED4">
              <w:t xml:space="preserve">postępowania o udzielenie zamówienia publicznego, prowadzonego w trybie </w:t>
            </w:r>
            <w:r w:rsidR="00E005D9" w:rsidRPr="00190ED4">
              <w:t>przetarg nieograniczony</w:t>
            </w:r>
            <w:r w:rsidRPr="00190ED4">
              <w:rPr>
                <w:bCs/>
              </w:rPr>
              <w:t>.</w:t>
            </w:r>
          </w:p>
        </w:tc>
      </w:tr>
      <w:tr w:rsidR="00A46F7E" w:rsidRPr="00190ED4" w14:paraId="72E5AA30" w14:textId="77777777" w:rsidTr="00236C64">
        <w:tc>
          <w:tcPr>
            <w:tcW w:w="2268" w:type="dxa"/>
            <w:shd w:val="clear" w:color="auto" w:fill="auto"/>
          </w:tcPr>
          <w:p w14:paraId="55111771" w14:textId="77777777" w:rsidR="00A46F7E" w:rsidRPr="00190ED4" w:rsidRDefault="00A46F7E" w:rsidP="00190ED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190ED4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BBD294A" w14:textId="51C7DC83" w:rsidR="00A46F7E" w:rsidRPr="00190ED4" w:rsidRDefault="00E005D9" w:rsidP="00190ED4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190ED4">
              <w:rPr>
                <w:b/>
              </w:rPr>
              <w:t>Wymiana systemu PACS/VNA w Szpitalu Wojewódzkim w Poznaniu</w:t>
            </w:r>
          </w:p>
        </w:tc>
      </w:tr>
      <w:tr w:rsidR="00E005D9" w:rsidRPr="00190ED4" w14:paraId="7AEECA59" w14:textId="77777777" w:rsidTr="003E1758">
        <w:tc>
          <w:tcPr>
            <w:tcW w:w="2268" w:type="dxa"/>
            <w:shd w:val="clear" w:color="auto" w:fill="auto"/>
          </w:tcPr>
          <w:p w14:paraId="6FBED704" w14:textId="77777777" w:rsidR="00E005D9" w:rsidRPr="00190ED4" w:rsidRDefault="00E005D9" w:rsidP="00190ED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190ED4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74B9DBB" w14:textId="77777777" w:rsidR="00E005D9" w:rsidRPr="00190ED4" w:rsidRDefault="00E005D9" w:rsidP="00190ED4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190ED4">
              <w:rPr>
                <w:b/>
              </w:rPr>
              <w:t>SZW/DZP/15/2024</w:t>
            </w:r>
          </w:p>
        </w:tc>
      </w:tr>
    </w:tbl>
    <w:p w14:paraId="35D5BA1C" w14:textId="77777777" w:rsidR="00E005D9" w:rsidRPr="00190ED4" w:rsidRDefault="004F079B" w:rsidP="00190ED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190ED4">
        <w:rPr>
          <w:rFonts w:ascii="Times New Roman" w:hAnsi="Times New Roman"/>
          <w:sz w:val="24"/>
        </w:rPr>
        <w:t xml:space="preserve">Zamawiający, </w:t>
      </w:r>
      <w:r w:rsidR="00E005D9" w:rsidRPr="00190ED4">
        <w:rPr>
          <w:rFonts w:ascii="Times New Roman" w:hAnsi="Times New Roman"/>
          <w:b/>
          <w:sz w:val="24"/>
        </w:rPr>
        <w:t>Szpital Wojewódzki w Poznaniu</w:t>
      </w:r>
    </w:p>
    <w:p w14:paraId="63518EB9" w14:textId="10C7B8F6" w:rsidR="004F079B" w:rsidRPr="00190ED4" w:rsidRDefault="00E005D9" w:rsidP="00190ED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190ED4">
        <w:rPr>
          <w:rFonts w:ascii="Times New Roman" w:hAnsi="Times New Roman"/>
          <w:b/>
          <w:sz w:val="24"/>
        </w:rPr>
        <w:t>Dział Zamówień Publicznych</w:t>
      </w:r>
      <w:r w:rsidR="004F079B" w:rsidRPr="00190ED4">
        <w:rPr>
          <w:rFonts w:ascii="Times New Roman" w:hAnsi="Times New Roman"/>
          <w:sz w:val="24"/>
        </w:rPr>
        <w:t xml:space="preserve">, działając na podstawie </w:t>
      </w:r>
      <w:r w:rsidR="009E374B" w:rsidRPr="009E374B">
        <w:rPr>
          <w:rFonts w:ascii="Times New Roman" w:hAnsi="Times New Roman"/>
          <w:sz w:val="24"/>
        </w:rPr>
        <w:t xml:space="preserve">art. 137 ust. 1 i 6 </w:t>
      </w:r>
      <w:r w:rsidR="00816FE0" w:rsidRPr="00190ED4">
        <w:rPr>
          <w:rFonts w:ascii="Times New Roman" w:hAnsi="Times New Roman"/>
          <w:sz w:val="24"/>
        </w:rPr>
        <w:t>ustawy z dnia 11 września 2019r. Prawo zamówień publicznych</w:t>
      </w:r>
      <w:r w:rsidR="004F079B" w:rsidRPr="00190ED4">
        <w:rPr>
          <w:rFonts w:ascii="Times New Roman" w:hAnsi="Times New Roman"/>
          <w:sz w:val="24"/>
        </w:rPr>
        <w:t xml:space="preserve"> </w:t>
      </w:r>
      <w:r w:rsidRPr="00190ED4">
        <w:rPr>
          <w:rFonts w:ascii="Times New Roman" w:hAnsi="Times New Roman"/>
          <w:sz w:val="24"/>
        </w:rPr>
        <w:t>(</w:t>
      </w:r>
      <w:proofErr w:type="spellStart"/>
      <w:r w:rsidRPr="00190ED4">
        <w:rPr>
          <w:rFonts w:ascii="Times New Roman" w:hAnsi="Times New Roman"/>
          <w:sz w:val="24"/>
        </w:rPr>
        <w:t>t.j</w:t>
      </w:r>
      <w:proofErr w:type="spellEnd"/>
      <w:r w:rsidRPr="00190ED4">
        <w:rPr>
          <w:rFonts w:ascii="Times New Roman" w:hAnsi="Times New Roman"/>
          <w:sz w:val="24"/>
        </w:rPr>
        <w:t>. Dz. U. z 2023r. poz. 1605)</w:t>
      </w:r>
      <w:r w:rsidR="004F079B" w:rsidRPr="00190ED4">
        <w:rPr>
          <w:rFonts w:ascii="Times New Roman" w:hAnsi="Times New Roman"/>
          <w:sz w:val="24"/>
        </w:rPr>
        <w:t xml:space="preserve"> </w:t>
      </w:r>
      <w:r w:rsidR="00F16C50" w:rsidRPr="00190ED4">
        <w:rPr>
          <w:rFonts w:ascii="Times New Roman" w:hAnsi="Times New Roman"/>
          <w:sz w:val="24"/>
        </w:rPr>
        <w:t xml:space="preserve">informuje, </w:t>
      </w:r>
      <w:r w:rsidR="004F079B" w:rsidRPr="00190ED4">
        <w:rPr>
          <w:rFonts w:ascii="Times New Roman" w:hAnsi="Times New Roman"/>
          <w:sz w:val="24"/>
        </w:rPr>
        <w:t>że zmianie ulegają terminy:</w:t>
      </w:r>
    </w:p>
    <w:p w14:paraId="4ADD4525" w14:textId="7CF5FD0B" w:rsidR="004F079B" w:rsidRPr="00190ED4" w:rsidRDefault="004F079B" w:rsidP="00190ED4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190ED4">
        <w:rPr>
          <w:rFonts w:ascii="Times New Roman" w:hAnsi="Times New Roman"/>
          <w:sz w:val="24"/>
        </w:rPr>
        <w:t xml:space="preserve">składania ofert, z dnia </w:t>
      </w:r>
      <w:r w:rsidR="00E005D9" w:rsidRPr="00190ED4">
        <w:rPr>
          <w:rFonts w:ascii="Times New Roman" w:hAnsi="Times New Roman"/>
          <w:b/>
          <w:sz w:val="24"/>
        </w:rPr>
        <w:t>2024-04-</w:t>
      </w:r>
      <w:r w:rsidR="00190ED4">
        <w:rPr>
          <w:rFonts w:ascii="Times New Roman" w:hAnsi="Times New Roman"/>
          <w:b/>
          <w:sz w:val="24"/>
        </w:rPr>
        <w:t>24</w:t>
      </w:r>
      <w:r w:rsidRPr="00190ED4">
        <w:rPr>
          <w:rFonts w:ascii="Times New Roman" w:hAnsi="Times New Roman"/>
          <w:sz w:val="24"/>
        </w:rPr>
        <w:t xml:space="preserve"> </w:t>
      </w:r>
      <w:r w:rsidR="008365E9" w:rsidRPr="00190ED4">
        <w:rPr>
          <w:rFonts w:ascii="Times New Roman" w:hAnsi="Times New Roman"/>
          <w:sz w:val="24"/>
        </w:rPr>
        <w:t>godz.</w:t>
      </w:r>
      <w:r w:rsidR="00136AEA" w:rsidRPr="00190ED4">
        <w:rPr>
          <w:rFonts w:ascii="Times New Roman" w:hAnsi="Times New Roman"/>
          <w:sz w:val="24"/>
        </w:rPr>
        <w:t xml:space="preserve"> </w:t>
      </w:r>
      <w:r w:rsidR="00E005D9" w:rsidRPr="00190ED4">
        <w:rPr>
          <w:rFonts w:ascii="Times New Roman" w:hAnsi="Times New Roman"/>
          <w:b/>
          <w:sz w:val="24"/>
        </w:rPr>
        <w:t>09:00</w:t>
      </w:r>
      <w:r w:rsidR="00136AEA" w:rsidRPr="00190ED4">
        <w:rPr>
          <w:rFonts w:ascii="Times New Roman" w:hAnsi="Times New Roman"/>
          <w:sz w:val="24"/>
        </w:rPr>
        <w:t xml:space="preserve"> </w:t>
      </w:r>
      <w:r w:rsidR="008365E9" w:rsidRPr="00190ED4">
        <w:rPr>
          <w:rFonts w:ascii="Times New Roman" w:hAnsi="Times New Roman"/>
          <w:sz w:val="24"/>
        </w:rPr>
        <w:t xml:space="preserve">na dzień </w:t>
      </w:r>
      <w:r w:rsidR="00E005D9" w:rsidRPr="00190ED4">
        <w:rPr>
          <w:rFonts w:ascii="Times New Roman" w:hAnsi="Times New Roman"/>
          <w:b/>
          <w:sz w:val="24"/>
        </w:rPr>
        <w:t>2024-04-26</w:t>
      </w:r>
      <w:r w:rsidR="008365E9" w:rsidRPr="00190ED4">
        <w:rPr>
          <w:rFonts w:ascii="Times New Roman" w:hAnsi="Times New Roman"/>
          <w:sz w:val="24"/>
        </w:rPr>
        <w:t xml:space="preserve"> godz. </w:t>
      </w:r>
      <w:r w:rsidR="00E005D9" w:rsidRPr="00190ED4">
        <w:rPr>
          <w:rFonts w:ascii="Times New Roman" w:hAnsi="Times New Roman"/>
          <w:b/>
          <w:sz w:val="24"/>
        </w:rPr>
        <w:t>09:00</w:t>
      </w:r>
      <w:r w:rsidR="00DE0599" w:rsidRPr="00190ED4">
        <w:rPr>
          <w:rFonts w:ascii="Times New Roman" w:hAnsi="Times New Roman"/>
          <w:bCs/>
          <w:sz w:val="24"/>
        </w:rPr>
        <w:t>.</w:t>
      </w:r>
    </w:p>
    <w:p w14:paraId="25B27289" w14:textId="507CE263" w:rsidR="004F079B" w:rsidRPr="00190ED4" w:rsidRDefault="004F079B" w:rsidP="00190ED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190ED4">
        <w:rPr>
          <w:rFonts w:ascii="Times New Roman" w:hAnsi="Times New Roman"/>
          <w:sz w:val="24"/>
        </w:rPr>
        <w:t>otwarcia ofert</w:t>
      </w:r>
      <w:r w:rsidR="008365E9" w:rsidRPr="00190ED4">
        <w:rPr>
          <w:rFonts w:ascii="Times New Roman" w:hAnsi="Times New Roman"/>
          <w:sz w:val="24"/>
        </w:rPr>
        <w:t xml:space="preserve">, z dnia </w:t>
      </w:r>
      <w:r w:rsidRPr="00190ED4">
        <w:rPr>
          <w:rFonts w:ascii="Times New Roman" w:hAnsi="Times New Roman"/>
          <w:sz w:val="24"/>
        </w:rPr>
        <w:t xml:space="preserve"> </w:t>
      </w:r>
      <w:r w:rsidR="00E005D9" w:rsidRPr="00190ED4">
        <w:rPr>
          <w:rFonts w:ascii="Times New Roman" w:hAnsi="Times New Roman"/>
          <w:b/>
          <w:sz w:val="24"/>
        </w:rPr>
        <w:t>2024-04-</w:t>
      </w:r>
      <w:r w:rsidR="00190ED4">
        <w:rPr>
          <w:rFonts w:ascii="Times New Roman" w:hAnsi="Times New Roman"/>
          <w:b/>
          <w:sz w:val="24"/>
        </w:rPr>
        <w:t>24</w:t>
      </w:r>
      <w:r w:rsidR="008365E9" w:rsidRPr="00190ED4">
        <w:rPr>
          <w:rFonts w:ascii="Times New Roman" w:hAnsi="Times New Roman"/>
          <w:sz w:val="24"/>
        </w:rPr>
        <w:t xml:space="preserve"> godz.</w:t>
      </w:r>
      <w:r w:rsidR="00136AEA" w:rsidRPr="00190ED4">
        <w:rPr>
          <w:rFonts w:ascii="Times New Roman" w:hAnsi="Times New Roman"/>
          <w:sz w:val="24"/>
        </w:rPr>
        <w:t xml:space="preserve"> </w:t>
      </w:r>
      <w:r w:rsidR="00E005D9" w:rsidRPr="00190ED4">
        <w:rPr>
          <w:rFonts w:ascii="Times New Roman" w:hAnsi="Times New Roman"/>
          <w:b/>
          <w:sz w:val="24"/>
        </w:rPr>
        <w:t>10:00</w:t>
      </w:r>
      <w:r w:rsidR="008365E9" w:rsidRPr="00190ED4">
        <w:rPr>
          <w:rFonts w:ascii="Times New Roman" w:hAnsi="Times New Roman"/>
          <w:sz w:val="24"/>
        </w:rPr>
        <w:t xml:space="preserve"> na dzień </w:t>
      </w:r>
      <w:r w:rsidR="00E005D9" w:rsidRPr="00190ED4">
        <w:rPr>
          <w:rFonts w:ascii="Times New Roman" w:hAnsi="Times New Roman"/>
          <w:b/>
          <w:sz w:val="24"/>
        </w:rPr>
        <w:t>2024-04-26</w:t>
      </w:r>
      <w:r w:rsidR="008365E9" w:rsidRPr="00190ED4">
        <w:rPr>
          <w:rFonts w:ascii="Times New Roman" w:hAnsi="Times New Roman"/>
          <w:sz w:val="24"/>
        </w:rPr>
        <w:t xml:space="preserve"> godz. </w:t>
      </w:r>
      <w:r w:rsidR="00E005D9" w:rsidRPr="00190ED4">
        <w:rPr>
          <w:rFonts w:ascii="Times New Roman" w:hAnsi="Times New Roman"/>
          <w:b/>
          <w:sz w:val="24"/>
        </w:rPr>
        <w:t>10:00</w:t>
      </w:r>
      <w:r w:rsidR="008365E9" w:rsidRPr="00190ED4">
        <w:rPr>
          <w:rFonts w:ascii="Times New Roman" w:hAnsi="Times New Roman"/>
          <w:bCs/>
          <w:sz w:val="24"/>
        </w:rPr>
        <w:t>.</w:t>
      </w:r>
    </w:p>
    <w:p w14:paraId="6A152E5D" w14:textId="272AA6A5" w:rsidR="00190ED4" w:rsidRPr="00901487" w:rsidRDefault="00190ED4" w:rsidP="00190ED4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901487">
        <w:rPr>
          <w:rFonts w:ascii="Times New Roman" w:hAnsi="Times New Roman"/>
          <w:b/>
          <w:bCs/>
          <w:szCs w:val="22"/>
        </w:rPr>
        <w:t>2024-07-</w:t>
      </w:r>
      <w:r>
        <w:rPr>
          <w:rFonts w:ascii="Times New Roman" w:hAnsi="Times New Roman"/>
          <w:b/>
          <w:bCs/>
          <w:szCs w:val="22"/>
        </w:rPr>
        <w:t xml:space="preserve">22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901487">
        <w:rPr>
          <w:rFonts w:ascii="Times New Roman" w:hAnsi="Times New Roman"/>
          <w:b/>
          <w:bCs/>
          <w:szCs w:val="22"/>
        </w:rPr>
        <w:t>2024-07-</w:t>
      </w:r>
      <w:r>
        <w:rPr>
          <w:rFonts w:ascii="Times New Roman" w:hAnsi="Times New Roman"/>
          <w:b/>
          <w:bCs/>
          <w:szCs w:val="22"/>
        </w:rPr>
        <w:t>24</w:t>
      </w:r>
    </w:p>
    <w:p w14:paraId="67C8C5D9" w14:textId="77777777" w:rsidR="00190ED4" w:rsidRPr="00190ED4" w:rsidRDefault="00190ED4" w:rsidP="00190ED4">
      <w:pPr>
        <w:pStyle w:val="Tekstpodstawowywcity2"/>
        <w:spacing w:after="120" w:line="240" w:lineRule="auto"/>
        <w:ind w:left="0" w:firstLine="0"/>
        <w:rPr>
          <w:rFonts w:ascii="Times New Roman" w:hAnsi="Times New Roman"/>
          <w:sz w:val="24"/>
        </w:rPr>
      </w:pPr>
    </w:p>
    <w:p w14:paraId="49E0C04B" w14:textId="7146F08B" w:rsidR="00F16C50" w:rsidRPr="00190ED4" w:rsidRDefault="00F16C50" w:rsidP="00190ED4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190ED4">
        <w:rPr>
          <w:sz w:val="24"/>
        </w:rPr>
        <w:t xml:space="preserve">Jednocześnie </w:t>
      </w:r>
      <w:r w:rsidR="00136AEA" w:rsidRPr="00190ED4">
        <w:rPr>
          <w:sz w:val="24"/>
        </w:rPr>
        <w:t xml:space="preserve">Zamawiający </w:t>
      </w:r>
      <w:r w:rsidRPr="00190ED4">
        <w:rPr>
          <w:sz w:val="24"/>
        </w:rPr>
        <w:t>informuje, że nie uleg</w:t>
      </w:r>
      <w:r w:rsidR="00136AEA" w:rsidRPr="00190ED4">
        <w:rPr>
          <w:sz w:val="24"/>
        </w:rPr>
        <w:t>a</w:t>
      </w:r>
      <w:r w:rsidRPr="00190ED4">
        <w:rPr>
          <w:sz w:val="24"/>
        </w:rPr>
        <w:t xml:space="preserve"> zmianie miejsce składania i otwarcia ofert.</w:t>
      </w:r>
    </w:p>
    <w:p w14:paraId="286479E0" w14:textId="77777777" w:rsidR="00922C1F" w:rsidRDefault="00922C1F" w:rsidP="00922C1F">
      <w:pPr>
        <w:ind w:firstLine="425"/>
        <w:jc w:val="center"/>
        <w:rPr>
          <w:sz w:val="22"/>
          <w:szCs w:val="22"/>
        </w:rPr>
      </w:pPr>
      <w:r>
        <w:rPr>
          <w:iCs/>
        </w:rPr>
        <w:t xml:space="preserve">                                                       </w:t>
      </w:r>
      <w:r>
        <w:rPr>
          <w:sz w:val="22"/>
          <w:szCs w:val="22"/>
        </w:rPr>
        <w:t>Zamawiający</w:t>
      </w:r>
    </w:p>
    <w:p w14:paraId="31A4568D" w14:textId="77777777" w:rsidR="00922C1F" w:rsidRDefault="00922C1F" w:rsidP="00922C1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08992057" w14:textId="77777777" w:rsidR="00922C1F" w:rsidRDefault="00922C1F" w:rsidP="00922C1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57A5729" w14:textId="77777777" w:rsidR="00922C1F" w:rsidRDefault="00922C1F" w:rsidP="00922C1F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716EAA84" w14:textId="77777777" w:rsidR="00922C1F" w:rsidRDefault="00922C1F" w:rsidP="00922C1F">
      <w:pPr>
        <w:ind w:firstLine="425"/>
        <w:jc w:val="center"/>
        <w:rPr>
          <w:sz w:val="22"/>
          <w:szCs w:val="22"/>
        </w:rPr>
      </w:pPr>
    </w:p>
    <w:p w14:paraId="3D907613" w14:textId="77777777" w:rsidR="00922C1F" w:rsidRDefault="00922C1F" w:rsidP="00922C1F">
      <w:pPr>
        <w:pStyle w:val="Tekstpodstawowy"/>
        <w:spacing w:after="360"/>
        <w:ind w:left="3119" w:firstLine="425"/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</w:t>
      </w:r>
    </w:p>
    <w:p w14:paraId="378220DE" w14:textId="1CFB368D" w:rsidR="00F16C50" w:rsidRPr="00190ED4" w:rsidRDefault="00F16C50" w:rsidP="00190ED4">
      <w:pPr>
        <w:pStyle w:val="Tekstpodstawowy"/>
        <w:ind w:firstLine="425"/>
        <w:jc w:val="right"/>
        <w:rPr>
          <w:sz w:val="24"/>
          <w:szCs w:val="24"/>
        </w:rPr>
      </w:pPr>
    </w:p>
    <w:sectPr w:rsidR="00F16C50" w:rsidRPr="00190ED4" w:rsidSect="007B44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8360E" w14:textId="77777777" w:rsidR="007B44B2" w:rsidRDefault="007B44B2">
      <w:r>
        <w:separator/>
      </w:r>
    </w:p>
  </w:endnote>
  <w:endnote w:type="continuationSeparator" w:id="0">
    <w:p w14:paraId="1575FE25" w14:textId="77777777" w:rsidR="007B44B2" w:rsidRDefault="007B4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0987B" w14:textId="77777777" w:rsidR="00E005D9" w:rsidRDefault="00E005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4E7D9" w14:textId="77777777" w:rsidR="00A46F7E" w:rsidRPr="00A46F7E" w:rsidRDefault="00A46F7E" w:rsidP="00A46F7E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1CF4267" w14:textId="77777777" w:rsidR="00F16C50" w:rsidRDefault="00A46F7E" w:rsidP="00A46F7E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 w:rsidRPr="00A46F7E"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 w:rsidRPr="00A46F7E"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20D53" w14:textId="77777777" w:rsidR="00E005D9" w:rsidRDefault="00E00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ADEC4" w14:textId="77777777" w:rsidR="007B44B2" w:rsidRDefault="007B44B2">
      <w:r>
        <w:separator/>
      </w:r>
    </w:p>
  </w:footnote>
  <w:footnote w:type="continuationSeparator" w:id="0">
    <w:p w14:paraId="7087B4A9" w14:textId="77777777" w:rsidR="007B44B2" w:rsidRDefault="007B4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EC8C" w14:textId="77777777" w:rsidR="00E005D9" w:rsidRDefault="00E005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0E83B" w14:textId="77777777" w:rsidR="00E005D9" w:rsidRDefault="00E005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F4187" w14:textId="77777777" w:rsidR="00E005D9" w:rsidRDefault="00E005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421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4B2"/>
    <w:rsid w:val="00136AEA"/>
    <w:rsid w:val="0015679F"/>
    <w:rsid w:val="00190ED4"/>
    <w:rsid w:val="001C5A4C"/>
    <w:rsid w:val="00236C64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B44B2"/>
    <w:rsid w:val="00816FE0"/>
    <w:rsid w:val="00820E2C"/>
    <w:rsid w:val="008365E9"/>
    <w:rsid w:val="00901D47"/>
    <w:rsid w:val="00922C1F"/>
    <w:rsid w:val="00940C54"/>
    <w:rsid w:val="00945187"/>
    <w:rsid w:val="00955CEB"/>
    <w:rsid w:val="00972F59"/>
    <w:rsid w:val="009E374B"/>
    <w:rsid w:val="00A46F7E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005D9"/>
    <w:rsid w:val="00E508A0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7B43D2"/>
  <w15:chartTrackingRefBased/>
  <w15:docId w15:val="{4201AF28-B6F6-42F7-A119-6D304286A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90ED4"/>
    <w:rPr>
      <w:rFonts w:ascii="Arial" w:hAnsi="Arial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22C1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2024-04-23T11:30:00Z</dcterms:created>
  <dcterms:modified xsi:type="dcterms:W3CDTF">2024-04-24T09:06:00Z</dcterms:modified>
</cp:coreProperties>
</file>