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56932" w14:textId="77777777" w:rsidR="00FB7F50" w:rsidRPr="002245BE" w:rsidRDefault="00C865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865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865AF">
        <w:rPr>
          <w:sz w:val="22"/>
          <w:szCs w:val="22"/>
        </w:rPr>
        <w:t>2024-04-24</w:t>
      </w:r>
    </w:p>
    <w:p w14:paraId="4471644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20CBB6" w14:textId="77777777" w:rsidR="00C865AF" w:rsidRPr="00C865AF" w:rsidRDefault="00C865AF" w:rsidP="00FB7F50">
      <w:pPr>
        <w:spacing w:after="40"/>
        <w:rPr>
          <w:b/>
          <w:bCs/>
          <w:sz w:val="22"/>
          <w:szCs w:val="22"/>
        </w:rPr>
      </w:pPr>
      <w:r w:rsidRPr="00C865AF">
        <w:rPr>
          <w:b/>
          <w:bCs/>
          <w:sz w:val="22"/>
          <w:szCs w:val="22"/>
        </w:rPr>
        <w:t>Akademia Górniczo - Hutnicza</w:t>
      </w:r>
    </w:p>
    <w:p w14:paraId="7E33EFBD" w14:textId="77777777" w:rsidR="00C865AF" w:rsidRPr="00C865AF" w:rsidRDefault="00C865AF" w:rsidP="00FB7F50">
      <w:pPr>
        <w:spacing w:after="40"/>
        <w:rPr>
          <w:b/>
          <w:bCs/>
          <w:sz w:val="22"/>
          <w:szCs w:val="22"/>
        </w:rPr>
      </w:pPr>
      <w:r w:rsidRPr="00C865AF">
        <w:rPr>
          <w:b/>
          <w:bCs/>
          <w:sz w:val="22"/>
          <w:szCs w:val="22"/>
        </w:rPr>
        <w:t>im. Stanisława Staszica w Krakowie</w:t>
      </w:r>
    </w:p>
    <w:p w14:paraId="298111B5" w14:textId="77777777" w:rsidR="00FB7F50" w:rsidRPr="002245BE" w:rsidRDefault="00C865AF" w:rsidP="00FB7F50">
      <w:pPr>
        <w:spacing w:after="40"/>
        <w:rPr>
          <w:b/>
          <w:bCs/>
          <w:sz w:val="22"/>
          <w:szCs w:val="22"/>
        </w:rPr>
      </w:pPr>
      <w:r w:rsidRPr="00C865AF">
        <w:rPr>
          <w:b/>
          <w:bCs/>
          <w:sz w:val="22"/>
          <w:szCs w:val="22"/>
        </w:rPr>
        <w:t>Dział Zamówień Publicznych</w:t>
      </w:r>
    </w:p>
    <w:p w14:paraId="579123E5" w14:textId="77777777" w:rsidR="00FB7F50" w:rsidRPr="002245BE" w:rsidRDefault="00C865AF" w:rsidP="00FB7F50">
      <w:pPr>
        <w:rPr>
          <w:sz w:val="22"/>
          <w:szCs w:val="22"/>
        </w:rPr>
      </w:pPr>
      <w:r w:rsidRPr="00C865A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865AF">
        <w:rPr>
          <w:sz w:val="22"/>
          <w:szCs w:val="22"/>
        </w:rPr>
        <w:t>30</w:t>
      </w:r>
    </w:p>
    <w:p w14:paraId="761AEB8B" w14:textId="77777777" w:rsidR="00FB7F50" w:rsidRPr="002245BE" w:rsidRDefault="00C865AF" w:rsidP="00FB7F50">
      <w:pPr>
        <w:rPr>
          <w:sz w:val="22"/>
          <w:szCs w:val="22"/>
        </w:rPr>
      </w:pPr>
      <w:r w:rsidRPr="00C865A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865AF">
        <w:rPr>
          <w:sz w:val="22"/>
          <w:szCs w:val="22"/>
        </w:rPr>
        <w:t>Kraków</w:t>
      </w:r>
    </w:p>
    <w:p w14:paraId="01CB2E2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AB6755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865AF" w:rsidRPr="00607F9B" w14:paraId="0D27102F" w14:textId="77777777" w:rsidTr="00972650">
        <w:trPr>
          <w:trHeight w:val="638"/>
        </w:trPr>
        <w:tc>
          <w:tcPr>
            <w:tcW w:w="959" w:type="dxa"/>
            <w:shd w:val="clear" w:color="auto" w:fill="auto"/>
          </w:tcPr>
          <w:p w14:paraId="74C08F61" w14:textId="77777777" w:rsidR="00C865AF" w:rsidRPr="00607F9B" w:rsidRDefault="00C865AF" w:rsidP="009726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4967FD" w14:textId="6D799E30" w:rsidR="00C865AF" w:rsidRPr="00607F9B" w:rsidRDefault="00C865AF" w:rsidP="009726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865AF">
              <w:rPr>
                <w:sz w:val="22"/>
                <w:szCs w:val="22"/>
              </w:rPr>
              <w:t>przetarg</w:t>
            </w:r>
            <w:r w:rsidR="000B5F55">
              <w:rPr>
                <w:sz w:val="22"/>
                <w:szCs w:val="22"/>
              </w:rPr>
              <w:t>u</w:t>
            </w:r>
            <w:r w:rsidRPr="00C865AF">
              <w:rPr>
                <w:sz w:val="22"/>
                <w:szCs w:val="22"/>
              </w:rPr>
              <w:t xml:space="preserve"> nieograniczon</w:t>
            </w:r>
            <w:r w:rsidR="000B5F5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65AF">
              <w:rPr>
                <w:b/>
                <w:bCs/>
                <w:sz w:val="22"/>
                <w:szCs w:val="22"/>
              </w:rPr>
              <w:t>Dostaw</w:t>
            </w:r>
            <w:r w:rsidR="000B5F55">
              <w:rPr>
                <w:b/>
                <w:bCs/>
                <w:sz w:val="22"/>
                <w:szCs w:val="22"/>
              </w:rPr>
              <w:t>ę</w:t>
            </w:r>
            <w:r w:rsidRPr="00C865AF">
              <w:rPr>
                <w:b/>
                <w:bCs/>
                <w:sz w:val="22"/>
                <w:szCs w:val="22"/>
              </w:rPr>
              <w:t xml:space="preserve"> jednostki centralnej komputera na potrzeby CDSI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65AF">
              <w:rPr>
                <w:b/>
                <w:sz w:val="22"/>
                <w:szCs w:val="22"/>
              </w:rPr>
              <w:t>DE-dzp.272-97/24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A4823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865AF" w14:paraId="6D24D18D" w14:textId="77777777" w:rsidTr="00972650">
        <w:trPr>
          <w:cantSplit/>
        </w:trPr>
        <w:tc>
          <w:tcPr>
            <w:tcW w:w="10150" w:type="dxa"/>
          </w:tcPr>
          <w:p w14:paraId="78233E3B" w14:textId="77777777" w:rsidR="00C865AF" w:rsidRPr="00D26ED6" w:rsidRDefault="00C865AF" w:rsidP="0097265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865AF">
              <w:rPr>
                <w:b/>
                <w:sz w:val="22"/>
                <w:szCs w:val="22"/>
              </w:rPr>
              <w:t>PROGRESS Systemy Komputerowe Sp. z o.o.</w:t>
            </w:r>
          </w:p>
          <w:p w14:paraId="7B17529E" w14:textId="77777777" w:rsidR="00C865AF" w:rsidRPr="009F0E5C" w:rsidRDefault="00C865AF" w:rsidP="00972650">
            <w:pPr>
              <w:jc w:val="both"/>
              <w:rPr>
                <w:bCs/>
                <w:sz w:val="22"/>
                <w:szCs w:val="22"/>
              </w:rPr>
            </w:pPr>
            <w:r w:rsidRPr="00C865AF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65A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8C97AE6" w14:textId="77777777" w:rsidR="00C865AF" w:rsidRPr="009F0E5C" w:rsidRDefault="00C865AF" w:rsidP="00972650">
            <w:pPr>
              <w:jc w:val="both"/>
              <w:rPr>
                <w:bCs/>
                <w:sz w:val="22"/>
                <w:szCs w:val="22"/>
              </w:rPr>
            </w:pPr>
            <w:r w:rsidRPr="00C865AF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65AF">
              <w:rPr>
                <w:bCs/>
                <w:sz w:val="22"/>
                <w:szCs w:val="22"/>
              </w:rPr>
              <w:t>Kraków</w:t>
            </w:r>
          </w:p>
          <w:p w14:paraId="747C9B00" w14:textId="77777777" w:rsidR="00C865AF" w:rsidRPr="00D26ED6" w:rsidRDefault="00C865AF" w:rsidP="009726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5339D8" w14:textId="10B3629A" w:rsidR="00C865AF" w:rsidRDefault="00C865AF" w:rsidP="00972650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C865AF">
              <w:rPr>
                <w:sz w:val="22"/>
                <w:szCs w:val="22"/>
              </w:rPr>
              <w:t>Dostaw</w:t>
            </w:r>
            <w:r w:rsidR="000B5F55">
              <w:rPr>
                <w:sz w:val="22"/>
                <w:szCs w:val="22"/>
              </w:rPr>
              <w:t>e</w:t>
            </w:r>
            <w:proofErr w:type="spellEnd"/>
            <w:r w:rsidRPr="00C865AF">
              <w:rPr>
                <w:sz w:val="22"/>
                <w:szCs w:val="22"/>
              </w:rPr>
              <w:t xml:space="preserve"> jednostki centralnej komputera na potrzeby CDSI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2DF1491" w14:textId="77777777" w:rsidR="00C865AF" w:rsidRPr="00D26ED6" w:rsidRDefault="00C865AF" w:rsidP="0097265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865AF">
              <w:rPr>
                <w:b/>
                <w:sz w:val="22"/>
                <w:szCs w:val="22"/>
              </w:rPr>
              <w:t>23 296.20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324FDAD" w14:textId="77777777" w:rsidR="00C865AF" w:rsidRDefault="00C865AF" w:rsidP="0097265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8880A3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1F603D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5FD449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03D0F7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1868A43" w14:textId="77777777" w:rsidR="002B6761" w:rsidRPr="008567C7" w:rsidRDefault="00C865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173244D" w14:textId="77777777" w:rsidR="002B6761" w:rsidRPr="008567C7" w:rsidRDefault="00C865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9447078" w14:textId="77777777" w:rsidR="002B6761" w:rsidRPr="008567C7" w:rsidRDefault="00C865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Czas naprawy</w:t>
            </w:r>
          </w:p>
        </w:tc>
        <w:tc>
          <w:tcPr>
            <w:tcW w:w="1134" w:type="dxa"/>
            <w:vAlign w:val="center"/>
          </w:tcPr>
          <w:p w14:paraId="619B84E8" w14:textId="77777777" w:rsidR="002B6761" w:rsidRPr="008567C7" w:rsidRDefault="00C865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134" w:type="dxa"/>
            <w:vAlign w:val="center"/>
          </w:tcPr>
          <w:p w14:paraId="2646A5E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575EC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5DC5D5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865AF" w:rsidRPr="008567C7" w14:paraId="37252558" w14:textId="77777777" w:rsidTr="00972650">
        <w:tc>
          <w:tcPr>
            <w:tcW w:w="709" w:type="dxa"/>
            <w:vAlign w:val="center"/>
          </w:tcPr>
          <w:p w14:paraId="55FD0C4A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7CD68E5" w14:textId="77777777" w:rsidR="00C865AF" w:rsidRPr="002B6761" w:rsidRDefault="00C865AF" w:rsidP="009726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E3E0D41" w14:textId="77777777" w:rsidR="00C865AF" w:rsidRPr="008567C7" w:rsidRDefault="00C865AF" w:rsidP="009726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D8F5E51" w14:textId="77777777" w:rsidR="00C865AF" w:rsidRPr="001B7815" w:rsidRDefault="00C865AF" w:rsidP="009726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0220BE3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52EE1B9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22966361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7E6F4CBD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EDFD9F6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CB96A0A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025D9E6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865AF" w:rsidRPr="008567C7" w14:paraId="6E500F33" w14:textId="77777777" w:rsidTr="00972650">
        <w:tc>
          <w:tcPr>
            <w:tcW w:w="709" w:type="dxa"/>
            <w:vAlign w:val="center"/>
          </w:tcPr>
          <w:p w14:paraId="2716842D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5D978B5" w14:textId="77777777" w:rsidR="00C865AF" w:rsidRPr="002B6761" w:rsidRDefault="00C865AF" w:rsidP="009726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22F880BC" w14:textId="77777777" w:rsidR="00C865AF" w:rsidRPr="008567C7" w:rsidRDefault="00C865AF" w:rsidP="009726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Kamieniec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102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26F82FD" w14:textId="77777777" w:rsidR="00C865AF" w:rsidRPr="001B7815" w:rsidRDefault="00C865AF" w:rsidP="009726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</w:tc>
        <w:tc>
          <w:tcPr>
            <w:tcW w:w="1134" w:type="dxa"/>
            <w:vAlign w:val="center"/>
          </w:tcPr>
          <w:p w14:paraId="7B0103D1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58,25</w:t>
            </w:r>
          </w:p>
        </w:tc>
        <w:tc>
          <w:tcPr>
            <w:tcW w:w="1134" w:type="dxa"/>
            <w:vAlign w:val="center"/>
          </w:tcPr>
          <w:p w14:paraId="70FC55F2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1B7A09D8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33D870B9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169271A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A0DC546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D55C414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98,25</w:t>
            </w:r>
          </w:p>
        </w:tc>
      </w:tr>
      <w:tr w:rsidR="00C865AF" w:rsidRPr="008567C7" w14:paraId="117402B2" w14:textId="77777777" w:rsidTr="00972650">
        <w:tc>
          <w:tcPr>
            <w:tcW w:w="709" w:type="dxa"/>
            <w:vAlign w:val="center"/>
          </w:tcPr>
          <w:p w14:paraId="106412DD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6A345B29" w14:textId="77777777" w:rsidR="00C865AF" w:rsidRPr="002B6761" w:rsidRDefault="00C865AF" w:rsidP="009726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865AF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C865A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759A1A8B" w14:textId="77777777" w:rsidR="00C865AF" w:rsidRPr="008567C7" w:rsidRDefault="00C865AF" w:rsidP="009726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33F940DB" w14:textId="77777777" w:rsidR="00C865AF" w:rsidRPr="001B7815" w:rsidRDefault="00C865AF" w:rsidP="009726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7C39DCDC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57,77</w:t>
            </w:r>
          </w:p>
        </w:tc>
        <w:tc>
          <w:tcPr>
            <w:tcW w:w="1134" w:type="dxa"/>
            <w:vAlign w:val="center"/>
          </w:tcPr>
          <w:p w14:paraId="52DAD2D1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2FD66F2C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5073BD41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3305164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FAF1695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B02473F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97,77</w:t>
            </w:r>
          </w:p>
        </w:tc>
      </w:tr>
      <w:tr w:rsidR="00C865AF" w:rsidRPr="008567C7" w14:paraId="0969501D" w14:textId="77777777" w:rsidTr="00972650">
        <w:tc>
          <w:tcPr>
            <w:tcW w:w="709" w:type="dxa"/>
            <w:vAlign w:val="center"/>
          </w:tcPr>
          <w:p w14:paraId="2A983318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BECDDB0" w14:textId="77777777" w:rsidR="00C865AF" w:rsidRPr="002B6761" w:rsidRDefault="00C865AF" w:rsidP="009726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/>
                <w:sz w:val="18"/>
                <w:szCs w:val="18"/>
              </w:rPr>
              <w:t>TEST-SYSTEM S.C.</w:t>
            </w:r>
          </w:p>
          <w:p w14:paraId="390164BB" w14:textId="77777777" w:rsidR="00C865AF" w:rsidRPr="008567C7" w:rsidRDefault="00C865AF" w:rsidP="009726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ul. Młyńska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8231D4" w14:textId="77777777" w:rsidR="00C865AF" w:rsidRPr="001B7815" w:rsidRDefault="00C865AF" w:rsidP="009726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Gorzów </w:t>
            </w:r>
            <w:r w:rsidRPr="00C865A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Wielkopolski</w:t>
            </w:r>
          </w:p>
        </w:tc>
        <w:tc>
          <w:tcPr>
            <w:tcW w:w="1134" w:type="dxa"/>
            <w:vAlign w:val="center"/>
          </w:tcPr>
          <w:p w14:paraId="6EBE47F6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57,11</w:t>
            </w:r>
          </w:p>
        </w:tc>
        <w:tc>
          <w:tcPr>
            <w:tcW w:w="1134" w:type="dxa"/>
            <w:vAlign w:val="center"/>
          </w:tcPr>
          <w:p w14:paraId="14DBA02E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489CC945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41E23DA0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F62E9A3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0A9C2C5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A1CE03" w14:textId="77777777" w:rsidR="00C865AF" w:rsidRPr="008567C7" w:rsidRDefault="00C865AF" w:rsidP="0097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65AF">
              <w:rPr>
                <w:rFonts w:ascii="Times New Roman" w:hAnsi="Times New Roman" w:cs="Times New Roman"/>
                <w:sz w:val="18"/>
                <w:szCs w:val="18"/>
              </w:rPr>
              <w:t xml:space="preserve">  97,11</w:t>
            </w:r>
          </w:p>
        </w:tc>
      </w:tr>
    </w:tbl>
    <w:p w14:paraId="332D91C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63E219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95E928E" w14:textId="77777777" w:rsidR="00EF54C1" w:rsidRPr="001B7815" w:rsidRDefault="00EF54C1" w:rsidP="00EF54C1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EF54C1" w14:paraId="311C07F3" w14:textId="77777777" w:rsidTr="00972650">
        <w:tc>
          <w:tcPr>
            <w:tcW w:w="779" w:type="dxa"/>
            <w:shd w:val="clear" w:color="auto" w:fill="FFFFFF"/>
            <w:vAlign w:val="center"/>
          </w:tcPr>
          <w:p w14:paraId="3C294F64" w14:textId="77777777" w:rsidR="00EF54C1" w:rsidRPr="004657DA" w:rsidRDefault="00EF54C1" w:rsidP="0097265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7D78845" w14:textId="77777777" w:rsidR="00EF54C1" w:rsidRPr="004657DA" w:rsidRDefault="00EF54C1" w:rsidP="0097265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29389D8" w14:textId="77777777" w:rsidR="00EF54C1" w:rsidRPr="004657DA" w:rsidRDefault="00EF54C1" w:rsidP="0097265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EF54C1" w14:paraId="16AA829B" w14:textId="77777777" w:rsidTr="00972650">
        <w:tc>
          <w:tcPr>
            <w:tcW w:w="779" w:type="dxa"/>
            <w:vAlign w:val="center"/>
          </w:tcPr>
          <w:p w14:paraId="1B69BF02" w14:textId="77777777" w:rsidR="00EF54C1" w:rsidRPr="002B6761" w:rsidRDefault="00EF54C1" w:rsidP="00972650">
            <w:pPr>
              <w:jc w:val="center"/>
              <w:rPr>
                <w:sz w:val="22"/>
                <w:szCs w:val="22"/>
              </w:rPr>
            </w:pPr>
            <w:r w:rsidRPr="002F50EB">
              <w:rPr>
                <w:sz w:val="22"/>
                <w:szCs w:val="22"/>
              </w:rPr>
              <w:t>5</w:t>
            </w:r>
          </w:p>
          <w:p w14:paraId="42D17F60" w14:textId="77777777" w:rsidR="00EF54C1" w:rsidRPr="002B6761" w:rsidRDefault="00EF54C1" w:rsidP="009726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A1062EF" w14:textId="77777777" w:rsidR="00EF54C1" w:rsidRPr="002B6761" w:rsidRDefault="00EF54C1" w:rsidP="0097265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F50EB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2F50EB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2F50EB">
              <w:rPr>
                <w:b/>
                <w:bCs/>
                <w:sz w:val="22"/>
                <w:szCs w:val="22"/>
              </w:rPr>
              <w:t xml:space="preserve"> i Piotr Gębka Sp. z o. o.</w:t>
            </w:r>
          </w:p>
          <w:p w14:paraId="61B05B97" w14:textId="77777777" w:rsidR="00EF54C1" w:rsidRPr="002B6761" w:rsidRDefault="00EF54C1" w:rsidP="00972650">
            <w:pPr>
              <w:rPr>
                <w:sz w:val="22"/>
                <w:szCs w:val="22"/>
              </w:rPr>
            </w:pPr>
            <w:r w:rsidRPr="002F50EB">
              <w:rPr>
                <w:sz w:val="22"/>
                <w:szCs w:val="22"/>
              </w:rPr>
              <w:t>ul. Wolność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F50EB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F50EB">
              <w:rPr>
                <w:sz w:val="22"/>
                <w:szCs w:val="22"/>
              </w:rPr>
              <w:t>/4</w:t>
            </w:r>
          </w:p>
          <w:p w14:paraId="45B697EE" w14:textId="77777777" w:rsidR="00EF54C1" w:rsidRPr="002B6761" w:rsidRDefault="00EF54C1" w:rsidP="00972650">
            <w:pPr>
              <w:spacing w:after="40"/>
              <w:rPr>
                <w:sz w:val="22"/>
                <w:szCs w:val="22"/>
              </w:rPr>
            </w:pPr>
            <w:r w:rsidRPr="002F50EB">
              <w:rPr>
                <w:sz w:val="22"/>
                <w:szCs w:val="22"/>
              </w:rPr>
              <w:t>26-600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F50EB">
              <w:rPr>
                <w:sz w:val="22"/>
                <w:szCs w:val="22"/>
              </w:rPr>
              <w:t>Radom</w:t>
            </w:r>
          </w:p>
        </w:tc>
        <w:tc>
          <w:tcPr>
            <w:tcW w:w="6413" w:type="dxa"/>
            <w:vAlign w:val="center"/>
          </w:tcPr>
          <w:p w14:paraId="08EF6AC5" w14:textId="77777777" w:rsidR="00EF54C1" w:rsidRPr="002B6761" w:rsidRDefault="00EF54C1" w:rsidP="00972650">
            <w:pPr>
              <w:spacing w:after="40"/>
              <w:rPr>
                <w:sz w:val="22"/>
                <w:szCs w:val="22"/>
              </w:rPr>
            </w:pPr>
            <w:r w:rsidRPr="002F50EB">
              <w:rPr>
                <w:sz w:val="22"/>
                <w:szCs w:val="22"/>
              </w:rPr>
              <w:t>Art. 226 ust. 1 pkt 5</w:t>
            </w:r>
          </w:p>
          <w:p w14:paraId="63DFAADB" w14:textId="77777777" w:rsidR="00EF54C1" w:rsidRPr="002B6761" w:rsidRDefault="00EF54C1" w:rsidP="00972650">
            <w:pPr>
              <w:jc w:val="both"/>
              <w:rPr>
                <w:sz w:val="22"/>
                <w:szCs w:val="22"/>
              </w:rPr>
            </w:pPr>
            <w:r w:rsidRPr="002F50EB">
              <w:rPr>
                <w:sz w:val="22"/>
                <w:szCs w:val="22"/>
              </w:rPr>
              <w:t>Oferta podlega odrzuceniu na podstaw</w:t>
            </w:r>
            <w:r>
              <w:rPr>
                <w:sz w:val="22"/>
                <w:szCs w:val="22"/>
              </w:rPr>
              <w:t>i</w:t>
            </w:r>
            <w:r w:rsidRPr="002F50EB">
              <w:rPr>
                <w:sz w:val="22"/>
                <w:szCs w:val="22"/>
              </w:rPr>
              <w:t>e art. 226 ust. 1 pkt 5 ustawy, ponieważ jej treść jest niezgodna z warunkami zamówienia.. Wykonawca zaoferował pamięć RAM 96GB (2x 48 GB), a Zamawiający wymagał pamięci RAM 192 GB (4x 48 GB). Wykonawca zaoferował jeden moduł 2 TB dysku twardego SSD, a Zamawiający wymagał dwóch modułów 2 TB. Wykonawca zaoferował jeden moduł 10 TB dysku twardego HDD, a Zamawiający wymagał trzech modułów 10 TB.</w:t>
            </w:r>
          </w:p>
        </w:tc>
      </w:tr>
    </w:tbl>
    <w:p w14:paraId="489C4A5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0925B876" w14:textId="77777777" w:rsidR="005575EC" w:rsidRDefault="005575EC" w:rsidP="005575EC">
      <w:pPr>
        <w:spacing w:after="40" w:line="276" w:lineRule="auto"/>
        <w:jc w:val="both"/>
      </w:pPr>
      <w:r>
        <w:t>Informacja o terminie zawarcia umowy:</w:t>
      </w:r>
    </w:p>
    <w:p w14:paraId="07224297" w14:textId="77777777" w:rsidR="005575EC" w:rsidRPr="00F33C66" w:rsidRDefault="005575EC" w:rsidP="005575E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DBA8FA6" w14:textId="77777777" w:rsidR="005575EC" w:rsidRDefault="005575EC" w:rsidP="00F960D7">
      <w:pPr>
        <w:spacing w:line="360" w:lineRule="auto"/>
        <w:jc w:val="both"/>
        <w:rPr>
          <w:bCs/>
        </w:rPr>
      </w:pPr>
    </w:p>
    <w:sectPr w:rsidR="005575EC" w:rsidSect="008260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6A8C4" w14:textId="77777777" w:rsidR="008260E0" w:rsidRDefault="008260E0">
      <w:r>
        <w:separator/>
      </w:r>
    </w:p>
  </w:endnote>
  <w:endnote w:type="continuationSeparator" w:id="0">
    <w:p w14:paraId="68EB9F87" w14:textId="77777777" w:rsidR="008260E0" w:rsidRDefault="0082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C2AC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787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7734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32C34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AC1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8441C" w14:textId="77777777" w:rsidR="008260E0" w:rsidRDefault="008260E0">
      <w:r>
        <w:separator/>
      </w:r>
    </w:p>
  </w:footnote>
  <w:footnote w:type="continuationSeparator" w:id="0">
    <w:p w14:paraId="68860D18" w14:textId="77777777" w:rsidR="008260E0" w:rsidRDefault="00826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EC7C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94C0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9B3C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0E0"/>
    <w:rsid w:val="00005838"/>
    <w:rsid w:val="00022322"/>
    <w:rsid w:val="00042497"/>
    <w:rsid w:val="000B5F55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75EC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60E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65AF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54C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D12CE"/>
  <w15:chartTrackingRefBased/>
  <w15:docId w15:val="{2B512905-EB9C-49BD-927B-820E855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2024-04-24T07:42:00Z</cp:lastPrinted>
  <dcterms:created xsi:type="dcterms:W3CDTF">2024-04-24T07:39:00Z</dcterms:created>
  <dcterms:modified xsi:type="dcterms:W3CDTF">2024-04-24T07:42:00Z</dcterms:modified>
</cp:coreProperties>
</file>