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0B21247E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A64E63" w:rsidRPr="00A64E63">
        <w:rPr>
          <w:rFonts w:eastAsia="Times New Roman" w:cs="Calibri"/>
          <w:b/>
          <w:bCs/>
          <w:lang w:eastAsia="pl-PL"/>
        </w:rPr>
        <w:t>Dostawa urządzeń AGD dla Miasteczka Studenckiego AGH w Krakowie</w:t>
      </w:r>
      <w:r w:rsidR="003625A6" w:rsidRPr="003625A6">
        <w:rPr>
          <w:rFonts w:eastAsia="Times New Roman" w:cs="Calibri"/>
          <w:b/>
          <w:bCs/>
          <w:lang w:eastAsia="pl-PL"/>
        </w:rPr>
        <w:t xml:space="preserve"> - DE-dzp.272- 1</w:t>
      </w:r>
      <w:r w:rsidR="00A64E63">
        <w:rPr>
          <w:rFonts w:eastAsia="Times New Roman" w:cs="Calibri"/>
          <w:b/>
          <w:bCs/>
          <w:lang w:eastAsia="pl-PL"/>
        </w:rPr>
        <w:t>55</w:t>
      </w:r>
      <w:r w:rsidR="003625A6" w:rsidRPr="003625A6">
        <w:rPr>
          <w:rFonts w:eastAsia="Times New Roman" w:cs="Calibri"/>
          <w:b/>
          <w:bCs/>
          <w:lang w:eastAsia="pl-PL"/>
        </w:rPr>
        <w:t>/24</w:t>
      </w:r>
      <w:r>
        <w:rPr>
          <w:rFonts w:eastAsia="Times New Roman" w:cs="Calibri"/>
          <w:lang w:eastAsia="pl-PL"/>
        </w:rPr>
        <w:t xml:space="preserve"> 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D8D7D1" w14:textId="77777777" w:rsidR="004479D6" w:rsidRDefault="004479D6">
      <w:pPr>
        <w:spacing w:after="0" w:line="240" w:lineRule="auto"/>
      </w:pPr>
      <w:r>
        <w:separator/>
      </w:r>
    </w:p>
  </w:endnote>
  <w:endnote w:type="continuationSeparator" w:id="0">
    <w:p w14:paraId="077482D5" w14:textId="77777777" w:rsidR="004479D6" w:rsidRDefault="00447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713E3E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713E3E" w:rsidRDefault="00713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6BA27E" w14:textId="77777777" w:rsidR="004479D6" w:rsidRDefault="004479D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DC2A019" w14:textId="77777777" w:rsidR="004479D6" w:rsidRDefault="004479D6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246D5"/>
    <w:rsid w:val="000A54B0"/>
    <w:rsid w:val="00346675"/>
    <w:rsid w:val="003625A6"/>
    <w:rsid w:val="004479D6"/>
    <w:rsid w:val="00713E3E"/>
    <w:rsid w:val="009A42E9"/>
    <w:rsid w:val="00A0609D"/>
    <w:rsid w:val="00A64E63"/>
    <w:rsid w:val="00DB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4</cp:revision>
  <cp:lastPrinted>2016-07-26T10:32:00Z</cp:lastPrinted>
  <dcterms:created xsi:type="dcterms:W3CDTF">2024-04-09T14:00:00Z</dcterms:created>
  <dcterms:modified xsi:type="dcterms:W3CDTF">2024-04-09T14:01:00Z</dcterms:modified>
</cp:coreProperties>
</file>