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239BA" w14:textId="300F6F31" w:rsid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  <w:r w:rsidRPr="00233526">
        <w:rPr>
          <w:b/>
          <w:sz w:val="22"/>
          <w:szCs w:val="22"/>
        </w:rPr>
        <w:t>Załącznik nr 1</w:t>
      </w:r>
    </w:p>
    <w:p w14:paraId="2E9E1901" w14:textId="77777777" w:rsidR="00233526" w:rsidRP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</w:p>
    <w:p w14:paraId="512960D4" w14:textId="0FC3431C" w:rsidR="00233526" w:rsidRPr="00524B40" w:rsidRDefault="00233526" w:rsidP="0023352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B749855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304BD4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67DD78A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66A52D2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27F81CF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747B8E3C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430C8C9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537A0279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0ABDCDB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2E891B87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CF1D92A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0CF46B2C" w14:textId="40E77DB3" w:rsidR="00233526" w:rsidRPr="00233526" w:rsidRDefault="00233526" w:rsidP="00233526">
      <w:r w:rsidRPr="00233526">
        <w:t>Do: Nazwa i siedziba Zamawiającego:</w:t>
      </w:r>
    </w:p>
    <w:p w14:paraId="1F304174" w14:textId="6A96E159" w:rsidR="00642ABE" w:rsidRDefault="00642ABE" w:rsidP="00642ABE">
      <w:pPr>
        <w:ind w:right="-110"/>
        <w:rPr>
          <w:b/>
        </w:rPr>
      </w:pPr>
      <w:r>
        <w:rPr>
          <w:b/>
        </w:rPr>
        <w:t>Akademia Górniczo - Hutnicza</w:t>
      </w:r>
    </w:p>
    <w:p w14:paraId="194BCBF2" w14:textId="77777777" w:rsidR="00642ABE" w:rsidRDefault="00642ABE" w:rsidP="00642ABE">
      <w:pPr>
        <w:ind w:right="-110"/>
        <w:rPr>
          <w:b/>
        </w:rPr>
      </w:pPr>
      <w:r>
        <w:rPr>
          <w:b/>
        </w:rPr>
        <w:t>im. Stanisława Staszica w Krakowie</w:t>
      </w:r>
    </w:p>
    <w:p w14:paraId="0BDBBD5D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7FC3FFA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32F0D38" w14:textId="77777777" w:rsidR="00642ABE" w:rsidRDefault="00642ABE" w:rsidP="00642ABE">
      <w:pPr>
        <w:rPr>
          <w:b/>
        </w:rPr>
      </w:pPr>
      <w:r>
        <w:rPr>
          <w:b/>
        </w:rPr>
        <w:t xml:space="preserve">30-059 Kraków,  </w:t>
      </w:r>
    </w:p>
    <w:p w14:paraId="6F1B0E68" w14:textId="77777777" w:rsidR="00642ABE" w:rsidRDefault="00642ABE" w:rsidP="00642ABE">
      <w:pPr>
        <w:ind w:firstLine="3969"/>
        <w:rPr>
          <w:b/>
        </w:rPr>
      </w:pPr>
    </w:p>
    <w:p w14:paraId="7C04AFBA" w14:textId="7BDCE6CE" w:rsidR="00642ABE" w:rsidRDefault="00642ABE" w:rsidP="00642AB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E7108" w:rsidRPr="004E7108">
        <w:rPr>
          <w:b/>
        </w:rPr>
        <w:t>Dostawa urządzeń AGD dla Miasteczka Studenckiego AGH w Krakowie</w:t>
      </w:r>
      <w:r>
        <w:rPr>
          <w:b/>
          <w:sz w:val="26"/>
        </w:rPr>
        <w:t xml:space="preserve">, </w:t>
      </w:r>
      <w:r w:rsidR="002F5628">
        <w:rPr>
          <w:b/>
          <w:sz w:val="26"/>
        </w:rPr>
        <w:br/>
      </w:r>
      <w:r w:rsidR="007F5EB5">
        <w:rPr>
          <w:b/>
          <w:sz w:val="26"/>
        </w:rPr>
        <w:t>nr sprawy: DE.dzp</w:t>
      </w:r>
      <w:r>
        <w:rPr>
          <w:b/>
          <w:sz w:val="26"/>
        </w:rPr>
        <w:t>-zp.272-</w:t>
      </w:r>
      <w:r w:rsidR="007F5EB5">
        <w:rPr>
          <w:b/>
          <w:sz w:val="26"/>
        </w:rPr>
        <w:t>155</w:t>
      </w:r>
      <w:r>
        <w:rPr>
          <w:b/>
          <w:sz w:val="26"/>
        </w:rPr>
        <w:t>/2</w:t>
      </w:r>
      <w:r w:rsidR="007F5EB5">
        <w:rPr>
          <w:b/>
          <w:sz w:val="26"/>
        </w:rPr>
        <w:t>4</w:t>
      </w:r>
      <w:r>
        <w:rPr>
          <w:b/>
          <w:sz w:val="26"/>
        </w:rPr>
        <w:t xml:space="preserve"> </w:t>
      </w:r>
      <w:r>
        <w:t xml:space="preserve">oferuję realizację przedmiotu zamówienia, zgodnie </w:t>
      </w:r>
      <w:r w:rsidR="002F5628">
        <w:br/>
      </w:r>
      <w:r>
        <w:t>z zasadami określonymi w specyfikacji istotnych warunków zamówienia.</w:t>
      </w:r>
    </w:p>
    <w:p w14:paraId="14F28130" w14:textId="3652CD87" w:rsidR="004E7108" w:rsidRDefault="004E7108" w:rsidP="00642ABE">
      <w:pPr>
        <w:widowControl w:val="0"/>
        <w:ind w:right="1"/>
        <w:jc w:val="both"/>
      </w:pPr>
    </w:p>
    <w:p w14:paraId="21A38BA3" w14:textId="0A5D25C2" w:rsidR="004E7108" w:rsidRDefault="004E7108" w:rsidP="00642ABE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>Z</w:t>
      </w:r>
      <w:r w:rsidR="0045180B">
        <w:rPr>
          <w:b/>
          <w:bCs/>
          <w:color w:val="0070C0"/>
        </w:rPr>
        <w:t>ADANIE</w:t>
      </w:r>
      <w:r w:rsidRPr="004E7108">
        <w:rPr>
          <w:b/>
          <w:bCs/>
          <w:color w:val="0070C0"/>
        </w:rPr>
        <w:t xml:space="preserve"> nr 1</w:t>
      </w:r>
    </w:p>
    <w:p w14:paraId="6D0EB109" w14:textId="3D0F0608" w:rsidR="004E7108" w:rsidRPr="009D7F1C" w:rsidRDefault="00447195" w:rsidP="00447195">
      <w:pPr>
        <w:widowControl w:val="0"/>
        <w:ind w:right="1"/>
        <w:jc w:val="both"/>
        <w:rPr>
          <w:b/>
          <w:bCs/>
          <w:color w:val="0070C0"/>
        </w:rPr>
      </w:pPr>
      <w:r w:rsidRPr="00447195">
        <w:rPr>
          <w:b/>
          <w:bCs/>
          <w:color w:val="0070C0"/>
        </w:rPr>
        <w:t>Dostawa lodówek, chłodziarko-zamrażarek</w:t>
      </w:r>
      <w:r w:rsidRPr="00447195">
        <w:t xml:space="preserve"> </w:t>
      </w:r>
      <w:r w:rsidRPr="00447195">
        <w:rPr>
          <w:b/>
          <w:bCs/>
          <w:color w:val="0070C0"/>
        </w:rPr>
        <w:t>wraz z ich instalacją w pokojach studenckich</w:t>
      </w:r>
      <w:r w:rsidR="009D7F1C">
        <w:rPr>
          <w:b/>
          <w:bCs/>
          <w:color w:val="0070C0"/>
        </w:rPr>
        <w:t xml:space="preserve"> </w:t>
      </w:r>
    </w:p>
    <w:tbl>
      <w:tblPr>
        <w:tblW w:w="10103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641"/>
      </w:tblGrid>
      <w:tr w:rsidR="00642ABE" w14:paraId="0281C776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D66DD3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403036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866B6D" w14:textId="77777777" w:rsidR="00642ABE" w:rsidRDefault="00642ABE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1BD3E5FA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2A7632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0535DB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FD64B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4FCDCE1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B27136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4FAE1DC7" w14:textId="3A62EC9B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 w:rsidR="008B76F6">
              <w:rPr>
                <w:sz w:val="20"/>
              </w:rPr>
              <w:t>23</w:t>
            </w:r>
            <w:r>
              <w:rPr>
                <w:sz w:val="20"/>
              </w:rPr>
              <w:t>%]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5B92A1E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B919E0A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C6890A4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42ABE" w14:paraId="6E14B6D7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CDB24A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3D921C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1B02C2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458400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E5BE55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C37D8D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B44651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FA5ED4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642ABE" w14:paraId="136AF990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7258" w14:textId="4C6DEB29" w:rsidR="00642ABE" w:rsidRPr="00F91BA3" w:rsidRDefault="009D7F1C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</w:t>
            </w:r>
            <w:r w:rsidR="00F91BA3" w:rsidRPr="00F91BA3">
              <w:rPr>
                <w:b/>
                <w:bCs/>
                <w:sz w:val="16"/>
                <w:szCs w:val="16"/>
              </w:rPr>
              <w:t>.A)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75D4" w14:textId="243E86D6" w:rsidR="00642ABE" w:rsidRPr="0045180B" w:rsidRDefault="009D7F1C" w:rsidP="00447195">
            <w:pPr>
              <w:ind w:right="425"/>
              <w:rPr>
                <w:b/>
                <w:sz w:val="16"/>
                <w:szCs w:val="16"/>
              </w:rPr>
            </w:pPr>
            <w:r w:rsidRPr="0045180B">
              <w:rPr>
                <w:b/>
                <w:sz w:val="16"/>
                <w:szCs w:val="16"/>
              </w:rPr>
              <w:t>L</w:t>
            </w:r>
            <w:r w:rsidR="00447195" w:rsidRPr="0045180B">
              <w:rPr>
                <w:b/>
                <w:sz w:val="16"/>
                <w:szCs w:val="16"/>
              </w:rPr>
              <w:t>odówk</w:t>
            </w:r>
            <w:r w:rsidRPr="0045180B">
              <w:rPr>
                <w:b/>
                <w:sz w:val="16"/>
                <w:szCs w:val="16"/>
              </w:rPr>
              <w:t xml:space="preserve">a </w:t>
            </w:r>
            <w:proofErr w:type="spellStart"/>
            <w:r w:rsidR="00447195" w:rsidRPr="0045180B">
              <w:rPr>
                <w:b/>
                <w:sz w:val="16"/>
                <w:szCs w:val="16"/>
              </w:rPr>
              <w:t>podblatow</w:t>
            </w:r>
            <w:r w:rsidRPr="0045180B">
              <w:rPr>
                <w:b/>
                <w:sz w:val="16"/>
                <w:szCs w:val="16"/>
              </w:rPr>
              <w:t>a</w:t>
            </w:r>
            <w:proofErr w:type="spellEnd"/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3A62" w14:textId="77777777" w:rsidR="00642ABE" w:rsidRDefault="00642ABE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7874" w14:textId="6DEECE54" w:rsidR="00642ABE" w:rsidRPr="00F91BA3" w:rsidRDefault="00447195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29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r w:rsidR="00397EB4" w:rsidRPr="00F91BA3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AC1F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F1A9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01B669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FC810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</w:tr>
      <w:tr w:rsidR="00447195" w14:paraId="6747A0C3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15E0" w14:textId="68D2D3D6" w:rsidR="00447195" w:rsidRPr="00F91BA3" w:rsidRDefault="00447195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2</w:t>
            </w:r>
            <w:r w:rsidR="00F91BA3" w:rsidRPr="00F91BA3">
              <w:rPr>
                <w:b/>
                <w:bCs/>
                <w:sz w:val="16"/>
                <w:szCs w:val="16"/>
              </w:rPr>
              <w:t>.B)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1043" w14:textId="4E463750" w:rsidR="00447195" w:rsidRPr="0045180B" w:rsidRDefault="009D7F1C" w:rsidP="00447195">
            <w:pPr>
              <w:ind w:right="425"/>
              <w:rPr>
                <w:b/>
                <w:sz w:val="16"/>
                <w:szCs w:val="16"/>
              </w:rPr>
            </w:pPr>
            <w:r w:rsidRPr="0045180B">
              <w:rPr>
                <w:b/>
                <w:sz w:val="16"/>
                <w:szCs w:val="16"/>
              </w:rPr>
              <w:t>L</w:t>
            </w:r>
            <w:r w:rsidR="00447195" w:rsidRPr="0045180B">
              <w:rPr>
                <w:b/>
                <w:sz w:val="16"/>
                <w:szCs w:val="16"/>
              </w:rPr>
              <w:t>odówk</w:t>
            </w:r>
            <w:r w:rsidRPr="0045180B">
              <w:rPr>
                <w:b/>
                <w:sz w:val="16"/>
                <w:szCs w:val="16"/>
              </w:rPr>
              <w:t>a</w:t>
            </w:r>
            <w:r w:rsidR="00447195" w:rsidRPr="0045180B">
              <w:rPr>
                <w:b/>
                <w:sz w:val="16"/>
                <w:szCs w:val="16"/>
              </w:rPr>
              <w:t xml:space="preserve"> dwudrzwiow</w:t>
            </w:r>
            <w:r w:rsidRPr="0045180B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A4AC" w14:textId="77777777" w:rsidR="00447195" w:rsidRDefault="00447195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1527" w14:textId="7D6E6705" w:rsidR="00447195" w:rsidRPr="00F91BA3" w:rsidRDefault="00447195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78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5BA1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D687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7EC4E0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5371F5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</w:tr>
      <w:tr w:rsidR="00447195" w14:paraId="50B2D9E0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621C" w14:textId="07C7573C" w:rsidR="00447195" w:rsidRPr="00F91BA3" w:rsidRDefault="00447195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3</w:t>
            </w:r>
            <w:r w:rsidR="00F91BA3" w:rsidRPr="00F91BA3">
              <w:rPr>
                <w:b/>
                <w:bCs/>
                <w:sz w:val="16"/>
                <w:szCs w:val="16"/>
              </w:rPr>
              <w:t>.C)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9348" w14:textId="33C9A747" w:rsidR="00447195" w:rsidRPr="0045180B" w:rsidRDefault="009D7F1C" w:rsidP="00447195">
            <w:pPr>
              <w:ind w:right="425"/>
              <w:rPr>
                <w:b/>
                <w:sz w:val="16"/>
                <w:szCs w:val="16"/>
              </w:rPr>
            </w:pPr>
            <w:r w:rsidRPr="0045180B">
              <w:rPr>
                <w:b/>
                <w:sz w:val="16"/>
                <w:szCs w:val="16"/>
              </w:rPr>
              <w:t>C</w:t>
            </w:r>
            <w:r w:rsidR="00447195" w:rsidRPr="0045180B">
              <w:rPr>
                <w:b/>
                <w:sz w:val="16"/>
                <w:szCs w:val="16"/>
              </w:rPr>
              <w:t>hłodziarko-</w:t>
            </w:r>
            <w:r w:rsidRPr="0045180B">
              <w:rPr>
                <w:b/>
                <w:sz w:val="16"/>
                <w:szCs w:val="16"/>
              </w:rPr>
              <w:t>zamrażarka</w:t>
            </w:r>
            <w:r w:rsidR="00447195" w:rsidRPr="0045180B">
              <w:rPr>
                <w:b/>
                <w:sz w:val="16"/>
                <w:szCs w:val="16"/>
              </w:rPr>
              <w:t xml:space="preserve"> jednodrzwiow</w:t>
            </w:r>
            <w:r w:rsidRPr="0045180B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F317" w14:textId="77777777" w:rsidR="00447195" w:rsidRDefault="00447195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B391" w14:textId="0F732A6C" w:rsidR="00447195" w:rsidRPr="00F91BA3" w:rsidRDefault="00447195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110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7EF8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B9E7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8D832D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EE07ED" w14:textId="77777777" w:rsidR="00447195" w:rsidRDefault="00447195">
            <w:pPr>
              <w:ind w:right="425"/>
              <w:rPr>
                <w:sz w:val="16"/>
                <w:szCs w:val="16"/>
              </w:rPr>
            </w:pPr>
          </w:p>
        </w:tc>
      </w:tr>
      <w:tr w:rsidR="00642ABE" w14:paraId="6B7FB4A1" w14:textId="77777777" w:rsidTr="00397EB4">
        <w:trPr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378FEE8" w14:textId="77777777" w:rsidR="00642ABE" w:rsidRDefault="00642ABE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D7DE80" w14:textId="77777777" w:rsidR="00642ABE" w:rsidRDefault="00642ABE">
            <w:pPr>
              <w:ind w:right="425"/>
              <w:rPr>
                <w:sz w:val="22"/>
              </w:rPr>
            </w:pPr>
          </w:p>
        </w:tc>
      </w:tr>
    </w:tbl>
    <w:p w14:paraId="1D41866B" w14:textId="77777777" w:rsidR="00642ABE" w:rsidRDefault="00642ABE" w:rsidP="00642ABE">
      <w:pPr>
        <w:widowControl w:val="0"/>
        <w:ind w:right="1"/>
        <w:jc w:val="both"/>
        <w:rPr>
          <w:b/>
          <w:sz w:val="20"/>
        </w:rPr>
      </w:pPr>
    </w:p>
    <w:p w14:paraId="75CE6925" w14:textId="77777777" w:rsidR="00642ABE" w:rsidRPr="00397EB4" w:rsidRDefault="00642ABE" w:rsidP="00642ABE">
      <w:pPr>
        <w:widowControl w:val="0"/>
        <w:ind w:right="1"/>
        <w:jc w:val="both"/>
        <w:rPr>
          <w:sz w:val="22"/>
          <w:szCs w:val="22"/>
        </w:rPr>
      </w:pPr>
      <w:r w:rsidRPr="00397EB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AA4AC14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6A6A23A6" w14:textId="77777777" w:rsidR="00642ABE" w:rsidRPr="00397EB4" w:rsidRDefault="00642ABE" w:rsidP="00642ABE">
      <w:pPr>
        <w:pStyle w:val="Tekstpodstawowy"/>
        <w:spacing w:line="240" w:lineRule="auto"/>
        <w:rPr>
          <w:sz w:val="22"/>
          <w:szCs w:val="22"/>
        </w:rPr>
      </w:pPr>
      <w:r w:rsidRPr="00397EB4">
        <w:rPr>
          <w:sz w:val="22"/>
          <w:szCs w:val="22"/>
        </w:rPr>
        <w:t>Powyższa cena zawiera podatek VAT w wysokości 23 % tj.…………………….PLN</w:t>
      </w:r>
    </w:p>
    <w:p w14:paraId="04E693D7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1896AB18" w14:textId="317BEF90" w:rsidR="00233526" w:rsidRDefault="00642ABE" w:rsidP="00642ABE">
      <w:pPr>
        <w:widowControl w:val="0"/>
        <w:ind w:right="1"/>
        <w:jc w:val="both"/>
        <w:rPr>
          <w:b/>
          <w:bCs/>
          <w:sz w:val="22"/>
          <w:szCs w:val="22"/>
        </w:rPr>
      </w:pPr>
      <w:bookmarkStart w:id="0" w:name="_Hlk164261472"/>
      <w:r w:rsidRPr="00397EB4">
        <w:rPr>
          <w:b/>
          <w:sz w:val="22"/>
          <w:szCs w:val="22"/>
        </w:rPr>
        <w:t xml:space="preserve">Termin realizacji zamówienia: </w:t>
      </w:r>
      <w:r w:rsidR="004E7108" w:rsidRPr="00397EB4">
        <w:rPr>
          <w:b/>
          <w:bCs/>
          <w:sz w:val="22"/>
          <w:szCs w:val="22"/>
        </w:rPr>
        <w:t>do 14 dni od daty podpisania umowy</w:t>
      </w:r>
      <w:r w:rsidR="008B76F6">
        <w:rPr>
          <w:b/>
          <w:bCs/>
          <w:sz w:val="22"/>
          <w:szCs w:val="22"/>
        </w:rPr>
        <w:t>. Zamówienie do DS.10 Hajduczek musi zostać zrealizowane do 14 dni od 26.08.2024</w:t>
      </w:r>
    </w:p>
    <w:bookmarkEnd w:id="0"/>
    <w:p w14:paraId="6540374D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5BE01BBC" w14:textId="31677012" w:rsidR="004E7108" w:rsidRPr="00397EB4" w:rsidRDefault="00642ABE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>Okres udzielonej gwarancji wynosi:</w:t>
      </w:r>
      <w:r w:rsidRPr="00397EB4">
        <w:rPr>
          <w:sz w:val="22"/>
          <w:szCs w:val="22"/>
        </w:rPr>
        <w:t xml:space="preserve"> ……………………</w:t>
      </w:r>
      <w:r w:rsidR="00915EB7">
        <w:rPr>
          <w:sz w:val="22"/>
          <w:szCs w:val="22"/>
        </w:rPr>
        <w:t xml:space="preserve"> </w:t>
      </w:r>
      <w:r w:rsidRPr="00397EB4">
        <w:rPr>
          <w:sz w:val="22"/>
          <w:szCs w:val="22"/>
        </w:rPr>
        <w:t xml:space="preserve"> </w:t>
      </w:r>
      <w:r w:rsidR="004E7108" w:rsidRPr="008B76F6">
        <w:rPr>
          <w:i/>
          <w:sz w:val="22"/>
          <w:szCs w:val="22"/>
          <w:highlight w:val="yellow"/>
        </w:rPr>
        <w:t>(kryterium oceny ofert)</w:t>
      </w:r>
    </w:p>
    <w:p w14:paraId="6B966734" w14:textId="3F94E2EC" w:rsidR="00642ABE" w:rsidRDefault="00642ABE" w:rsidP="00642ABE">
      <w:pPr>
        <w:widowControl w:val="0"/>
        <w:ind w:right="1"/>
        <w:jc w:val="both"/>
        <w:rPr>
          <w:b/>
        </w:rPr>
      </w:pPr>
    </w:p>
    <w:p w14:paraId="040214C1" w14:textId="77777777" w:rsidR="00642ABE" w:rsidRDefault="00642ABE" w:rsidP="00642ABE">
      <w:pPr>
        <w:widowControl w:val="0"/>
        <w:ind w:right="1"/>
        <w:jc w:val="both"/>
        <w:rPr>
          <w:b/>
        </w:rPr>
      </w:pPr>
    </w:p>
    <w:p w14:paraId="49A3A0B7" w14:textId="77777777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sz w:val="22"/>
        </w:rPr>
        <w:lastRenderedPageBreak/>
        <w:t xml:space="preserve">Oświadczamy, że zgodnie z ustawą z dnia 6 marca 2018 r. Prawo przedsiębiorców, należymy do małych lub średnich przedsiębiorców: </w:t>
      </w:r>
      <w:r w:rsidRPr="00233526">
        <w:rPr>
          <w:b/>
          <w:bCs/>
          <w:sz w:val="22"/>
        </w:rPr>
        <w:t>TAK/NIE</w:t>
      </w:r>
    </w:p>
    <w:p w14:paraId="255974DC" w14:textId="77777777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b/>
          <w:bCs/>
          <w:sz w:val="22"/>
        </w:rPr>
        <w:t>Termin płatności:</w:t>
      </w:r>
      <w:r w:rsidRPr="00233526">
        <w:rPr>
          <w:sz w:val="22"/>
        </w:rPr>
        <w:t xml:space="preserve">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E3BCD61" w14:textId="7742B9FB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1314AF26" w14:textId="68A52BF1" w:rsidR="004E7108" w:rsidRPr="009D7F1C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>Z</w:t>
      </w:r>
      <w:r w:rsidR="0045180B">
        <w:rPr>
          <w:b/>
          <w:bCs/>
          <w:color w:val="0070C0"/>
        </w:rPr>
        <w:t>ADANIE</w:t>
      </w:r>
      <w:r w:rsidRPr="009D7F1C">
        <w:rPr>
          <w:b/>
          <w:bCs/>
          <w:color w:val="0070C0"/>
        </w:rPr>
        <w:t xml:space="preserve"> nr 2</w:t>
      </w:r>
    </w:p>
    <w:p w14:paraId="1B8FFA02" w14:textId="5D37078E" w:rsidR="004E7108" w:rsidRPr="009D7F1C" w:rsidRDefault="00447195" w:rsidP="004E710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>Dostawa pralek automatycznych i elektrycznych, bębnowych suszarek do prania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4E7108" w14:paraId="71B1D18E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76D0DA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3728E4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2889AC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133652F8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19B283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E20AD4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C64C8A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6734F0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ACAEEB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BBF3753" w14:textId="44B9BA28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 w:rsidR="008B76F6">
              <w:rPr>
                <w:sz w:val="20"/>
              </w:rPr>
              <w:t>23</w:t>
            </w:r>
            <w:r>
              <w:rPr>
                <w:sz w:val="20"/>
              </w:rPr>
              <w:t>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BA4FB5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390A373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EDB64AA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78EEDF55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C121E8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3E9BB9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E8C4E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D68A5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85FCD4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4126F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806BF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BA5F8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0E6FA5F4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A94D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</w:p>
          <w:p w14:paraId="713DDEB0" w14:textId="6947632B" w:rsidR="004E7108" w:rsidRPr="00F91BA3" w:rsidRDefault="004E7108" w:rsidP="00B02DAB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A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FF8B" w14:textId="7900D198" w:rsidR="004E7108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</w:t>
            </w:r>
            <w:r w:rsidR="009D7F1C">
              <w:rPr>
                <w:b/>
                <w:sz w:val="16"/>
                <w:szCs w:val="16"/>
              </w:rPr>
              <w:t xml:space="preserve">ralka </w:t>
            </w:r>
            <w:r>
              <w:rPr>
                <w:b/>
                <w:sz w:val="16"/>
                <w:szCs w:val="16"/>
              </w:rPr>
              <w:t>automatyczn</w:t>
            </w:r>
            <w:r w:rsidR="009D7F1C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7036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6CB5" w14:textId="56A8338B" w:rsidR="004E7108" w:rsidRDefault="007D6260" w:rsidP="007D6260">
            <w:pPr>
              <w:ind w:right="-7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33 </w:t>
            </w:r>
            <w:r w:rsidRPr="00233526">
              <w:rPr>
                <w:bCs/>
                <w:sz w:val="16"/>
                <w:szCs w:val="16"/>
              </w:rPr>
              <w:t>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3238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7FB5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133C3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F9CE64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4E7108" w14:paraId="77DE2285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2A06" w14:textId="0AFE7CAB" w:rsidR="004E7108" w:rsidRPr="00F91BA3" w:rsidRDefault="004E7108" w:rsidP="00B02DAB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2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B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24B6" w14:textId="7FF581AC" w:rsidR="004E7108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</w:t>
            </w:r>
            <w:r w:rsidR="009D7F1C">
              <w:rPr>
                <w:b/>
                <w:sz w:val="16"/>
                <w:szCs w:val="16"/>
              </w:rPr>
              <w:t>lektryczna</w:t>
            </w:r>
            <w:r>
              <w:rPr>
                <w:b/>
                <w:sz w:val="16"/>
                <w:szCs w:val="16"/>
              </w:rPr>
              <w:t xml:space="preserve"> </w:t>
            </w:r>
            <w:r w:rsidR="009D7F1C">
              <w:rPr>
                <w:b/>
                <w:sz w:val="16"/>
                <w:szCs w:val="16"/>
              </w:rPr>
              <w:t xml:space="preserve"> bębnowa suszarka</w:t>
            </w:r>
            <w:r w:rsidRPr="007D6260">
              <w:rPr>
                <w:b/>
                <w:sz w:val="16"/>
                <w:szCs w:val="16"/>
              </w:rPr>
              <w:t xml:space="preserve"> do prania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2FC3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16EB" w14:textId="24E6F64C" w:rsidR="004E7108" w:rsidRDefault="007D6260" w:rsidP="00B02DAB">
            <w:pPr>
              <w:ind w:right="-70"/>
              <w:jc w:val="center"/>
              <w:rPr>
                <w:sz w:val="16"/>
                <w:szCs w:val="16"/>
              </w:rPr>
            </w:pPr>
            <w:r w:rsidRPr="00233526">
              <w:rPr>
                <w:b/>
                <w:bCs/>
                <w:sz w:val="16"/>
                <w:szCs w:val="16"/>
              </w:rPr>
              <w:t>23</w:t>
            </w:r>
            <w:r w:rsidR="004E710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0F5D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1C08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E7300E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B580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11D209B3" w14:textId="77777777" w:rsidTr="00397EB4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B0998B6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3441EE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41CAE162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1F353FC6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58DC5A3B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87E7855" w14:textId="77777777" w:rsidR="004E7108" w:rsidRPr="00397EB4" w:rsidRDefault="004E7108" w:rsidP="004E7108">
      <w:pPr>
        <w:pStyle w:val="Tekstpodstawowy"/>
        <w:spacing w:line="240" w:lineRule="auto"/>
        <w:rPr>
          <w:sz w:val="22"/>
          <w:szCs w:val="22"/>
        </w:rPr>
      </w:pPr>
      <w:r w:rsidRPr="00397EB4">
        <w:rPr>
          <w:sz w:val="22"/>
          <w:szCs w:val="22"/>
        </w:rPr>
        <w:t>Powyższa cena zawiera podatek VAT w wysokości 23 % tj.…………………….PLN</w:t>
      </w:r>
    </w:p>
    <w:p w14:paraId="46DB01C3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</w:p>
    <w:p w14:paraId="5ADF681C" w14:textId="3BFCF523" w:rsidR="004E7108" w:rsidRPr="00397EB4" w:rsidRDefault="008B76F6" w:rsidP="004E7108">
      <w:pPr>
        <w:widowControl w:val="0"/>
        <w:ind w:right="1"/>
        <w:jc w:val="both"/>
        <w:rPr>
          <w:b/>
          <w:sz w:val="22"/>
          <w:szCs w:val="22"/>
        </w:rPr>
      </w:pPr>
      <w:r w:rsidRPr="008B76F6">
        <w:rPr>
          <w:b/>
          <w:bCs/>
          <w:sz w:val="22"/>
          <w:szCs w:val="22"/>
        </w:rPr>
        <w:t>Termin realizacji zamówienia: do 14 dni od daty podpisania umowy. Zamówienie do DS.10 Hajduczek musi zostać zrealizowane do 14 dni od 26.08.2024</w:t>
      </w:r>
    </w:p>
    <w:p w14:paraId="47A9E4F2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</w:p>
    <w:p w14:paraId="5BC0EB88" w14:textId="0697D6FA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>Okres udzielonej gwarancji wynosi:</w:t>
      </w:r>
      <w:r w:rsidRPr="00397EB4">
        <w:rPr>
          <w:sz w:val="22"/>
          <w:szCs w:val="22"/>
        </w:rPr>
        <w:t xml:space="preserve"> …………………</w:t>
      </w:r>
      <w:r w:rsidR="00915EB7">
        <w:rPr>
          <w:sz w:val="22"/>
          <w:szCs w:val="22"/>
        </w:rPr>
        <w:t xml:space="preserve">    </w:t>
      </w:r>
      <w:r w:rsidRPr="00397EB4">
        <w:rPr>
          <w:sz w:val="22"/>
          <w:szCs w:val="22"/>
        </w:rPr>
        <w:t xml:space="preserve"> </w:t>
      </w:r>
      <w:r w:rsidRPr="008B76F6">
        <w:rPr>
          <w:i/>
          <w:sz w:val="22"/>
          <w:szCs w:val="22"/>
          <w:highlight w:val="yellow"/>
        </w:rPr>
        <w:t>(kryterium oceny ofert)</w:t>
      </w:r>
    </w:p>
    <w:p w14:paraId="1318B586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35F8857C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7F2159D7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D807A5A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E2A23F" w14:textId="77777777" w:rsidR="00233526" w:rsidRDefault="00233526" w:rsidP="00233526">
      <w:pPr>
        <w:rPr>
          <w:b/>
          <w:sz w:val="22"/>
          <w:szCs w:val="22"/>
          <w:u w:val="single"/>
        </w:rPr>
      </w:pPr>
    </w:p>
    <w:p w14:paraId="4AEA881C" w14:textId="22747703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9066396" w14:textId="352765DB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F15E0E8" w14:textId="760B2E53" w:rsidR="004E7108" w:rsidRPr="009D7F1C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>Z</w:t>
      </w:r>
      <w:r w:rsidR="0045180B">
        <w:rPr>
          <w:b/>
          <w:bCs/>
          <w:color w:val="0070C0"/>
        </w:rPr>
        <w:t>ADANIE</w:t>
      </w:r>
      <w:r w:rsidRPr="009D7F1C">
        <w:rPr>
          <w:b/>
          <w:bCs/>
          <w:color w:val="0070C0"/>
        </w:rPr>
        <w:t xml:space="preserve"> nr 3</w:t>
      </w:r>
    </w:p>
    <w:p w14:paraId="3562040A" w14:textId="110D2436" w:rsidR="004E7108" w:rsidRPr="009D7F1C" w:rsidRDefault="007D6260" w:rsidP="004E7108">
      <w:pPr>
        <w:widowControl w:val="0"/>
        <w:ind w:right="1"/>
        <w:jc w:val="both"/>
        <w:rPr>
          <w:b/>
          <w:bCs/>
          <w:color w:val="0070C0"/>
        </w:rPr>
      </w:pPr>
      <w:r w:rsidRPr="009D7F1C">
        <w:rPr>
          <w:b/>
          <w:bCs/>
          <w:color w:val="0070C0"/>
        </w:rPr>
        <w:t>Dostawa drobnego sprzętu AGD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4E7108" w14:paraId="239C9E39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41D2DF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43635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45FE02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702E558F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95500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2CDB5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E8540E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51ED6BAF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49072C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8A4DA5B" w14:textId="167098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</w:t>
            </w:r>
            <w:r w:rsidR="008B76F6">
              <w:rPr>
                <w:sz w:val="20"/>
              </w:rPr>
              <w:t>23</w:t>
            </w:r>
            <w:r>
              <w:rPr>
                <w:sz w:val="20"/>
              </w:rPr>
              <w:t>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59B7D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7ED8FD6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FB3E673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6FD126FF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6EBF62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E1CE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D34F1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DE21F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28A50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4F57B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E478A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F52D22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326E9CC4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FA3C" w14:textId="096F1458" w:rsidR="00F91BA3" w:rsidRPr="00F91BA3" w:rsidRDefault="004E7108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A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897F" w14:textId="1FB6153B" w:rsidR="004E7108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Odkurzacz bezworkowy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7B5F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A1C3" w14:textId="53862DD1" w:rsidR="004E7108" w:rsidRPr="00F91BA3" w:rsidRDefault="007D6260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13</w:t>
            </w:r>
            <w:r w:rsidR="00397EB4" w:rsidRPr="00F91BA3">
              <w:rPr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7CCD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7879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F4960B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2D06E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4E7108" w14:paraId="5E4BC2EC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E4AB" w14:textId="635EC713" w:rsidR="004E7108" w:rsidRPr="00F91BA3" w:rsidRDefault="004E7108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2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B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14950" w14:textId="23ED9032" w:rsidR="004E7108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 w:rsidRPr="007D6260">
              <w:rPr>
                <w:b/>
                <w:sz w:val="16"/>
                <w:szCs w:val="16"/>
              </w:rPr>
              <w:t>Odkurzacz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700E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5BBCC" w14:textId="0CDA2C1A" w:rsidR="004E7108" w:rsidRPr="00F91BA3" w:rsidRDefault="00397EB4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7</w:t>
            </w:r>
            <w:r w:rsidR="004E7108" w:rsidRPr="00F91BA3">
              <w:rPr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84E8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A59B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1ADF4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F5B5CA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7D6260" w14:paraId="4871552A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84BE" w14:textId="3D53200A" w:rsidR="007D6260" w:rsidRPr="00F91BA3" w:rsidRDefault="009D7F1C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3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C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E68A8" w14:textId="1A1ABDB0" w:rsidR="007D6260" w:rsidRPr="007D6260" w:rsidRDefault="009D7F1C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Kuchenka</w:t>
            </w:r>
            <w:r w:rsidR="007D6260">
              <w:rPr>
                <w:b/>
                <w:sz w:val="16"/>
                <w:szCs w:val="16"/>
              </w:rPr>
              <w:t xml:space="preserve"> mikrofalow</w:t>
            </w:r>
            <w:r>
              <w:rPr>
                <w:b/>
                <w:sz w:val="16"/>
                <w:szCs w:val="16"/>
              </w:rPr>
              <w:t>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C3C7" w14:textId="77777777" w:rsidR="007D6260" w:rsidRDefault="007D6260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A5D3" w14:textId="046734C1" w:rsidR="007D6260" w:rsidRPr="00F91BA3" w:rsidRDefault="007D6260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93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6524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1FF2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ED6926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E78F4D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</w:tr>
      <w:tr w:rsidR="007D6260" w14:paraId="322B4930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2226" w14:textId="737B3F21" w:rsidR="007D6260" w:rsidRPr="00F91BA3" w:rsidRDefault="009D7F1C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4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D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D250" w14:textId="3C9E88BD" w:rsidR="007D6260" w:rsidRPr="007D6260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</w:t>
            </w:r>
            <w:r w:rsidRPr="007D6260">
              <w:rPr>
                <w:b/>
                <w:sz w:val="16"/>
                <w:szCs w:val="16"/>
              </w:rPr>
              <w:t>łyt</w:t>
            </w:r>
            <w:r w:rsidR="009D7F1C">
              <w:rPr>
                <w:b/>
                <w:sz w:val="16"/>
                <w:szCs w:val="16"/>
              </w:rPr>
              <w:t>a ceramiczna</w:t>
            </w:r>
            <w:r w:rsidRPr="007D6260">
              <w:rPr>
                <w:b/>
                <w:sz w:val="16"/>
                <w:szCs w:val="16"/>
              </w:rPr>
              <w:t xml:space="preserve"> z czterema palnikami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1DFB" w14:textId="77777777" w:rsidR="007D6260" w:rsidRDefault="007D6260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F4A1" w14:textId="065F8D69" w:rsidR="007D6260" w:rsidRPr="00F91BA3" w:rsidRDefault="007D6260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5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CB83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205B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000CA4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F1B14A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</w:tr>
      <w:tr w:rsidR="007D6260" w14:paraId="040DBF8F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8285" w14:textId="42F51FC2" w:rsidR="007D6260" w:rsidRPr="00F91BA3" w:rsidRDefault="009D7F1C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5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E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  <w:p w14:paraId="7F9B14FB" w14:textId="41B0C234" w:rsidR="00F91BA3" w:rsidRPr="00F91BA3" w:rsidRDefault="00F91BA3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E248" w14:textId="07AC28EB" w:rsidR="007D6260" w:rsidRPr="007D6260" w:rsidRDefault="009D7F1C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Kuchenka</w:t>
            </w:r>
            <w:r w:rsidR="007D6260" w:rsidRPr="007D6260">
              <w:rPr>
                <w:b/>
                <w:sz w:val="16"/>
                <w:szCs w:val="16"/>
              </w:rPr>
              <w:t xml:space="preserve"> z dwoma palnikami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E32A" w14:textId="77777777" w:rsidR="007D6260" w:rsidRDefault="007D6260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713D" w14:textId="072C85E9" w:rsidR="007D6260" w:rsidRPr="00F91BA3" w:rsidRDefault="009D7F1C" w:rsidP="009D7F1C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 xml:space="preserve">30 </w:t>
            </w:r>
            <w:proofErr w:type="spellStart"/>
            <w:r w:rsidR="007D6260"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06BA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F80B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339C2F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FB76EB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</w:tr>
      <w:tr w:rsidR="007D6260" w14:paraId="2812D77E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7EEE" w14:textId="5C7AB631" w:rsidR="007D6260" w:rsidRPr="00F91BA3" w:rsidRDefault="009D7F1C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6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F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4B80" w14:textId="4CFC9DD6" w:rsidR="007D6260" w:rsidRPr="007D6260" w:rsidRDefault="009D7F1C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Piekarnik </w:t>
            </w:r>
            <w:r w:rsidR="007D6260" w:rsidRPr="007D6260">
              <w:rPr>
                <w:b/>
                <w:sz w:val="16"/>
                <w:szCs w:val="16"/>
              </w:rPr>
              <w:t>do zabudowy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3B93" w14:textId="77777777" w:rsidR="007D6260" w:rsidRDefault="007D6260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5A94" w14:textId="0CEEB351" w:rsidR="007D6260" w:rsidRPr="00F91BA3" w:rsidRDefault="007D6260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8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DA5A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6877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FF78CB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C9DC3D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</w:tr>
      <w:tr w:rsidR="007D6260" w14:paraId="12F123FA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111D" w14:textId="737A4A14" w:rsidR="007D6260" w:rsidRPr="00F91BA3" w:rsidRDefault="009D7F1C" w:rsidP="00F91BA3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lastRenderedPageBreak/>
              <w:t>7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G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83B7" w14:textId="3A602C42" w:rsidR="007D6260" w:rsidRPr="007D6260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Mini piekarnik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E45D" w14:textId="77777777" w:rsidR="007D6260" w:rsidRDefault="007D6260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984D" w14:textId="4E5AD01C" w:rsidR="007D6260" w:rsidRPr="00F91BA3" w:rsidRDefault="007D6260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2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BDFA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1157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0FF133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A50D03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</w:tr>
      <w:tr w:rsidR="007D6260" w14:paraId="4CDAFC17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E5808" w14:textId="3578D39B" w:rsidR="007D6260" w:rsidRPr="00F91BA3" w:rsidRDefault="009D7F1C" w:rsidP="00B02DAB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8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H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11A3" w14:textId="2FD95959" w:rsidR="007D6260" w:rsidRPr="007D6260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Żelazko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4ED1" w14:textId="77777777" w:rsidR="007D6260" w:rsidRDefault="007D6260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6F08" w14:textId="5219DFAF" w:rsidR="007D6260" w:rsidRPr="00F91BA3" w:rsidRDefault="007D6260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14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79B6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F748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517FE4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A41589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</w:tr>
      <w:tr w:rsidR="007D6260" w14:paraId="2D24326D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82E9" w14:textId="775AC256" w:rsidR="007D6260" w:rsidRPr="00F91BA3" w:rsidRDefault="009D7F1C" w:rsidP="00B02DAB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9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I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FCB0" w14:textId="0DB3B0E8" w:rsidR="007D6260" w:rsidRPr="007D6260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Zmywarka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AFD3" w14:textId="77777777" w:rsidR="007D6260" w:rsidRDefault="007D6260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FADB" w14:textId="45A72493" w:rsidR="007D6260" w:rsidRPr="00F91BA3" w:rsidRDefault="007D6260" w:rsidP="00B02DAB">
            <w:pPr>
              <w:ind w:right="-70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</w:t>
            </w:r>
            <w:r w:rsidR="009D7F1C" w:rsidRPr="00F91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8F28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C515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F3580B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859EA6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</w:tr>
      <w:tr w:rsidR="007D6260" w14:paraId="64B846C1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43DA6" w14:textId="6FDE660F" w:rsidR="007D6260" w:rsidRPr="00F91BA3" w:rsidRDefault="009D7F1C" w:rsidP="00B02DAB">
            <w:pPr>
              <w:ind w:right="-71"/>
              <w:jc w:val="center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>10</w:t>
            </w:r>
            <w:r w:rsidR="00F91BA3">
              <w:rPr>
                <w:b/>
                <w:bCs/>
                <w:sz w:val="16"/>
                <w:szCs w:val="16"/>
              </w:rPr>
              <w:t>.</w:t>
            </w:r>
            <w:r w:rsidR="00F91BA3" w:rsidRPr="00F91BA3">
              <w:rPr>
                <w:b/>
                <w:bCs/>
                <w:sz w:val="16"/>
                <w:szCs w:val="16"/>
              </w:rPr>
              <w:t>J</w:t>
            </w:r>
            <w:r w:rsidR="00F91BA3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FA39" w14:textId="0784B9F7" w:rsidR="007D6260" w:rsidRPr="007D6260" w:rsidRDefault="007D6260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Odkurzacz</w:t>
            </w:r>
            <w:r w:rsidRPr="007D6260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warsztatowy </w:t>
            </w:r>
            <w:r w:rsidRPr="007D6260">
              <w:rPr>
                <w:b/>
                <w:sz w:val="16"/>
                <w:szCs w:val="16"/>
              </w:rPr>
              <w:t>do pracy na sucho i mokro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2C48" w14:textId="77777777" w:rsidR="007D6260" w:rsidRDefault="007D6260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9C40" w14:textId="7CA676A8" w:rsidR="007D6260" w:rsidRPr="00F91BA3" w:rsidRDefault="009D7F1C" w:rsidP="007D6260">
            <w:pPr>
              <w:ind w:right="-70"/>
              <w:rPr>
                <w:b/>
                <w:bCs/>
                <w:sz w:val="16"/>
                <w:szCs w:val="16"/>
              </w:rPr>
            </w:pPr>
            <w:r w:rsidRPr="00F91BA3">
              <w:rPr>
                <w:b/>
                <w:bCs/>
                <w:sz w:val="16"/>
                <w:szCs w:val="16"/>
              </w:rPr>
              <w:t xml:space="preserve">  </w:t>
            </w:r>
            <w:r w:rsidR="007D6260" w:rsidRPr="00F91BA3">
              <w:rPr>
                <w:b/>
                <w:bCs/>
                <w:sz w:val="16"/>
                <w:szCs w:val="16"/>
              </w:rPr>
              <w:t xml:space="preserve">1 </w:t>
            </w:r>
            <w:proofErr w:type="spellStart"/>
            <w:r w:rsidR="007D6260" w:rsidRPr="00F91BA3">
              <w:rPr>
                <w:b/>
                <w:bCs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11C7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C08E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E4E971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DC766F" w14:textId="77777777" w:rsidR="007D6260" w:rsidRDefault="007D6260" w:rsidP="00B02DAB">
            <w:pPr>
              <w:ind w:right="425"/>
              <w:rPr>
                <w:sz w:val="22"/>
              </w:rPr>
            </w:pPr>
          </w:p>
        </w:tc>
      </w:tr>
      <w:tr w:rsidR="004E7108" w14:paraId="6304877E" w14:textId="77777777" w:rsidTr="00397EB4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596D9B2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2A762D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3FCEE33C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7EF0554D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5056960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BA87233" w14:textId="77777777" w:rsidR="004E7108" w:rsidRDefault="004E7108" w:rsidP="004E7108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2831DEB4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603808C8" w14:textId="4815FBC7" w:rsidR="004E7108" w:rsidRDefault="008B76F6" w:rsidP="004E7108">
      <w:pPr>
        <w:widowControl w:val="0"/>
        <w:ind w:right="1"/>
        <w:jc w:val="both"/>
        <w:rPr>
          <w:b/>
        </w:rPr>
      </w:pPr>
      <w:r w:rsidRPr="008B76F6">
        <w:rPr>
          <w:b/>
        </w:rPr>
        <w:t>Termin realizacji zamówienia: do 14 dni od daty podpisania umowy. Zamówienie do DS.10 Hajduczek musi zostać zrealizowane do 14 dni od 26.08.2024</w:t>
      </w:r>
    </w:p>
    <w:p w14:paraId="65A6104D" w14:textId="77777777" w:rsidR="008B76F6" w:rsidRDefault="008B76F6" w:rsidP="004E7108">
      <w:pPr>
        <w:widowControl w:val="0"/>
        <w:ind w:right="1"/>
        <w:jc w:val="both"/>
        <w:rPr>
          <w:b/>
        </w:rPr>
      </w:pPr>
    </w:p>
    <w:p w14:paraId="60B5CB47" w14:textId="40EA301F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 </w:t>
      </w:r>
      <w:r w:rsidRPr="008B76F6">
        <w:rPr>
          <w:i/>
          <w:highlight w:val="yellow"/>
        </w:rPr>
        <w:t>(kryterium oceny ofert</w:t>
      </w:r>
      <w:r>
        <w:rPr>
          <w:i/>
        </w:rPr>
        <w:t>)</w:t>
      </w:r>
    </w:p>
    <w:p w14:paraId="39444ED7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1C9B6565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108DA4B1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4F3E6D8" w14:textId="77777777" w:rsidR="00233526" w:rsidRDefault="00233526" w:rsidP="00233526">
      <w:pPr>
        <w:rPr>
          <w:b/>
          <w:sz w:val="22"/>
          <w:szCs w:val="22"/>
          <w:u w:val="single"/>
        </w:rPr>
      </w:pPr>
    </w:p>
    <w:p w14:paraId="4D95BF44" w14:textId="04D7829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7C190641" w14:textId="77777777" w:rsidR="00233526" w:rsidRPr="00524B40" w:rsidRDefault="00233526" w:rsidP="00233526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6711E598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A1ED55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431AAC0C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471DDA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5117B3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071042" w14:textId="77777777" w:rsidR="00233526" w:rsidRPr="00524B40" w:rsidRDefault="00233526" w:rsidP="00233526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233526" w:rsidRPr="00524B40" w14:paraId="498CF4F1" w14:textId="77777777" w:rsidTr="005D2E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792D5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8F3EE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43D2E9B9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D2624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233526" w:rsidRPr="00524B40" w14:paraId="3E81317A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D8E6D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DD360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2D34F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19DD" w:rsidRPr="00524B40" w14:paraId="3D374250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C9AF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A0516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1CD8D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8528D5" w14:textId="77777777" w:rsidR="00233526" w:rsidRPr="00524B40" w:rsidRDefault="00233526" w:rsidP="00233526">
      <w:pPr>
        <w:jc w:val="both"/>
        <w:rPr>
          <w:sz w:val="22"/>
          <w:szCs w:val="22"/>
        </w:rPr>
      </w:pPr>
    </w:p>
    <w:p w14:paraId="047C6101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32A20CF3" w14:textId="77777777" w:rsidR="00233526" w:rsidRPr="00524B40" w:rsidRDefault="00233526" w:rsidP="00233526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lastRenderedPageBreak/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DD798DA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230F9D1E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90B4B09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314A6885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</w:t>
      </w:r>
      <w:proofErr w:type="spellStart"/>
      <w:r w:rsidRPr="00524B40">
        <w:rPr>
          <w:sz w:val="22"/>
          <w:szCs w:val="22"/>
        </w:rPr>
        <w:t>ych</w:t>
      </w:r>
      <w:proofErr w:type="spellEnd"/>
      <w:r w:rsidRPr="00524B40">
        <w:rPr>
          <w:sz w:val="22"/>
          <w:szCs w:val="22"/>
        </w:rPr>
        <w:t>) dokumentu(ów)</w:t>
      </w:r>
    </w:p>
    <w:p w14:paraId="0E987E67" w14:textId="77777777" w:rsidR="00233526" w:rsidRPr="00524B40" w:rsidRDefault="00233526" w:rsidP="00233526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35DEDB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2CB33C32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73190C53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22FAB4E7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BFA15B1" w14:textId="23819932" w:rsidR="00233526" w:rsidRPr="00233526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41F0FE7" w14:textId="77777777" w:rsidR="00233526" w:rsidRPr="00524B40" w:rsidRDefault="00233526" w:rsidP="00233526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AB9FAD3" w14:textId="2BD8694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284C004B" w14:textId="06B410DF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sectPr w:rsidR="004E71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F8625C" w14:textId="77777777" w:rsidR="006514B4" w:rsidRDefault="006514B4">
      <w:r>
        <w:separator/>
      </w:r>
    </w:p>
  </w:endnote>
  <w:endnote w:type="continuationSeparator" w:id="0">
    <w:p w14:paraId="67DBC7E9" w14:textId="77777777" w:rsidR="006514B4" w:rsidRDefault="00651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950FE" w14:textId="77777777" w:rsidR="004C03E4" w:rsidRDefault="004C03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4D1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5F945" w14:textId="77777777" w:rsidR="004C03E4" w:rsidRDefault="004C03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DFD97" w14:textId="77777777" w:rsidR="006514B4" w:rsidRDefault="006514B4">
      <w:r>
        <w:separator/>
      </w:r>
    </w:p>
  </w:footnote>
  <w:footnote w:type="continuationSeparator" w:id="0">
    <w:p w14:paraId="5C4BED77" w14:textId="77777777" w:rsidR="006514B4" w:rsidRDefault="00651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53D3B" w14:textId="77777777" w:rsidR="004C03E4" w:rsidRDefault="004C0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DC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92697" w14:textId="77777777" w:rsidR="004C03E4" w:rsidRDefault="004C03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2550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1876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87965">
    <w:abstractNumId w:val="0"/>
  </w:num>
  <w:num w:numId="4" w16cid:durableId="14036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B1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526"/>
    <w:rsid w:val="002723B0"/>
    <w:rsid w:val="002F5628"/>
    <w:rsid w:val="00315A4A"/>
    <w:rsid w:val="0036595D"/>
    <w:rsid w:val="00397EB4"/>
    <w:rsid w:val="00434FC2"/>
    <w:rsid w:val="00447195"/>
    <w:rsid w:val="0045180B"/>
    <w:rsid w:val="004B7300"/>
    <w:rsid w:val="004C03E4"/>
    <w:rsid w:val="004C6753"/>
    <w:rsid w:val="004D0D71"/>
    <w:rsid w:val="004E7108"/>
    <w:rsid w:val="00545E86"/>
    <w:rsid w:val="00595C87"/>
    <w:rsid w:val="005D2C65"/>
    <w:rsid w:val="005E6D94"/>
    <w:rsid w:val="0063384F"/>
    <w:rsid w:val="00642ABE"/>
    <w:rsid w:val="00643C6F"/>
    <w:rsid w:val="00646202"/>
    <w:rsid w:val="006514B4"/>
    <w:rsid w:val="0065290F"/>
    <w:rsid w:val="00656049"/>
    <w:rsid w:val="006815F6"/>
    <w:rsid w:val="00693B1D"/>
    <w:rsid w:val="007748F0"/>
    <w:rsid w:val="007A4321"/>
    <w:rsid w:val="007D6260"/>
    <w:rsid w:val="007F5EB5"/>
    <w:rsid w:val="00833933"/>
    <w:rsid w:val="00853083"/>
    <w:rsid w:val="008B2F0C"/>
    <w:rsid w:val="008B4928"/>
    <w:rsid w:val="008B76F6"/>
    <w:rsid w:val="008D2AB8"/>
    <w:rsid w:val="008F1C66"/>
    <w:rsid w:val="00915EB7"/>
    <w:rsid w:val="00934322"/>
    <w:rsid w:val="00970FE4"/>
    <w:rsid w:val="00993DB3"/>
    <w:rsid w:val="009D4CEF"/>
    <w:rsid w:val="009D7F1C"/>
    <w:rsid w:val="00A0022B"/>
    <w:rsid w:val="00A346FE"/>
    <w:rsid w:val="00A47B4D"/>
    <w:rsid w:val="00A83018"/>
    <w:rsid w:val="00AC66DD"/>
    <w:rsid w:val="00AF1804"/>
    <w:rsid w:val="00B774DC"/>
    <w:rsid w:val="00C519D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C36E7"/>
    <w:rsid w:val="00F00591"/>
    <w:rsid w:val="00F51688"/>
    <w:rsid w:val="00F53146"/>
    <w:rsid w:val="00F91018"/>
    <w:rsid w:val="00F91BA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1001F"/>
  <w15:chartTrackingRefBased/>
  <w15:docId w15:val="{C0E81F68-ECB8-47CE-BB0C-62E3494AE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A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33526"/>
    <w:pPr>
      <w:ind w:left="720"/>
      <w:contextualSpacing/>
    </w:pPr>
  </w:style>
  <w:style w:type="table" w:styleId="Tabela-Siatka">
    <w:name w:val="Table Grid"/>
    <w:basedOn w:val="Standardowy"/>
    <w:rsid w:val="002335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23352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D9C0A-E591-4189-8663-E47D85A6B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956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3</cp:revision>
  <cp:lastPrinted>2024-04-17T14:04:00Z</cp:lastPrinted>
  <dcterms:created xsi:type="dcterms:W3CDTF">2024-04-17T14:04:00Z</dcterms:created>
  <dcterms:modified xsi:type="dcterms:W3CDTF">2024-04-17T14:50:00Z</dcterms:modified>
</cp:coreProperties>
</file>