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9A226" w14:textId="77777777" w:rsidR="00DA7552" w:rsidRPr="009432A1" w:rsidRDefault="00C15CB4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15CB4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C15CB4">
        <w:rPr>
          <w:rFonts w:ascii="Arial" w:hAnsi="Arial" w:cs="Arial"/>
          <w:sz w:val="24"/>
          <w:szCs w:val="24"/>
        </w:rPr>
        <w:t>2024-04-23</w:t>
      </w:r>
    </w:p>
    <w:p w14:paraId="5D5E4B1E" w14:textId="77777777" w:rsidR="00DA7552" w:rsidRPr="009432A1" w:rsidRDefault="00C15CB4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5CB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574AA66" w14:textId="77777777" w:rsidR="00DA7552" w:rsidRPr="009432A1" w:rsidRDefault="00C15CB4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C15CB4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C15CB4">
        <w:rPr>
          <w:rFonts w:ascii="Arial" w:hAnsi="Arial" w:cs="Arial"/>
          <w:sz w:val="24"/>
          <w:szCs w:val="24"/>
        </w:rPr>
        <w:t>66</w:t>
      </w:r>
    </w:p>
    <w:p w14:paraId="67B9BF21" w14:textId="77777777" w:rsidR="00DA7552" w:rsidRPr="009432A1" w:rsidRDefault="00C15CB4" w:rsidP="00DA7552">
      <w:pPr>
        <w:rPr>
          <w:rFonts w:ascii="Arial" w:hAnsi="Arial" w:cs="Arial"/>
          <w:sz w:val="24"/>
          <w:szCs w:val="24"/>
        </w:rPr>
      </w:pPr>
      <w:r w:rsidRPr="00C15CB4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C15CB4">
        <w:rPr>
          <w:rFonts w:ascii="Arial" w:hAnsi="Arial" w:cs="Arial"/>
          <w:sz w:val="24"/>
          <w:szCs w:val="24"/>
        </w:rPr>
        <w:t>Kraków</w:t>
      </w:r>
    </w:p>
    <w:p w14:paraId="5BE6380B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00DCC8" w14:textId="77777777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55CEF5A" w14:textId="0D8C7B5E" w:rsidR="008102A4" w:rsidRPr="008102A4" w:rsidRDefault="008102A4" w:rsidP="00765CA4">
      <w:pPr>
        <w:spacing w:after="480"/>
        <w:jc w:val="both"/>
        <w:rPr>
          <w:bCs/>
          <w:sz w:val="24"/>
          <w:szCs w:val="24"/>
        </w:rPr>
      </w:pPr>
      <w:r w:rsidRPr="008102A4">
        <w:rPr>
          <w:rFonts w:ascii="Arial" w:hAnsi="Arial" w:cs="Arial"/>
          <w:bCs/>
          <w:sz w:val="24"/>
          <w:szCs w:val="24"/>
        </w:rPr>
        <w:t>SZP-271-3/24-</w:t>
      </w:r>
      <w:r w:rsidR="000D112F">
        <w:rPr>
          <w:rFonts w:ascii="Arial" w:hAnsi="Arial" w:cs="Arial"/>
          <w:bCs/>
          <w:sz w:val="24"/>
          <w:szCs w:val="24"/>
        </w:rPr>
        <w:t>273</w:t>
      </w:r>
      <w:r w:rsidRPr="008102A4">
        <w:rPr>
          <w:rFonts w:ascii="Arial" w:hAnsi="Arial" w:cs="Arial"/>
          <w:bCs/>
          <w:sz w:val="24"/>
          <w:szCs w:val="24"/>
        </w:rPr>
        <w:t>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14A84EAF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22B5E0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17DF503D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1604A1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204B3821" w14:textId="77777777">
        <w:tc>
          <w:tcPr>
            <w:tcW w:w="2269" w:type="dxa"/>
            <w:shd w:val="clear" w:color="auto" w:fill="auto"/>
          </w:tcPr>
          <w:p w14:paraId="00BC97D7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19D69D" w14:textId="77777777" w:rsidR="00DA7552" w:rsidRPr="004E4B64" w:rsidRDefault="00C15C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5CB4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5CB4" w:rsidRPr="004E4B64" w14:paraId="59EEB394" w14:textId="77777777" w:rsidTr="005A2E51">
        <w:tc>
          <w:tcPr>
            <w:tcW w:w="2269" w:type="dxa"/>
            <w:shd w:val="clear" w:color="auto" w:fill="auto"/>
          </w:tcPr>
          <w:p w14:paraId="00B508EF" w14:textId="77777777" w:rsidR="00C15CB4" w:rsidRPr="004E4B64" w:rsidRDefault="00C15CB4" w:rsidP="005A2E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245C1E" w14:textId="77777777" w:rsidR="00C15CB4" w:rsidRPr="004E4B64" w:rsidRDefault="00C15CB4" w:rsidP="005A2E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5CB4">
              <w:rPr>
                <w:rFonts w:ascii="Arial" w:hAnsi="Arial" w:cs="Arial"/>
                <w:bCs/>
                <w:sz w:val="24"/>
                <w:szCs w:val="24"/>
              </w:rPr>
              <w:t>SZP-271-3/24</w:t>
            </w:r>
          </w:p>
        </w:tc>
      </w:tr>
    </w:tbl>
    <w:p w14:paraId="356C216A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104AA186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C15CB4" w:rsidRPr="00C15CB4">
        <w:rPr>
          <w:rFonts w:ascii="Arial" w:hAnsi="Arial" w:cs="Arial"/>
          <w:sz w:val="24"/>
          <w:szCs w:val="24"/>
        </w:rPr>
        <w:t>(t.j. Dz. U. z 2023r. poz. 1605)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1A234622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C15CB4" w:rsidRPr="00C15CB4">
        <w:rPr>
          <w:rFonts w:ascii="Arial" w:hAnsi="Arial" w:cs="Arial"/>
          <w:sz w:val="24"/>
          <w:szCs w:val="24"/>
        </w:rPr>
        <w:t>23/04/2024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C15CB4" w:rsidRPr="00C15CB4">
        <w:rPr>
          <w:rFonts w:ascii="Arial" w:hAnsi="Arial" w:cs="Arial"/>
          <w:noProof/>
          <w:sz w:val="24"/>
          <w:szCs w:val="24"/>
        </w:rPr>
        <w:t>10:30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4D2DC0D2" w14:textId="77777777">
        <w:tc>
          <w:tcPr>
            <w:tcW w:w="1276" w:type="dxa"/>
            <w:shd w:val="clear" w:color="auto" w:fill="F2F2F2"/>
            <w:vAlign w:val="center"/>
          </w:tcPr>
          <w:p w14:paraId="56463F85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FFFC1DB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1BCE804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71DCC26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15CB4" w:rsidRPr="00F916F6" w14:paraId="11D71DDF" w14:textId="77777777" w:rsidTr="005A2E51">
        <w:tc>
          <w:tcPr>
            <w:tcW w:w="1276" w:type="dxa"/>
            <w:shd w:val="clear" w:color="auto" w:fill="auto"/>
            <w:vAlign w:val="center"/>
          </w:tcPr>
          <w:p w14:paraId="6F4B0B3B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FAD98F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E7917FF" w14:textId="77777777" w:rsidR="00C15CB4" w:rsidRPr="00DA7552" w:rsidRDefault="00C15CB4" w:rsidP="005A2E5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769A4B54" w14:textId="77777777" w:rsidR="00C15CB4" w:rsidRPr="00DA7552" w:rsidRDefault="00C15CB4" w:rsidP="005A2E51">
            <w:pPr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Kielecka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CB4">
              <w:rPr>
                <w:rFonts w:ascii="Arial" w:hAnsi="Arial" w:cs="Arial"/>
                <w:sz w:val="24"/>
                <w:szCs w:val="24"/>
              </w:rPr>
              <w:t>76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48D07A" w14:textId="77777777" w:rsidR="00C15CB4" w:rsidRPr="00DA7552" w:rsidRDefault="00C15CB4" w:rsidP="005A2E5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26-600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CB4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728EA5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39 852.00 zł</w:t>
            </w:r>
          </w:p>
        </w:tc>
      </w:tr>
      <w:tr w:rsidR="00C15CB4" w:rsidRPr="00F916F6" w14:paraId="03BF030C" w14:textId="77777777" w:rsidTr="005A2E51">
        <w:tc>
          <w:tcPr>
            <w:tcW w:w="1276" w:type="dxa"/>
            <w:shd w:val="clear" w:color="auto" w:fill="auto"/>
            <w:vAlign w:val="center"/>
          </w:tcPr>
          <w:p w14:paraId="04A1A3E5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193E4A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B777C45" w14:textId="77777777" w:rsidR="00C15CB4" w:rsidRPr="00DA7552" w:rsidRDefault="00C15CB4" w:rsidP="005A2E5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01E71F50" w14:textId="77777777" w:rsidR="00C15CB4" w:rsidRPr="00DA7552" w:rsidRDefault="00C15CB4" w:rsidP="005A2E51">
            <w:pPr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Kielecka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CB4">
              <w:rPr>
                <w:rFonts w:ascii="Arial" w:hAnsi="Arial" w:cs="Arial"/>
                <w:sz w:val="24"/>
                <w:szCs w:val="24"/>
              </w:rPr>
              <w:t>76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A8F50A" w14:textId="77777777" w:rsidR="00C15CB4" w:rsidRPr="00DA7552" w:rsidRDefault="00C15CB4" w:rsidP="005A2E5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lastRenderedPageBreak/>
              <w:t>26-600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CB4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CD4438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lastRenderedPageBreak/>
              <w:t>26 937.00 zł</w:t>
            </w:r>
          </w:p>
        </w:tc>
      </w:tr>
      <w:tr w:rsidR="00C15CB4" w:rsidRPr="00F916F6" w14:paraId="2C9D87F6" w14:textId="77777777" w:rsidTr="005A2E51">
        <w:tc>
          <w:tcPr>
            <w:tcW w:w="1276" w:type="dxa"/>
            <w:shd w:val="clear" w:color="auto" w:fill="auto"/>
            <w:vAlign w:val="center"/>
          </w:tcPr>
          <w:p w14:paraId="51E489A6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1782D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CEC2C24" w14:textId="77777777" w:rsidR="00C15CB4" w:rsidRPr="00DA7552" w:rsidRDefault="00C15CB4" w:rsidP="005A2E5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MEDIBUT Zakład Produkcyjny s.c. Janusz Brudz Anna Krystosik-Brudz</w:t>
            </w:r>
          </w:p>
          <w:p w14:paraId="1B663A18" w14:textId="77777777" w:rsidR="00C15CB4" w:rsidRPr="00DA7552" w:rsidRDefault="00C15CB4" w:rsidP="005A2E51">
            <w:pPr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gen.J.Dąbrowskiego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CB4">
              <w:rPr>
                <w:rFonts w:ascii="Arial" w:hAnsi="Arial" w:cs="Arial"/>
                <w:sz w:val="24"/>
                <w:szCs w:val="24"/>
              </w:rPr>
              <w:t>45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CF7C77" w14:textId="77777777" w:rsidR="00C15CB4" w:rsidRPr="00DA7552" w:rsidRDefault="00C15CB4" w:rsidP="005A2E5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93-177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5CB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E6C197" w14:textId="77777777" w:rsidR="00C15CB4" w:rsidRPr="00DA7552" w:rsidRDefault="00C15CB4" w:rsidP="005A2E5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5CB4">
              <w:rPr>
                <w:rFonts w:ascii="Arial" w:hAnsi="Arial" w:cs="Arial"/>
                <w:sz w:val="24"/>
                <w:szCs w:val="24"/>
              </w:rPr>
              <w:t>27 119.04 zł</w:t>
            </w:r>
          </w:p>
        </w:tc>
      </w:tr>
    </w:tbl>
    <w:p w14:paraId="3275B47F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6431FB12" w14:textId="2280D849" w:rsidR="005C5416" w:rsidRDefault="00C15CB4" w:rsidP="005C5416">
      <w:pPr>
        <w:jc w:val="right"/>
        <w:rPr>
          <w:rFonts w:ascii="Arial" w:hAnsi="Arial" w:cs="Arial"/>
          <w:sz w:val="24"/>
          <w:szCs w:val="24"/>
        </w:rPr>
      </w:pPr>
      <w:r w:rsidRPr="00C15CB4">
        <w:rPr>
          <w:rFonts w:ascii="Arial" w:hAnsi="Arial" w:cs="Arial"/>
          <w:sz w:val="24"/>
          <w:szCs w:val="24"/>
        </w:rPr>
        <w:t xml:space="preserve">  </w:t>
      </w:r>
      <w:bookmarkEnd w:id="0"/>
      <w:r w:rsidR="005C5416">
        <w:rPr>
          <w:rFonts w:ascii="Arial" w:hAnsi="Arial" w:cs="Arial"/>
          <w:sz w:val="24"/>
          <w:szCs w:val="24"/>
        </w:rPr>
        <w:t>Z-ca Dyrektora ds. finansowych</w:t>
      </w:r>
    </w:p>
    <w:p w14:paraId="582BE2CD" w14:textId="65B36791" w:rsidR="005C5416" w:rsidRPr="005C5416" w:rsidRDefault="005C5416" w:rsidP="005C54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Dorota Góral</w:t>
      </w:r>
    </w:p>
    <w:sectPr w:rsidR="005C5416" w:rsidRPr="005C54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07A01" w14:textId="77777777" w:rsidR="00D6518A" w:rsidRDefault="00D6518A">
      <w:r>
        <w:separator/>
      </w:r>
    </w:p>
  </w:endnote>
  <w:endnote w:type="continuationSeparator" w:id="0">
    <w:p w14:paraId="65C235E1" w14:textId="77777777" w:rsidR="00D6518A" w:rsidRDefault="00D6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3F5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2997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28205" w14:textId="77777777" w:rsidR="009F189D" w:rsidRDefault="005C54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7486BD">
        <v:line id="_x0000_s1025" style="position:absolute;left:0;text-align:left;z-index:251657728" from="-3.85pt,8.7pt" to="455.15pt,8.7pt"/>
      </w:pict>
    </w:r>
  </w:p>
  <w:p w14:paraId="5A32B888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B27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746B38" w14:textId="77777777" w:rsidR="009F189D" w:rsidRDefault="009F189D">
    <w:pPr>
      <w:pStyle w:val="Stopka"/>
      <w:tabs>
        <w:tab w:val="clear" w:pos="4536"/>
      </w:tabs>
      <w:jc w:val="center"/>
    </w:pPr>
  </w:p>
  <w:p w14:paraId="6E422F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5838B" w14:textId="77777777" w:rsidR="00D6518A" w:rsidRDefault="00D6518A">
      <w:r>
        <w:separator/>
      </w:r>
    </w:p>
  </w:footnote>
  <w:footnote w:type="continuationSeparator" w:id="0">
    <w:p w14:paraId="02D5CAFA" w14:textId="77777777" w:rsidR="00D6518A" w:rsidRDefault="00D65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0E0C6" w14:textId="77777777" w:rsidR="00C15CB4" w:rsidRDefault="00C15C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943230D" w14:textId="77777777" w:rsidTr="7D35A581">
      <w:tc>
        <w:tcPr>
          <w:tcW w:w="3020" w:type="dxa"/>
        </w:tcPr>
        <w:p w14:paraId="60A6F613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003B2341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77C41AC0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5FA46FC7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6075B" w14:textId="77777777" w:rsidR="00C15CB4" w:rsidRDefault="00C15C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18A"/>
    <w:rsid w:val="00007727"/>
    <w:rsid w:val="00014A93"/>
    <w:rsid w:val="00017720"/>
    <w:rsid w:val="00025E52"/>
    <w:rsid w:val="00035488"/>
    <w:rsid w:val="000D112F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5C5416"/>
    <w:rsid w:val="0067586C"/>
    <w:rsid w:val="0069085C"/>
    <w:rsid w:val="006B27ED"/>
    <w:rsid w:val="006C309E"/>
    <w:rsid w:val="007013DF"/>
    <w:rsid w:val="00765CA4"/>
    <w:rsid w:val="008102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15CB4"/>
    <w:rsid w:val="00C236D3"/>
    <w:rsid w:val="00C6269C"/>
    <w:rsid w:val="00C659E2"/>
    <w:rsid w:val="00C82837"/>
    <w:rsid w:val="00CB0802"/>
    <w:rsid w:val="00D24798"/>
    <w:rsid w:val="00D6518A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5B9DF"/>
  <w15:chartTrackingRefBased/>
  <w15:docId w15:val="{D1DEA3E7-BF7B-4A17-A14C-73165C6E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171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2024-04-23T09:42:00Z</cp:lastPrinted>
  <dcterms:created xsi:type="dcterms:W3CDTF">2024-04-23T08:40:00Z</dcterms:created>
  <dcterms:modified xsi:type="dcterms:W3CDTF">2024-04-23T09:42:00Z</dcterms:modified>
</cp:coreProperties>
</file>