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12EE2" w14:textId="77777777" w:rsidR="00F92C17" w:rsidRPr="002245BE" w:rsidRDefault="00F92C17" w:rsidP="00F92C17">
      <w:pPr>
        <w:spacing w:after="240"/>
        <w:jc w:val="right"/>
        <w:rPr>
          <w:sz w:val="22"/>
          <w:szCs w:val="22"/>
        </w:rPr>
      </w:pPr>
      <w:bookmarkStart w:id="0" w:name="_Hlk53520193"/>
      <w:r w:rsidRPr="007B391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7B3911">
        <w:rPr>
          <w:sz w:val="22"/>
          <w:szCs w:val="22"/>
        </w:rPr>
        <w:t>2024-04-22</w:t>
      </w:r>
    </w:p>
    <w:p w14:paraId="2C3068EC" w14:textId="77777777" w:rsidR="00F92C17" w:rsidRPr="007B3911" w:rsidRDefault="00F92C17" w:rsidP="00F92C17">
      <w:pPr>
        <w:spacing w:after="40"/>
        <w:rPr>
          <w:b/>
          <w:bCs/>
          <w:sz w:val="22"/>
          <w:szCs w:val="22"/>
        </w:rPr>
      </w:pPr>
      <w:r w:rsidRPr="007B3911">
        <w:rPr>
          <w:b/>
          <w:bCs/>
          <w:sz w:val="22"/>
          <w:szCs w:val="22"/>
        </w:rPr>
        <w:t>Akademia Górniczo - Hutnicza</w:t>
      </w:r>
    </w:p>
    <w:p w14:paraId="5835F0E3" w14:textId="77777777" w:rsidR="00F92C17" w:rsidRPr="007B3911" w:rsidRDefault="00F92C17" w:rsidP="00F92C17">
      <w:pPr>
        <w:spacing w:after="40"/>
        <w:rPr>
          <w:b/>
          <w:bCs/>
          <w:sz w:val="22"/>
          <w:szCs w:val="22"/>
        </w:rPr>
      </w:pPr>
      <w:r w:rsidRPr="007B3911">
        <w:rPr>
          <w:b/>
          <w:bCs/>
          <w:sz w:val="22"/>
          <w:szCs w:val="22"/>
        </w:rPr>
        <w:t>im. Stanisława Staszica w Krakowie</w:t>
      </w:r>
    </w:p>
    <w:p w14:paraId="2867156C" w14:textId="77777777" w:rsidR="00F92C17" w:rsidRPr="002245BE" w:rsidRDefault="00F92C17" w:rsidP="00F92C17">
      <w:pPr>
        <w:spacing w:after="40"/>
        <w:rPr>
          <w:b/>
          <w:bCs/>
          <w:sz w:val="22"/>
          <w:szCs w:val="22"/>
        </w:rPr>
      </w:pPr>
      <w:r w:rsidRPr="007B3911">
        <w:rPr>
          <w:b/>
          <w:bCs/>
          <w:sz w:val="22"/>
          <w:szCs w:val="22"/>
        </w:rPr>
        <w:t>Dział Zamówień Publicznych</w:t>
      </w:r>
    </w:p>
    <w:p w14:paraId="15ADABBA" w14:textId="77777777" w:rsidR="00F92C17" w:rsidRPr="002245BE" w:rsidRDefault="00F92C17" w:rsidP="00F92C17">
      <w:pPr>
        <w:rPr>
          <w:sz w:val="22"/>
          <w:szCs w:val="22"/>
        </w:rPr>
      </w:pPr>
      <w:r w:rsidRPr="007B391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7B3911">
        <w:rPr>
          <w:sz w:val="22"/>
          <w:szCs w:val="22"/>
        </w:rPr>
        <w:t>30</w:t>
      </w:r>
    </w:p>
    <w:p w14:paraId="42A1A9BB" w14:textId="77777777" w:rsidR="00F92C17" w:rsidRPr="002245BE" w:rsidRDefault="00F92C17" w:rsidP="00F92C17">
      <w:pPr>
        <w:rPr>
          <w:sz w:val="22"/>
          <w:szCs w:val="22"/>
        </w:rPr>
      </w:pPr>
      <w:r w:rsidRPr="007B391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7B3911">
        <w:rPr>
          <w:sz w:val="22"/>
          <w:szCs w:val="22"/>
        </w:rPr>
        <w:t>Kraków</w:t>
      </w:r>
    </w:p>
    <w:p w14:paraId="4EF93663" w14:textId="77777777" w:rsidR="00F92C17" w:rsidRDefault="00F92C17" w:rsidP="00F92C17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7B3911">
        <w:rPr>
          <w:bCs/>
          <w:sz w:val="22"/>
          <w:szCs w:val="22"/>
        </w:rPr>
        <w:t>DE-dzp.272-51/24</w:t>
      </w:r>
    </w:p>
    <w:p w14:paraId="49A84A6F" w14:textId="77777777" w:rsidR="00F92C17" w:rsidRPr="00E62859" w:rsidRDefault="00F92C17" w:rsidP="00F92C17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83C4F54" w14:textId="77777777" w:rsidR="00F92C17" w:rsidRPr="00C65E53" w:rsidRDefault="00F92C17" w:rsidP="00F92C17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1CBC1C8A" w14:textId="77777777" w:rsidR="00F92C17" w:rsidRDefault="00F92C17" w:rsidP="00F92C17">
      <w:pPr>
        <w:pStyle w:val="Nagwek1"/>
        <w:spacing w:before="0" w:after="0"/>
        <w:rPr>
          <w:sz w:val="28"/>
        </w:rPr>
      </w:pPr>
    </w:p>
    <w:p w14:paraId="779F977F" w14:textId="3B083919" w:rsidR="00F92C17" w:rsidRDefault="00F92C17" w:rsidP="00F92C17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4083DA46" w14:textId="77777777" w:rsidR="00F92C17" w:rsidRDefault="00F92C17" w:rsidP="00F92C17">
      <w:pPr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1D598214" w14:textId="77777777" w:rsidR="00F92C17" w:rsidRDefault="00F92C17" w:rsidP="00F92C17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92C17" w:rsidRPr="00607F9B" w14:paraId="7F6BBE7B" w14:textId="77777777" w:rsidTr="00EE69B1">
        <w:trPr>
          <w:trHeight w:val="638"/>
        </w:trPr>
        <w:tc>
          <w:tcPr>
            <w:tcW w:w="959" w:type="dxa"/>
            <w:shd w:val="clear" w:color="auto" w:fill="auto"/>
          </w:tcPr>
          <w:p w14:paraId="0DDFFA28" w14:textId="77777777" w:rsidR="00F92C17" w:rsidRPr="00607F9B" w:rsidRDefault="00F92C17" w:rsidP="00EE69B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8C8F8B" w14:textId="77777777" w:rsidR="00F92C17" w:rsidRPr="00607F9B" w:rsidRDefault="00F92C17" w:rsidP="00EE69B1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39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39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2A77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3911">
              <w:rPr>
                <w:b/>
                <w:bCs/>
                <w:sz w:val="22"/>
                <w:szCs w:val="22"/>
              </w:rPr>
              <w:t xml:space="preserve">konserwacja systemów klucza centralnego typu Wilka </w:t>
            </w:r>
            <w:proofErr w:type="spellStart"/>
            <w:r w:rsidRPr="007B3911">
              <w:rPr>
                <w:b/>
                <w:bCs/>
                <w:sz w:val="22"/>
                <w:szCs w:val="22"/>
              </w:rPr>
              <w:t>Schliesstechnik</w:t>
            </w:r>
            <w:proofErr w:type="spellEnd"/>
            <w:r w:rsidRPr="007B3911">
              <w:rPr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7B3911">
              <w:rPr>
                <w:b/>
                <w:bCs/>
                <w:sz w:val="22"/>
                <w:szCs w:val="22"/>
              </w:rPr>
              <w:t>Abus</w:t>
            </w:r>
            <w:proofErr w:type="spellEnd"/>
            <w:r w:rsidRPr="007B391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B3911">
              <w:rPr>
                <w:b/>
                <w:bCs/>
                <w:sz w:val="22"/>
                <w:szCs w:val="22"/>
              </w:rPr>
              <w:t>Pfaffenheim</w:t>
            </w:r>
            <w:proofErr w:type="spellEnd"/>
            <w:r w:rsidRPr="007B3911">
              <w:rPr>
                <w:b/>
                <w:bCs/>
                <w:sz w:val="22"/>
                <w:szCs w:val="22"/>
              </w:rPr>
              <w:t xml:space="preserve"> w obiektach MS AGH w Krakowie oraz świadczenie usługi pogotowia ślusarskiego - DE-dzp.272-51/24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3775F9B" w14:textId="77777777" w:rsidR="00F92C17" w:rsidRDefault="00F92C17" w:rsidP="00F92C1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759B9EF0" w14:textId="031E4E6D" w:rsidR="00F92C17" w:rsidRDefault="00F92C17" w:rsidP="00F92C17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A626CA">
        <w:t xml:space="preserve"> </w:t>
      </w:r>
      <w:r w:rsidRPr="00EE75AF">
        <w:rPr>
          <w:sz w:val="22"/>
          <w:szCs w:val="22"/>
        </w:rPr>
        <w:t>(Dz.U.</w:t>
      </w:r>
      <w:r>
        <w:rPr>
          <w:sz w:val="22"/>
          <w:szCs w:val="22"/>
        </w:rPr>
        <w:t>2023.1605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ze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zm.)</w:t>
      </w:r>
      <w:r w:rsidRPr="004B7EE1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p w14:paraId="6E2D5106" w14:textId="77777777" w:rsidR="00F92C17" w:rsidRDefault="00F92C17" w:rsidP="00F92C1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2C17" w14:paraId="76F00196" w14:textId="77777777" w:rsidTr="00EE69B1">
        <w:trPr>
          <w:cantSplit/>
        </w:trPr>
        <w:tc>
          <w:tcPr>
            <w:tcW w:w="9498" w:type="dxa"/>
          </w:tcPr>
          <w:p w14:paraId="5B8A4C7D" w14:textId="77777777" w:rsidR="00F92C17" w:rsidRPr="00D26ED6" w:rsidRDefault="00F92C17" w:rsidP="00EE69B1">
            <w:pPr>
              <w:jc w:val="both"/>
              <w:rPr>
                <w:b/>
                <w:sz w:val="22"/>
                <w:szCs w:val="22"/>
              </w:rPr>
            </w:pPr>
            <w:r w:rsidRPr="007B3911">
              <w:rPr>
                <w:b/>
                <w:sz w:val="22"/>
                <w:szCs w:val="22"/>
              </w:rPr>
              <w:t>Centrum Klucza Mariusz Prochownik</w:t>
            </w:r>
          </w:p>
          <w:p w14:paraId="63A5343F" w14:textId="77777777" w:rsidR="00F92C17" w:rsidRPr="009F0E5C" w:rsidRDefault="00F92C17" w:rsidP="00EE69B1">
            <w:pPr>
              <w:jc w:val="both"/>
              <w:rPr>
                <w:bCs/>
                <w:sz w:val="22"/>
                <w:szCs w:val="22"/>
              </w:rPr>
            </w:pPr>
            <w:r w:rsidRPr="007B3911">
              <w:rPr>
                <w:bCs/>
                <w:sz w:val="22"/>
                <w:szCs w:val="22"/>
              </w:rPr>
              <w:t>os. II Pułku Lotniczego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/161</w:t>
            </w:r>
          </w:p>
          <w:p w14:paraId="53D230BF" w14:textId="77777777" w:rsidR="00F92C17" w:rsidRPr="009F0E5C" w:rsidRDefault="00F92C17" w:rsidP="00EE69B1">
            <w:pPr>
              <w:jc w:val="both"/>
              <w:rPr>
                <w:bCs/>
                <w:sz w:val="22"/>
                <w:szCs w:val="22"/>
              </w:rPr>
            </w:pPr>
            <w:r w:rsidRPr="007B3911">
              <w:rPr>
                <w:bCs/>
                <w:sz w:val="22"/>
                <w:szCs w:val="22"/>
              </w:rPr>
              <w:t>31-867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Kraków</w:t>
            </w:r>
          </w:p>
          <w:p w14:paraId="41A503C0" w14:textId="77777777" w:rsidR="00F92C17" w:rsidRDefault="00F92C17" w:rsidP="00EE69B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8DB9F5" w14:textId="77777777" w:rsidR="00F92C17" w:rsidRPr="00211A34" w:rsidRDefault="00F92C17" w:rsidP="00EE69B1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391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3911">
              <w:rPr>
                <w:sz w:val="22"/>
                <w:szCs w:val="22"/>
              </w:rPr>
              <w:t xml:space="preserve">Utrzymanie w stałej sprawności systemów klucza centralnego typu Wilka </w:t>
            </w:r>
            <w:proofErr w:type="spellStart"/>
            <w:r w:rsidRPr="007B3911">
              <w:rPr>
                <w:sz w:val="22"/>
                <w:szCs w:val="22"/>
              </w:rPr>
              <w:t>Schliesstechnik</w:t>
            </w:r>
            <w:proofErr w:type="spellEnd"/>
            <w:r w:rsidRPr="007B3911">
              <w:rPr>
                <w:sz w:val="22"/>
                <w:szCs w:val="22"/>
              </w:rPr>
              <w:t xml:space="preserve"> w domach studenckich Miasteczka Studenckiego AGH w Krakowie oraz świadczenie usługi pogotowia ślusarskiego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3911">
              <w:rPr>
                <w:b/>
                <w:sz w:val="22"/>
                <w:szCs w:val="22"/>
              </w:rPr>
              <w:t>74 976.34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223EAB5" w14:textId="77777777" w:rsidR="00F92C17" w:rsidRDefault="00F92C17" w:rsidP="00EE69B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  <w:tr w:rsidR="00F92C17" w14:paraId="5A971FE7" w14:textId="77777777" w:rsidTr="00EE69B1">
        <w:trPr>
          <w:cantSplit/>
        </w:trPr>
        <w:tc>
          <w:tcPr>
            <w:tcW w:w="9498" w:type="dxa"/>
          </w:tcPr>
          <w:p w14:paraId="7079BD8B" w14:textId="77777777" w:rsidR="00F92C17" w:rsidRPr="00D26ED6" w:rsidRDefault="00F92C17" w:rsidP="00EE69B1">
            <w:pPr>
              <w:jc w:val="both"/>
              <w:rPr>
                <w:b/>
                <w:sz w:val="22"/>
                <w:szCs w:val="22"/>
              </w:rPr>
            </w:pPr>
            <w:r w:rsidRPr="007B3911">
              <w:rPr>
                <w:b/>
                <w:sz w:val="22"/>
                <w:szCs w:val="22"/>
              </w:rPr>
              <w:t>Centrum Klucza Mariusz Prochownik</w:t>
            </w:r>
          </w:p>
          <w:p w14:paraId="096966A0" w14:textId="77777777" w:rsidR="00F92C17" w:rsidRPr="009F0E5C" w:rsidRDefault="00F92C17" w:rsidP="00EE69B1">
            <w:pPr>
              <w:jc w:val="both"/>
              <w:rPr>
                <w:bCs/>
                <w:sz w:val="22"/>
                <w:szCs w:val="22"/>
              </w:rPr>
            </w:pPr>
            <w:r w:rsidRPr="007B3911">
              <w:rPr>
                <w:bCs/>
                <w:sz w:val="22"/>
                <w:szCs w:val="22"/>
              </w:rPr>
              <w:t>os. II Pułku Lotniczego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/161</w:t>
            </w:r>
          </w:p>
          <w:p w14:paraId="2B92B59C" w14:textId="77777777" w:rsidR="00F92C17" w:rsidRPr="009F0E5C" w:rsidRDefault="00F92C17" w:rsidP="00EE69B1">
            <w:pPr>
              <w:jc w:val="both"/>
              <w:rPr>
                <w:bCs/>
                <w:sz w:val="22"/>
                <w:szCs w:val="22"/>
              </w:rPr>
            </w:pPr>
            <w:r w:rsidRPr="007B3911">
              <w:rPr>
                <w:bCs/>
                <w:sz w:val="22"/>
                <w:szCs w:val="22"/>
              </w:rPr>
              <w:t>31-867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3911">
              <w:rPr>
                <w:bCs/>
                <w:sz w:val="22"/>
                <w:szCs w:val="22"/>
              </w:rPr>
              <w:t>Kraków</w:t>
            </w:r>
          </w:p>
          <w:p w14:paraId="364DDEF7" w14:textId="77777777" w:rsidR="00F92C17" w:rsidRDefault="00F92C17" w:rsidP="00EE69B1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46F7388" w14:textId="77777777" w:rsidR="00F92C17" w:rsidRPr="00211A34" w:rsidRDefault="00F92C17" w:rsidP="00EE69B1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391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3911">
              <w:rPr>
                <w:sz w:val="22"/>
                <w:szCs w:val="22"/>
              </w:rPr>
              <w:t xml:space="preserve">utrzymanie w stałej sprawności systemów klucza centralnego typu: </w:t>
            </w:r>
            <w:proofErr w:type="spellStart"/>
            <w:r w:rsidRPr="007B3911">
              <w:rPr>
                <w:sz w:val="22"/>
                <w:szCs w:val="22"/>
              </w:rPr>
              <w:t>Abus</w:t>
            </w:r>
            <w:proofErr w:type="spellEnd"/>
            <w:r w:rsidRPr="007B3911">
              <w:rPr>
                <w:sz w:val="22"/>
                <w:szCs w:val="22"/>
              </w:rPr>
              <w:t xml:space="preserve"> </w:t>
            </w:r>
            <w:proofErr w:type="spellStart"/>
            <w:r w:rsidRPr="007B3911">
              <w:rPr>
                <w:sz w:val="22"/>
                <w:szCs w:val="22"/>
              </w:rPr>
              <w:t>Pfaffenhain</w:t>
            </w:r>
            <w:proofErr w:type="spellEnd"/>
            <w:r w:rsidRPr="007B3911">
              <w:rPr>
                <w:sz w:val="22"/>
                <w:szCs w:val="22"/>
              </w:rPr>
              <w:t xml:space="preserve"> w domach studenckich Miasteczka Studenckiego AGH w Krakowie oraz świadczenie usługi pogotowia ślusarskiego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3911">
              <w:rPr>
                <w:b/>
                <w:sz w:val="22"/>
                <w:szCs w:val="22"/>
              </w:rPr>
              <w:t>172 324.07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2B02564" w14:textId="77777777" w:rsidR="00F92C17" w:rsidRDefault="00F92C17" w:rsidP="00EE69B1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72AFD20F" w14:textId="77777777" w:rsidR="00F92C17" w:rsidRDefault="00F92C17" w:rsidP="00F92C17">
      <w:pPr>
        <w:jc w:val="both"/>
        <w:rPr>
          <w:color w:val="000000"/>
          <w:sz w:val="22"/>
          <w:szCs w:val="22"/>
        </w:rPr>
      </w:pPr>
    </w:p>
    <w:p w14:paraId="5E1A6DED" w14:textId="77777777" w:rsidR="00F92C17" w:rsidRPr="00756CDA" w:rsidRDefault="00F92C17" w:rsidP="00F92C1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F92C17" w:rsidRPr="00834EF4" w14:paraId="525A2C98" w14:textId="77777777" w:rsidTr="00EE69B1">
        <w:tc>
          <w:tcPr>
            <w:tcW w:w="2169" w:type="dxa"/>
            <w:shd w:val="clear" w:color="auto" w:fill="F3F3F3"/>
          </w:tcPr>
          <w:p w14:paraId="36F80D44" w14:textId="77777777" w:rsidR="00F92C17" w:rsidRPr="00211A34" w:rsidRDefault="00F92C17" w:rsidP="00EE69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6521C051" w14:textId="77777777" w:rsidR="00F92C17" w:rsidRPr="00211A34" w:rsidRDefault="00F92C17" w:rsidP="00EE69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5ADBE2BA" w14:textId="77777777" w:rsidR="00F92C17" w:rsidRPr="00211A34" w:rsidRDefault="00F92C17" w:rsidP="00EE69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095EAB6" w14:textId="77777777" w:rsidR="00F92C17" w:rsidRPr="00211A34" w:rsidRDefault="00F92C17" w:rsidP="00EE69B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92C17" w:rsidRPr="00834EF4" w14:paraId="467CCCD0" w14:textId="77777777" w:rsidTr="00EE69B1">
        <w:tc>
          <w:tcPr>
            <w:tcW w:w="2169" w:type="dxa"/>
            <w:shd w:val="clear" w:color="auto" w:fill="auto"/>
          </w:tcPr>
          <w:p w14:paraId="686DB34F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Zadanie 1</w:t>
            </w:r>
          </w:p>
        </w:tc>
        <w:tc>
          <w:tcPr>
            <w:tcW w:w="2793" w:type="dxa"/>
            <w:shd w:val="clear" w:color="auto" w:fill="auto"/>
          </w:tcPr>
          <w:p w14:paraId="5384D3B6" w14:textId="77777777" w:rsidR="00F92C17" w:rsidRPr="00211A34" w:rsidRDefault="00F92C17" w:rsidP="00EE69B1">
            <w:pPr>
              <w:rPr>
                <w:b/>
                <w:bCs/>
                <w:sz w:val="20"/>
                <w:szCs w:val="20"/>
              </w:rPr>
            </w:pPr>
            <w:r w:rsidRPr="007B3911">
              <w:rPr>
                <w:b/>
                <w:bCs/>
                <w:sz w:val="20"/>
                <w:szCs w:val="20"/>
              </w:rPr>
              <w:t>Centrum Klucza Mariusz Prochownik</w:t>
            </w:r>
          </w:p>
          <w:p w14:paraId="29BACA2E" w14:textId="77777777" w:rsidR="00F92C17" w:rsidRPr="00211A34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os. II Pułku Lotniczego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3911">
              <w:rPr>
                <w:sz w:val="20"/>
                <w:szCs w:val="20"/>
              </w:rPr>
              <w:t>3/161</w:t>
            </w:r>
          </w:p>
          <w:p w14:paraId="7DEB111C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31-867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391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DFC6D89" w14:textId="77777777" w:rsidR="00F92C17" w:rsidRPr="007B3911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1 - Cena - 60.00</w:t>
            </w:r>
          </w:p>
          <w:p w14:paraId="1802FF1B" w14:textId="77777777" w:rsidR="00F92C17" w:rsidRPr="007B3911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2 - czas reakcji w przypadku zagrożenia osób i mienia  - 0.00</w:t>
            </w:r>
          </w:p>
          <w:p w14:paraId="46017C96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3 - gwarancja na zamontowane elementy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154ECC" w14:textId="77777777" w:rsidR="00F92C17" w:rsidRPr="00211A34" w:rsidRDefault="00F92C17" w:rsidP="00EE69B1">
            <w:pPr>
              <w:jc w:val="center"/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 xml:space="preserve">  60,00</w:t>
            </w:r>
          </w:p>
        </w:tc>
      </w:tr>
      <w:tr w:rsidR="00F92C17" w:rsidRPr="00834EF4" w14:paraId="62612143" w14:textId="77777777" w:rsidTr="00EE69B1">
        <w:tc>
          <w:tcPr>
            <w:tcW w:w="2169" w:type="dxa"/>
            <w:shd w:val="clear" w:color="auto" w:fill="auto"/>
          </w:tcPr>
          <w:p w14:paraId="3CCA2633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211A3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Zadanie 2</w:t>
            </w:r>
            <w:r w:rsidRPr="007B3911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93" w:type="dxa"/>
            <w:shd w:val="clear" w:color="auto" w:fill="auto"/>
          </w:tcPr>
          <w:p w14:paraId="322835D0" w14:textId="77777777" w:rsidR="00F92C17" w:rsidRPr="00211A34" w:rsidRDefault="00F92C17" w:rsidP="00EE69B1">
            <w:pPr>
              <w:rPr>
                <w:b/>
                <w:bCs/>
                <w:sz w:val="20"/>
                <w:szCs w:val="20"/>
              </w:rPr>
            </w:pPr>
            <w:r w:rsidRPr="007B3911">
              <w:rPr>
                <w:b/>
                <w:bCs/>
                <w:sz w:val="20"/>
                <w:szCs w:val="20"/>
              </w:rPr>
              <w:t>Centrum Klucza Mariusz Prochownik</w:t>
            </w:r>
          </w:p>
          <w:p w14:paraId="4BA54ABF" w14:textId="77777777" w:rsidR="00F92C17" w:rsidRPr="00211A34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os. II Pułku Lotniczego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3911">
              <w:rPr>
                <w:sz w:val="20"/>
                <w:szCs w:val="20"/>
              </w:rPr>
              <w:t>3/161</w:t>
            </w:r>
          </w:p>
          <w:p w14:paraId="1F316797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31-867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391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55FDC67" w14:textId="77777777" w:rsidR="00F92C17" w:rsidRPr="007B3911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1 - Cena - 60.00</w:t>
            </w:r>
          </w:p>
          <w:p w14:paraId="09973F60" w14:textId="77777777" w:rsidR="00F92C17" w:rsidRPr="007B3911" w:rsidRDefault="00F92C17" w:rsidP="00EE69B1">
            <w:pPr>
              <w:rPr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2 - czas reakcji w przypadku zagrożenia osób i mienia  - 0.00</w:t>
            </w:r>
          </w:p>
          <w:p w14:paraId="0A670531" w14:textId="77777777" w:rsidR="00F92C17" w:rsidRPr="00211A34" w:rsidRDefault="00F92C17" w:rsidP="00EE69B1">
            <w:pPr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>3 - gwarancja na zamontowane elementy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3EEEEF" w14:textId="77777777" w:rsidR="00F92C17" w:rsidRPr="00211A34" w:rsidRDefault="00F92C17" w:rsidP="00EE69B1">
            <w:pPr>
              <w:jc w:val="center"/>
              <w:rPr>
                <w:color w:val="000000"/>
                <w:sz w:val="20"/>
                <w:szCs w:val="20"/>
              </w:rPr>
            </w:pPr>
            <w:r w:rsidRPr="007B3911">
              <w:rPr>
                <w:sz w:val="20"/>
                <w:szCs w:val="20"/>
              </w:rPr>
              <w:t xml:space="preserve">  60,00</w:t>
            </w:r>
          </w:p>
        </w:tc>
      </w:tr>
      <w:bookmarkEnd w:id="0"/>
    </w:tbl>
    <w:p w14:paraId="4345EA65" w14:textId="77777777" w:rsidR="00F92C17" w:rsidRDefault="00F92C17" w:rsidP="00F92C17">
      <w:pPr>
        <w:jc w:val="both"/>
        <w:rPr>
          <w:color w:val="000000"/>
        </w:rPr>
      </w:pPr>
    </w:p>
    <w:p w14:paraId="1AEF00D7" w14:textId="458C69BC" w:rsidR="008642B3" w:rsidRPr="00F92C17" w:rsidRDefault="008642B3" w:rsidP="00F92C17"/>
    <w:sectPr w:rsidR="008642B3" w:rsidRPr="00F92C17" w:rsidSect="002A2D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61DA8" w14:textId="77777777" w:rsidR="002A2D86" w:rsidRDefault="002A2D86">
      <w:r>
        <w:separator/>
      </w:r>
    </w:p>
  </w:endnote>
  <w:endnote w:type="continuationSeparator" w:id="0">
    <w:p w14:paraId="49681AE1" w14:textId="77777777" w:rsidR="002A2D86" w:rsidRDefault="002A2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A2F6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D35C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634DA4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4A5A39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2990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08FD8" w14:textId="77777777" w:rsidR="002A2D86" w:rsidRDefault="002A2D86">
      <w:r>
        <w:separator/>
      </w:r>
    </w:p>
  </w:footnote>
  <w:footnote w:type="continuationSeparator" w:id="0">
    <w:p w14:paraId="49A9E4DB" w14:textId="77777777" w:rsidR="002A2D86" w:rsidRDefault="002A2D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E9F3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B9FB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F7A2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2D86"/>
    <w:rsid w:val="00022322"/>
    <w:rsid w:val="00042497"/>
    <w:rsid w:val="000C1E6F"/>
    <w:rsid w:val="000E4E56"/>
    <w:rsid w:val="001A1468"/>
    <w:rsid w:val="001B7815"/>
    <w:rsid w:val="00211A34"/>
    <w:rsid w:val="002A2D8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24B95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2C17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58C4D7"/>
  <w15:chartTrackingRefBased/>
  <w15:docId w15:val="{8EF5EC72-FFE4-4277-A3F1-58EB38554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92C1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328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2024-04-22T10:12:00Z</dcterms:created>
  <dcterms:modified xsi:type="dcterms:W3CDTF">2024-04-22T10:13:00Z</dcterms:modified>
</cp:coreProperties>
</file>