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6D4AA" w14:textId="4FA319C6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F7B5E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8897FC2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DF71502" w14:textId="77777777" w:rsidR="00B95C96" w:rsidRPr="0012157F" w:rsidRDefault="007F40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Szpital Specjalistyczny im. Stefana Żeromskiego SPZOZ w Krakowie</w:t>
      </w:r>
    </w:p>
    <w:p w14:paraId="6AEDDE44" w14:textId="77777777" w:rsidR="00B95C96" w:rsidRPr="0012157F" w:rsidRDefault="007F40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7F40DF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4274D029" w14:textId="77777777" w:rsidR="00B95C96" w:rsidRDefault="007F40DF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7F40DF">
        <w:rPr>
          <w:rFonts w:ascii="Arial" w:hAnsi="Arial" w:cs="Arial"/>
        </w:rPr>
        <w:t>Kraków</w:t>
      </w:r>
    </w:p>
    <w:p w14:paraId="16629FAC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09436BD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104E5C6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7E88F73" w14:textId="77777777" w:rsidTr="006C3667">
        <w:tc>
          <w:tcPr>
            <w:tcW w:w="2800" w:type="dxa"/>
            <w:shd w:val="clear" w:color="auto" w:fill="auto"/>
          </w:tcPr>
          <w:p w14:paraId="23EFB31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B69B9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7B39E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695B84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7CD46792" w14:textId="77777777" w:rsidTr="006C3667">
        <w:tc>
          <w:tcPr>
            <w:tcW w:w="2800" w:type="dxa"/>
            <w:shd w:val="clear" w:color="auto" w:fill="auto"/>
          </w:tcPr>
          <w:p w14:paraId="0FD406F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1C29E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780DD5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B7F23B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963755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F40DF" w:rsidRPr="0012157F" w14:paraId="42AC4693" w14:textId="77777777" w:rsidTr="003C6C95">
        <w:tc>
          <w:tcPr>
            <w:tcW w:w="9104" w:type="dxa"/>
            <w:shd w:val="clear" w:color="auto" w:fill="D9D9D9"/>
          </w:tcPr>
          <w:p w14:paraId="4CD5BC47" w14:textId="77777777" w:rsidR="007F40DF" w:rsidRPr="0012157F" w:rsidRDefault="007F40DF" w:rsidP="003C6C9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EA4C822" w14:textId="77777777" w:rsidR="007F40DF" w:rsidRPr="00094F76" w:rsidRDefault="007F40DF" w:rsidP="003C6C9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F40D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F40D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F40DF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29EA01C" w14:textId="77777777" w:rsidR="007F40DF" w:rsidRPr="0017574D" w:rsidRDefault="007F40DF" w:rsidP="003C6C9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A713142" w14:textId="77777777" w:rsidR="007F40DF" w:rsidRDefault="007F40DF" w:rsidP="003C6C9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37B77B5" w14:textId="77777777" w:rsidR="007F40DF" w:rsidRPr="002C3302" w:rsidRDefault="007F40DF" w:rsidP="003C6C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61C5DD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4955F9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96FF45" w14:textId="77777777" w:rsidTr="006C3667">
        <w:tc>
          <w:tcPr>
            <w:tcW w:w="2269" w:type="dxa"/>
            <w:shd w:val="clear" w:color="auto" w:fill="auto"/>
          </w:tcPr>
          <w:p w14:paraId="3D74333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DE4F5A" w14:textId="038CE6F6" w:rsidR="00B95C96" w:rsidRPr="00A2540E" w:rsidRDefault="00067F4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7F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sprzętu jednorazowego niesterylnego</w:t>
            </w:r>
          </w:p>
        </w:tc>
      </w:tr>
      <w:tr w:rsidR="007F40DF" w:rsidRPr="00A2540E" w14:paraId="30A78780" w14:textId="77777777" w:rsidTr="003C6C95">
        <w:tc>
          <w:tcPr>
            <w:tcW w:w="2269" w:type="dxa"/>
            <w:shd w:val="clear" w:color="auto" w:fill="auto"/>
          </w:tcPr>
          <w:p w14:paraId="6FCBD028" w14:textId="77777777" w:rsidR="007F40DF" w:rsidRPr="00A2540E" w:rsidRDefault="007F40DF" w:rsidP="003C6C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D836B" w14:textId="3F67C860" w:rsidR="007F40DF" w:rsidRPr="00A2540E" w:rsidRDefault="007F40DF" w:rsidP="003C6C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40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067F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7F40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2605F512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D977686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F40DF" w:rsidRPr="007F40D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6AADB5B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3AE0262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9E38A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1F02A5A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5955D5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2AB79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7D2C6E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C25165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95C96">
        <w:rPr>
          <w:rFonts w:ascii="Arial" w:hAnsi="Arial" w:cs="Arial"/>
          <w:bCs/>
          <w:sz w:val="24"/>
          <w:szCs w:val="24"/>
        </w:rPr>
        <w:t>t.j</w:t>
      </w:r>
      <w:proofErr w:type="spellEnd"/>
      <w:r w:rsidR="00B95C96" w:rsidRPr="00B95C96">
        <w:rPr>
          <w:rFonts w:ascii="Arial" w:hAnsi="Arial" w:cs="Arial"/>
          <w:bCs/>
          <w:sz w:val="24"/>
          <w:szCs w:val="24"/>
        </w:rPr>
        <w:t>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5D69E3C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581383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957713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A9E80BA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DBD392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F47A335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8FB8638" w14:textId="77777777" w:rsidTr="006C3667">
        <w:tc>
          <w:tcPr>
            <w:tcW w:w="2660" w:type="dxa"/>
            <w:shd w:val="clear" w:color="auto" w:fill="auto"/>
          </w:tcPr>
          <w:p w14:paraId="4A4CE7B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6251E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ED5034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2ABEB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E28A6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E4862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40D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458FC71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4C025" w14:textId="77777777" w:rsidR="005850BD" w:rsidRDefault="005850BD" w:rsidP="0038231F">
      <w:pPr>
        <w:spacing w:after="0" w:line="240" w:lineRule="auto"/>
      </w:pPr>
      <w:r>
        <w:separator/>
      </w:r>
    </w:p>
  </w:endnote>
  <w:endnote w:type="continuationSeparator" w:id="0">
    <w:p w14:paraId="0311B0A4" w14:textId="77777777" w:rsidR="005850BD" w:rsidRDefault="005850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97F52" w14:textId="77777777" w:rsidR="007F40DF" w:rsidRDefault="007F40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8C9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F4D8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37262" w14:textId="77777777" w:rsidR="007F40DF" w:rsidRDefault="007F4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CE53A" w14:textId="77777777" w:rsidR="005850BD" w:rsidRDefault="005850BD" w:rsidP="0038231F">
      <w:pPr>
        <w:spacing w:after="0" w:line="240" w:lineRule="auto"/>
      </w:pPr>
      <w:r>
        <w:separator/>
      </w:r>
    </w:p>
  </w:footnote>
  <w:footnote w:type="continuationSeparator" w:id="0">
    <w:p w14:paraId="127AF4E4" w14:textId="77777777" w:rsidR="005850BD" w:rsidRDefault="005850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732FE" w14:textId="77777777" w:rsidR="007F40DF" w:rsidRDefault="007F4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DF3E5" w14:textId="77777777" w:rsidR="007F40DF" w:rsidRDefault="007F4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FA677" w14:textId="77777777" w:rsidR="007F40DF" w:rsidRDefault="007F40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487934">
    <w:abstractNumId w:val="12"/>
  </w:num>
  <w:num w:numId="2" w16cid:durableId="833909598">
    <w:abstractNumId w:val="0"/>
  </w:num>
  <w:num w:numId="3" w16cid:durableId="802847600">
    <w:abstractNumId w:val="11"/>
  </w:num>
  <w:num w:numId="4" w16cid:durableId="1163543435">
    <w:abstractNumId w:val="16"/>
  </w:num>
  <w:num w:numId="5" w16cid:durableId="2027516481">
    <w:abstractNumId w:val="13"/>
  </w:num>
  <w:num w:numId="6" w16cid:durableId="2064331844">
    <w:abstractNumId w:val="10"/>
  </w:num>
  <w:num w:numId="7" w16cid:durableId="1446926164">
    <w:abstractNumId w:val="1"/>
  </w:num>
  <w:num w:numId="8" w16cid:durableId="1801024142">
    <w:abstractNumId w:val="6"/>
  </w:num>
  <w:num w:numId="9" w16cid:durableId="253055011">
    <w:abstractNumId w:val="4"/>
  </w:num>
  <w:num w:numId="10" w16cid:durableId="368645638">
    <w:abstractNumId w:val="7"/>
  </w:num>
  <w:num w:numId="11" w16cid:durableId="129136495">
    <w:abstractNumId w:val="5"/>
  </w:num>
  <w:num w:numId="12" w16cid:durableId="904291931">
    <w:abstractNumId w:val="9"/>
  </w:num>
  <w:num w:numId="13" w16cid:durableId="1900170202">
    <w:abstractNumId w:val="3"/>
  </w:num>
  <w:num w:numId="14" w16cid:durableId="506868636">
    <w:abstractNumId w:val="2"/>
  </w:num>
  <w:num w:numId="15" w16cid:durableId="891691562">
    <w:abstractNumId w:val="15"/>
  </w:num>
  <w:num w:numId="16" w16cid:durableId="1288463620">
    <w:abstractNumId w:val="8"/>
  </w:num>
  <w:num w:numId="17" w16cid:durableId="5867679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7A5"/>
    <w:rsid w:val="00023477"/>
    <w:rsid w:val="000247FF"/>
    <w:rsid w:val="00025C8D"/>
    <w:rsid w:val="000303EE"/>
    <w:rsid w:val="0005473D"/>
    <w:rsid w:val="000642B4"/>
    <w:rsid w:val="00067F47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1AFC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50BD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277A5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40DF"/>
    <w:rsid w:val="0080011D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DF7B5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6973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E026A"/>
  <w15:docId w15:val="{E8E92F22-5FDA-41A9-BC63-31B1CA9D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2016-07-26T10:32:00Z</cp:lastPrinted>
  <dcterms:created xsi:type="dcterms:W3CDTF">2024-03-19T08:04:00Z</dcterms:created>
  <dcterms:modified xsi:type="dcterms:W3CDTF">2024-03-19T08:04:00Z</dcterms:modified>
</cp:coreProperties>
</file>