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B15C" w14:textId="4BBFB64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D36FB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6BB66F" w14:textId="77777777" w:rsidTr="00D62E6E">
        <w:tc>
          <w:tcPr>
            <w:tcW w:w="2800" w:type="dxa"/>
            <w:shd w:val="clear" w:color="auto" w:fill="auto"/>
          </w:tcPr>
          <w:p w14:paraId="4193D9E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1C728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63651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8E8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C4767B8" w14:textId="77777777" w:rsidTr="00D62E6E">
        <w:tc>
          <w:tcPr>
            <w:tcW w:w="2800" w:type="dxa"/>
            <w:shd w:val="clear" w:color="auto" w:fill="auto"/>
          </w:tcPr>
          <w:p w14:paraId="4142B4E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2340C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7844D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F4E6C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62D37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C119C" w:rsidRPr="00C14101" w14:paraId="12D58342" w14:textId="77777777" w:rsidTr="007171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582D7D" w14:textId="77777777" w:rsidR="007C119C" w:rsidRPr="00C14101" w:rsidRDefault="007C119C" w:rsidP="007171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D5EE66" w14:textId="77777777" w:rsidR="007C119C" w:rsidRPr="00C14101" w:rsidRDefault="007C119C" w:rsidP="0071711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C119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C119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C119C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3279EAA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1FEB0E8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4193FB0" w14:textId="77777777" w:rsidR="00BC121E" w:rsidRPr="00C14101" w:rsidRDefault="007C119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21D293" w14:textId="77777777" w:rsidTr="00D62E6E">
        <w:tc>
          <w:tcPr>
            <w:tcW w:w="2269" w:type="dxa"/>
            <w:shd w:val="clear" w:color="auto" w:fill="auto"/>
          </w:tcPr>
          <w:p w14:paraId="77AD0C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4CCCE" w14:textId="2B3EB863" w:rsidR="00D62E6E" w:rsidRPr="00D62E6E" w:rsidRDefault="00301B7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1B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niesterylnego</w:t>
            </w:r>
          </w:p>
        </w:tc>
      </w:tr>
      <w:tr w:rsidR="007C119C" w:rsidRPr="00D62E6E" w14:paraId="523BC54D" w14:textId="77777777" w:rsidTr="0071711A">
        <w:tc>
          <w:tcPr>
            <w:tcW w:w="2269" w:type="dxa"/>
            <w:shd w:val="clear" w:color="auto" w:fill="auto"/>
          </w:tcPr>
          <w:p w14:paraId="17984625" w14:textId="77777777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C7ACC4" w14:textId="006ACB85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FC0D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5A0CFC9A" w14:textId="77777777" w:rsidR="00BC121E" w:rsidRDefault="007C119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C119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F4393C9" w14:textId="4C17F90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C8B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8958D1" w14:textId="757F9D76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53FF337">
          <v:shape id="_x0000_i1031" type="#_x0000_t75" style="width:453.2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62118C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2EAB27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5A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87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00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B2218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96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F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C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50FB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11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BD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B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C520B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78437A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65836E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13FBE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07A4F75" w14:textId="77777777" w:rsidTr="00620E37">
        <w:tc>
          <w:tcPr>
            <w:tcW w:w="2660" w:type="dxa"/>
            <w:shd w:val="clear" w:color="auto" w:fill="auto"/>
          </w:tcPr>
          <w:p w14:paraId="2570626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7CB66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26E803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39559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95174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0AB236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119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470C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1379C" w14:textId="77777777" w:rsidR="00EC1908" w:rsidRDefault="00EC1908">
      <w:r>
        <w:separator/>
      </w:r>
    </w:p>
  </w:endnote>
  <w:endnote w:type="continuationSeparator" w:id="0">
    <w:p w14:paraId="503CE639" w14:textId="77777777" w:rsidR="00EC1908" w:rsidRDefault="00EC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BB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3ACEB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CC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169D1F" w14:textId="09DDD631" w:rsidR="009A4CD3" w:rsidRDefault="00FD44B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6D64EB" wp14:editId="1CCD45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6952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969D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5D55" w14:textId="77777777" w:rsidR="007C119C" w:rsidRDefault="007C11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4EA36" w14:textId="77777777" w:rsidR="00EC1908" w:rsidRDefault="00EC1908">
      <w:r>
        <w:separator/>
      </w:r>
    </w:p>
  </w:footnote>
  <w:footnote w:type="continuationSeparator" w:id="0">
    <w:p w14:paraId="48C26C69" w14:textId="77777777" w:rsidR="00EC1908" w:rsidRDefault="00EC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4386" w14:textId="77777777" w:rsidR="007C119C" w:rsidRDefault="007C1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6625" w14:textId="77777777" w:rsidR="007C119C" w:rsidRDefault="007C1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0E805" w14:textId="77777777" w:rsidR="007C119C" w:rsidRDefault="007C11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7229385">
    <w:abstractNumId w:val="13"/>
  </w:num>
  <w:num w:numId="2" w16cid:durableId="1357655762">
    <w:abstractNumId w:val="0"/>
  </w:num>
  <w:num w:numId="3" w16cid:durableId="1761027833">
    <w:abstractNumId w:val="11"/>
  </w:num>
  <w:num w:numId="4" w16cid:durableId="1731690121">
    <w:abstractNumId w:val="8"/>
  </w:num>
  <w:num w:numId="5" w16cid:durableId="888150764">
    <w:abstractNumId w:val="7"/>
  </w:num>
  <w:num w:numId="6" w16cid:durableId="186723351">
    <w:abstractNumId w:val="1"/>
  </w:num>
  <w:num w:numId="7" w16cid:durableId="836463003">
    <w:abstractNumId w:val="6"/>
  </w:num>
  <w:num w:numId="8" w16cid:durableId="965231447">
    <w:abstractNumId w:val="3"/>
  </w:num>
  <w:num w:numId="9" w16cid:durableId="337078938">
    <w:abstractNumId w:val="2"/>
  </w:num>
  <w:num w:numId="10" w16cid:durableId="1950429956">
    <w:abstractNumId w:val="5"/>
  </w:num>
  <w:num w:numId="11" w16cid:durableId="1709452998">
    <w:abstractNumId w:val="10"/>
  </w:num>
  <w:num w:numId="12" w16cid:durableId="639771327">
    <w:abstractNumId w:val="4"/>
  </w:num>
  <w:num w:numId="13" w16cid:durableId="1148522592">
    <w:abstractNumId w:val="9"/>
  </w:num>
  <w:num w:numId="14" w16cid:durableId="17230915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08"/>
    <w:rsid w:val="0000184A"/>
    <w:rsid w:val="00007C1C"/>
    <w:rsid w:val="00012997"/>
    <w:rsid w:val="00027F49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1B7E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2E1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19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82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36FB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1908"/>
    <w:rsid w:val="00EC667E"/>
    <w:rsid w:val="00F04553"/>
    <w:rsid w:val="00F46593"/>
    <w:rsid w:val="00F568D6"/>
    <w:rsid w:val="00F70072"/>
    <w:rsid w:val="00FC0D79"/>
    <w:rsid w:val="00FC0D91"/>
    <w:rsid w:val="00FD44B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B2495E"/>
  <w15:chartTrackingRefBased/>
  <w15:docId w15:val="{FDC54FD5-DA2A-454E-9F50-E7670E7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2024-03-19T08:04:00Z</dcterms:created>
  <dcterms:modified xsi:type="dcterms:W3CDTF">2024-03-19T08:04:00Z</dcterms:modified>
</cp:coreProperties>
</file>