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1F0C3" w14:textId="7897804A" w:rsidR="00930A96" w:rsidRPr="002A25AD" w:rsidRDefault="00531B6E" w:rsidP="002A25AD">
      <w:pPr>
        <w:spacing w:after="480"/>
        <w:jc w:val="right"/>
        <w:rPr>
          <w:sz w:val="24"/>
          <w:szCs w:val="24"/>
        </w:rPr>
      </w:pPr>
      <w:r w:rsidRPr="002A25AD">
        <w:rPr>
          <w:sz w:val="24"/>
          <w:szCs w:val="24"/>
        </w:rPr>
        <w:t>Poznań</w:t>
      </w:r>
      <w:r w:rsidR="00930A96" w:rsidRPr="002A25AD">
        <w:rPr>
          <w:sz w:val="24"/>
          <w:szCs w:val="24"/>
        </w:rPr>
        <w:t xml:space="preserve"> dnia: </w:t>
      </w:r>
      <w:r w:rsidRPr="002A25AD">
        <w:rPr>
          <w:sz w:val="24"/>
          <w:szCs w:val="24"/>
        </w:rPr>
        <w:t>2024-04-1</w:t>
      </w:r>
      <w:r w:rsidR="00BA77B1">
        <w:rPr>
          <w:sz w:val="24"/>
          <w:szCs w:val="24"/>
        </w:rPr>
        <w:t>9</w:t>
      </w:r>
    </w:p>
    <w:p w14:paraId="660E472C" w14:textId="77777777" w:rsidR="00531B6E" w:rsidRPr="002A25AD" w:rsidRDefault="00531B6E" w:rsidP="002A25AD">
      <w:pPr>
        <w:rPr>
          <w:b/>
          <w:bCs/>
          <w:sz w:val="24"/>
          <w:szCs w:val="24"/>
        </w:rPr>
      </w:pPr>
      <w:r w:rsidRPr="002A25AD">
        <w:rPr>
          <w:b/>
          <w:bCs/>
          <w:sz w:val="24"/>
          <w:szCs w:val="24"/>
        </w:rPr>
        <w:t>Szpital Wojewódzki w Poznaniu</w:t>
      </w:r>
    </w:p>
    <w:p w14:paraId="4CCD571F" w14:textId="77777777" w:rsidR="00930A96" w:rsidRPr="002A25AD" w:rsidRDefault="00531B6E" w:rsidP="002A25AD">
      <w:pPr>
        <w:rPr>
          <w:b/>
          <w:bCs/>
          <w:sz w:val="24"/>
          <w:szCs w:val="24"/>
        </w:rPr>
      </w:pPr>
      <w:r w:rsidRPr="002A25AD">
        <w:rPr>
          <w:b/>
          <w:bCs/>
          <w:sz w:val="24"/>
          <w:szCs w:val="24"/>
        </w:rPr>
        <w:t>Dział Zamówień Publicznych</w:t>
      </w:r>
    </w:p>
    <w:p w14:paraId="7C942EED" w14:textId="77777777" w:rsidR="00930A96" w:rsidRPr="002A25AD" w:rsidRDefault="00531B6E" w:rsidP="002A25AD">
      <w:pPr>
        <w:rPr>
          <w:sz w:val="24"/>
          <w:szCs w:val="24"/>
        </w:rPr>
      </w:pPr>
      <w:r w:rsidRPr="002A25AD">
        <w:rPr>
          <w:sz w:val="24"/>
          <w:szCs w:val="24"/>
        </w:rPr>
        <w:t>Juraszów</w:t>
      </w:r>
      <w:r w:rsidR="00930A96" w:rsidRPr="002A25AD">
        <w:rPr>
          <w:sz w:val="24"/>
          <w:szCs w:val="24"/>
        </w:rPr>
        <w:t xml:space="preserve"> </w:t>
      </w:r>
      <w:r w:rsidRPr="002A25AD">
        <w:rPr>
          <w:sz w:val="24"/>
          <w:szCs w:val="24"/>
        </w:rPr>
        <w:t>7/19</w:t>
      </w:r>
    </w:p>
    <w:p w14:paraId="5BD9452A" w14:textId="77777777" w:rsidR="00930A96" w:rsidRPr="002A25AD" w:rsidRDefault="00531B6E" w:rsidP="002A25AD">
      <w:pPr>
        <w:rPr>
          <w:sz w:val="24"/>
          <w:szCs w:val="24"/>
        </w:rPr>
      </w:pPr>
      <w:r w:rsidRPr="002A25AD">
        <w:rPr>
          <w:sz w:val="24"/>
          <w:szCs w:val="24"/>
        </w:rPr>
        <w:t>60-479</w:t>
      </w:r>
      <w:r w:rsidR="00930A96" w:rsidRPr="002A25AD">
        <w:rPr>
          <w:sz w:val="24"/>
          <w:szCs w:val="24"/>
        </w:rPr>
        <w:t xml:space="preserve"> </w:t>
      </w:r>
      <w:r w:rsidRPr="002A25AD">
        <w:rPr>
          <w:sz w:val="24"/>
          <w:szCs w:val="24"/>
        </w:rPr>
        <w:t>Poznań</w:t>
      </w:r>
    </w:p>
    <w:p w14:paraId="5EA7F481" w14:textId="77777777" w:rsidR="00930A96" w:rsidRPr="002A25AD" w:rsidRDefault="00930A96" w:rsidP="002A25A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A25AD">
        <w:rPr>
          <w:b/>
          <w:sz w:val="24"/>
          <w:szCs w:val="24"/>
        </w:rPr>
        <w:t>WYKONAWCY</w:t>
      </w:r>
    </w:p>
    <w:p w14:paraId="6C5BDF10" w14:textId="77777777" w:rsidR="00930A96" w:rsidRPr="002A25AD" w:rsidRDefault="00930A96" w:rsidP="002A25A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2A25AD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2A25AD" w14:paraId="6B238A7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895FBA" w14:textId="329812F5" w:rsidR="00930A96" w:rsidRPr="002A25AD" w:rsidRDefault="00930A96" w:rsidP="002A25AD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2A25AD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  <w:r w:rsidR="00022594">
              <w:rPr>
                <w:rFonts w:ascii="Times New Roman" w:hAnsi="Times New Roman"/>
                <w:spacing w:val="60"/>
                <w:sz w:val="32"/>
                <w:szCs w:val="32"/>
              </w:rPr>
              <w:t>-4</w:t>
            </w:r>
          </w:p>
          <w:p w14:paraId="002A203E" w14:textId="77777777" w:rsidR="00930A96" w:rsidRPr="002A25AD" w:rsidRDefault="00930A96" w:rsidP="002A25AD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2A25AD">
              <w:rPr>
                <w:sz w:val="28"/>
                <w:szCs w:val="28"/>
              </w:rPr>
              <w:t xml:space="preserve">o zmianie treści Specyfikacji Warunków Zamówienia (dalej </w:t>
            </w:r>
            <w:r w:rsidRPr="002A25AD">
              <w:rPr>
                <w:b/>
                <w:bCs/>
                <w:sz w:val="28"/>
                <w:szCs w:val="28"/>
              </w:rPr>
              <w:t>SWZ</w:t>
            </w:r>
            <w:r w:rsidRPr="002A25AD">
              <w:rPr>
                <w:sz w:val="28"/>
                <w:szCs w:val="28"/>
              </w:rPr>
              <w:t>)</w:t>
            </w:r>
          </w:p>
        </w:tc>
      </w:tr>
    </w:tbl>
    <w:p w14:paraId="4D82F96D" w14:textId="77777777" w:rsidR="00930A96" w:rsidRPr="002A25AD" w:rsidRDefault="00930A96" w:rsidP="002A25AD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34A7B3DF" w14:textId="77777777" w:rsidR="00930A96" w:rsidRPr="002A25AD" w:rsidRDefault="00930A96" w:rsidP="002A25AD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2A25AD">
        <w:rPr>
          <w:rFonts w:eastAsia="Calibri"/>
          <w:sz w:val="24"/>
          <w:szCs w:val="24"/>
          <w:lang w:eastAsia="en-US"/>
        </w:rPr>
        <w:t xml:space="preserve">Dotyczy </w:t>
      </w:r>
      <w:r w:rsidRPr="002A25AD">
        <w:rPr>
          <w:sz w:val="24"/>
          <w:szCs w:val="24"/>
        </w:rPr>
        <w:t>postępowania o udzielenie zamówienia publicznego</w:t>
      </w:r>
      <w:r w:rsidRPr="002A25A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2A25AD" w14:paraId="45A37B8F" w14:textId="77777777" w:rsidTr="00E03B3C">
        <w:tc>
          <w:tcPr>
            <w:tcW w:w="2269" w:type="dxa"/>
            <w:shd w:val="clear" w:color="auto" w:fill="auto"/>
          </w:tcPr>
          <w:p w14:paraId="20AC53B8" w14:textId="77777777" w:rsidR="00930A96" w:rsidRPr="002A25AD" w:rsidRDefault="00930A96" w:rsidP="002A25A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A25A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148E4B" w14:textId="7C529DAF" w:rsidR="00930A96" w:rsidRPr="005D778A" w:rsidRDefault="00531B6E" w:rsidP="002A25AD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5D778A">
              <w:rPr>
                <w:b/>
                <w:sz w:val="24"/>
                <w:szCs w:val="24"/>
              </w:rPr>
              <w:t>Wymiana systemu PACS/VNA w Szpitalu Wojewódzkim w Poznaniu</w:t>
            </w:r>
          </w:p>
        </w:tc>
      </w:tr>
      <w:tr w:rsidR="00531B6E" w:rsidRPr="002A25AD" w14:paraId="3EAFB700" w14:textId="77777777" w:rsidTr="00560BD1">
        <w:tc>
          <w:tcPr>
            <w:tcW w:w="2269" w:type="dxa"/>
            <w:shd w:val="clear" w:color="auto" w:fill="auto"/>
          </w:tcPr>
          <w:p w14:paraId="2BC7EC26" w14:textId="77777777" w:rsidR="00531B6E" w:rsidRPr="002A25AD" w:rsidRDefault="00531B6E" w:rsidP="002A25A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2A25A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BB476C" w14:textId="77777777" w:rsidR="00531B6E" w:rsidRPr="005D778A" w:rsidRDefault="00531B6E" w:rsidP="002A25AD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5D778A">
              <w:rPr>
                <w:b/>
                <w:sz w:val="24"/>
                <w:szCs w:val="24"/>
              </w:rPr>
              <w:t>SZW/DZP/15/2024</w:t>
            </w:r>
          </w:p>
        </w:tc>
      </w:tr>
    </w:tbl>
    <w:p w14:paraId="760C60C0" w14:textId="77777777" w:rsidR="00531B6E" w:rsidRPr="002A25AD" w:rsidRDefault="005C0930" w:rsidP="002A25AD">
      <w:pPr>
        <w:spacing w:before="480" w:after="120"/>
        <w:jc w:val="both"/>
        <w:rPr>
          <w:b/>
          <w:sz w:val="24"/>
          <w:szCs w:val="24"/>
        </w:rPr>
      </w:pPr>
      <w:r w:rsidRPr="002A25AD">
        <w:rPr>
          <w:sz w:val="24"/>
          <w:szCs w:val="24"/>
        </w:rPr>
        <w:t xml:space="preserve">Zamawiający, </w:t>
      </w:r>
      <w:r w:rsidR="00531B6E" w:rsidRPr="002A25AD">
        <w:rPr>
          <w:b/>
          <w:sz w:val="24"/>
          <w:szCs w:val="24"/>
        </w:rPr>
        <w:t>Szpital Wojewódzki w Poznaniu</w:t>
      </w:r>
    </w:p>
    <w:p w14:paraId="53E89937" w14:textId="77777777" w:rsidR="00EF1037" w:rsidRPr="002A25AD" w:rsidRDefault="00531B6E" w:rsidP="002A25AD">
      <w:pPr>
        <w:spacing w:before="480" w:after="120"/>
        <w:jc w:val="both"/>
        <w:rPr>
          <w:sz w:val="24"/>
          <w:szCs w:val="24"/>
        </w:rPr>
      </w:pPr>
      <w:r w:rsidRPr="002A25AD">
        <w:rPr>
          <w:b/>
          <w:sz w:val="24"/>
          <w:szCs w:val="24"/>
        </w:rPr>
        <w:t>Dział Zamówień Publicznych</w:t>
      </w:r>
      <w:r w:rsidR="005C0930" w:rsidRPr="002A25AD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2A25AD">
        <w:rPr>
          <w:sz w:val="24"/>
          <w:szCs w:val="24"/>
        </w:rPr>
        <w:t>(</w:t>
      </w:r>
      <w:proofErr w:type="spellStart"/>
      <w:r w:rsidRPr="002A25AD">
        <w:rPr>
          <w:sz w:val="24"/>
          <w:szCs w:val="24"/>
        </w:rPr>
        <w:t>t.j</w:t>
      </w:r>
      <w:proofErr w:type="spellEnd"/>
      <w:r w:rsidRPr="002A25AD">
        <w:rPr>
          <w:sz w:val="24"/>
          <w:szCs w:val="24"/>
        </w:rPr>
        <w:t>. Dz. U. z 2023r. poz. 1605)</w:t>
      </w:r>
      <w:r w:rsidR="005C0930" w:rsidRPr="002A25AD">
        <w:rPr>
          <w:sz w:val="24"/>
          <w:szCs w:val="24"/>
        </w:rPr>
        <w:t xml:space="preserve">, </w:t>
      </w:r>
      <w:r w:rsidR="00EB3650" w:rsidRPr="002A25AD">
        <w:rPr>
          <w:sz w:val="24"/>
          <w:szCs w:val="24"/>
        </w:rPr>
        <w:t xml:space="preserve">informuje o </w:t>
      </w:r>
      <w:r w:rsidR="005C0930" w:rsidRPr="002A25AD">
        <w:rPr>
          <w:sz w:val="24"/>
          <w:szCs w:val="24"/>
        </w:rPr>
        <w:t>dokon</w:t>
      </w:r>
      <w:r w:rsidR="00EB3650" w:rsidRPr="002A25AD">
        <w:rPr>
          <w:sz w:val="24"/>
          <w:szCs w:val="24"/>
        </w:rPr>
        <w:t>aniu</w:t>
      </w:r>
      <w:r w:rsidR="005C0930" w:rsidRPr="002A25AD">
        <w:rPr>
          <w:sz w:val="24"/>
          <w:szCs w:val="24"/>
        </w:rPr>
        <w:t xml:space="preserve"> </w:t>
      </w:r>
      <w:r w:rsidR="00460DC4" w:rsidRPr="002A25AD">
        <w:rPr>
          <w:sz w:val="24"/>
          <w:szCs w:val="24"/>
        </w:rPr>
        <w:t>zmian</w:t>
      </w:r>
      <w:r w:rsidR="005C0930" w:rsidRPr="002A25AD">
        <w:rPr>
          <w:sz w:val="24"/>
          <w:szCs w:val="24"/>
        </w:rPr>
        <w:t xml:space="preserve"> w z</w:t>
      </w:r>
      <w:r w:rsidR="00460DC4" w:rsidRPr="002A25AD">
        <w:rPr>
          <w:sz w:val="24"/>
          <w:szCs w:val="24"/>
        </w:rPr>
        <w:t>apis</w:t>
      </w:r>
      <w:r w:rsidR="005C0930" w:rsidRPr="002A25AD">
        <w:rPr>
          <w:sz w:val="24"/>
          <w:szCs w:val="24"/>
        </w:rPr>
        <w:t>ach</w:t>
      </w:r>
      <w:r w:rsidR="00460DC4" w:rsidRPr="002A25AD">
        <w:rPr>
          <w:sz w:val="24"/>
          <w:szCs w:val="24"/>
        </w:rPr>
        <w:t xml:space="preserve"> </w:t>
      </w:r>
      <w:r w:rsidR="0022485D" w:rsidRPr="002A25AD">
        <w:rPr>
          <w:sz w:val="24"/>
          <w:szCs w:val="24"/>
        </w:rPr>
        <w:t>SWZ</w:t>
      </w:r>
      <w:r w:rsidR="00460DC4" w:rsidRPr="002A25AD">
        <w:rPr>
          <w:sz w:val="24"/>
          <w:szCs w:val="24"/>
        </w:rPr>
        <w:t xml:space="preserve"> w następującym zakresie</w:t>
      </w:r>
      <w:r w:rsidR="00EF1037" w:rsidRPr="002A25AD">
        <w:rPr>
          <w:sz w:val="24"/>
          <w:szCs w:val="24"/>
        </w:rPr>
        <w:t>:</w:t>
      </w:r>
    </w:p>
    <w:p w14:paraId="648FA8FE" w14:textId="77777777" w:rsidR="002A25AD" w:rsidRDefault="002A25AD" w:rsidP="002A25A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</w:p>
    <w:p w14:paraId="41331ECD" w14:textId="77777777" w:rsidR="00EF326F" w:rsidRPr="004D1E5E" w:rsidRDefault="00EF326F" w:rsidP="00EF326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6131814D" w14:textId="77777777" w:rsidR="00EF326F" w:rsidRDefault="00EF326F" w:rsidP="00EF326F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4. 1 SWZ </w:t>
      </w:r>
    </w:p>
    <w:p w14:paraId="433A5737" w14:textId="77777777" w:rsidR="00EF326F" w:rsidRPr="00B143F2" w:rsidRDefault="00EF326F" w:rsidP="00EF326F">
      <w:pPr>
        <w:pStyle w:val="Tekstpodstawowy"/>
        <w:spacing w:after="60" w:line="240" w:lineRule="auto"/>
      </w:pPr>
      <w:r w:rsidRPr="00B143F2">
        <w:t>Przedmiot zamówienia został podzielony na dwa etapy realizacji.</w:t>
      </w:r>
    </w:p>
    <w:p w14:paraId="3030B691" w14:textId="6D5040FB" w:rsidR="00EF326F" w:rsidRPr="00B143F2" w:rsidRDefault="00EF326F" w:rsidP="00EF326F">
      <w:pPr>
        <w:pStyle w:val="Tekstpodstawowy"/>
        <w:numPr>
          <w:ilvl w:val="0"/>
          <w:numId w:val="1"/>
        </w:numPr>
        <w:spacing w:after="60" w:line="240" w:lineRule="auto"/>
      </w:pPr>
      <w:r w:rsidRPr="00B143F2">
        <w:t xml:space="preserve">Pierwszy etap Obejmujący wszystkie zakresu wynikające z Opisu Przedmiotu Zamówienia, poza zakresem Serwisu i Utrzymania) Wykonawca zobowiązany jest zrealizować w terminie </w:t>
      </w:r>
      <w:r w:rsidR="00BA77B1">
        <w:t>6</w:t>
      </w:r>
      <w:r w:rsidRPr="00B143F2">
        <w:t xml:space="preserve"> miesięcy od dat podpisania umowy, z zastrzeżeniem, że sprzęt zostanie dostarczony i zainstalowany w terminie nie dłuższym niż 120 dni od dnia udzielenia zamówienia.</w:t>
      </w:r>
    </w:p>
    <w:p w14:paraId="3D2CB65E" w14:textId="77777777" w:rsidR="00EF326F" w:rsidRDefault="00EF326F" w:rsidP="00EF326F">
      <w:pPr>
        <w:pStyle w:val="Tekstpodstawowy"/>
        <w:numPr>
          <w:ilvl w:val="0"/>
          <w:numId w:val="1"/>
        </w:numPr>
        <w:spacing w:after="60" w:line="240" w:lineRule="auto"/>
      </w:pPr>
      <w:r>
        <w:t>Wykonawca zobowiązany jest realizować drugi etap przedmiotu zamówienia (serwis i Utrzymanie) w okresie minimum 48 miesięcy od ostatecznego protokolarnego przekazania pierwszego etapu przedmiotu zamówienia</w:t>
      </w:r>
      <w:r w:rsidRPr="00874632">
        <w:t>.</w:t>
      </w:r>
    </w:p>
    <w:p w14:paraId="57D8AD7E" w14:textId="77777777" w:rsidR="00EF326F" w:rsidRDefault="00EF326F" w:rsidP="00EF326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</w:p>
    <w:p w14:paraId="2E84AC4B" w14:textId="77777777" w:rsidR="00EF326F" w:rsidRPr="004D1E5E" w:rsidRDefault="00EF326F" w:rsidP="00EF326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Jest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32D273D7" w14:textId="77777777" w:rsidR="00EF326F" w:rsidRPr="00164011" w:rsidRDefault="00EF326F" w:rsidP="00EF326F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4. 1 SWZ </w:t>
      </w:r>
    </w:p>
    <w:p w14:paraId="3B06A67A" w14:textId="1B26DEE6" w:rsidR="00EF326F" w:rsidRPr="005D403A" w:rsidRDefault="00BA77B1" w:rsidP="005D403A">
      <w:pPr>
        <w:pStyle w:val="Tekstpodstawowy"/>
        <w:spacing w:line="276" w:lineRule="auto"/>
        <w:ind w:right="-2"/>
      </w:pPr>
      <w:r w:rsidRPr="00BA77B1">
        <w:t xml:space="preserve">Przedmiot umowy zostanie wykonany w terminie 6 miesięcy od dnia zawarcia umowy. Utrzymanie Systemu wchodzi w skład rozszerzonych zobowiązań gwarancyjnych, które  Wykonawca zobowiązany jest sukcesywnie realizować okresie zaoferowanym przez </w:t>
      </w:r>
      <w:r w:rsidRPr="00BA77B1">
        <w:lastRenderedPageBreak/>
        <w:t>Wykonawcę w złożonej ofercie tj. (minimum 48 miesięcy  maksymalnie 54 miesięcy. od ostatecznego protokolarnego przekazania przedmiotu zamówienia</w:t>
      </w:r>
      <w:r w:rsidR="00517116">
        <w:t>.</w:t>
      </w:r>
    </w:p>
    <w:p w14:paraId="574D03EB" w14:textId="77777777" w:rsidR="00BA77B1" w:rsidRDefault="00BA77B1" w:rsidP="00EF326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</w:p>
    <w:p w14:paraId="092D6CCB" w14:textId="430CA61A" w:rsidR="00EF326F" w:rsidRPr="004D1E5E" w:rsidRDefault="00EF326F" w:rsidP="00EF326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2EB34C63" w14:textId="77777777" w:rsidR="00EF326F" w:rsidRDefault="00EF326F" w:rsidP="00EF326F">
      <w:pPr>
        <w:spacing w:line="360" w:lineRule="auto"/>
        <w:jc w:val="both"/>
        <w:rPr>
          <w:sz w:val="22"/>
          <w:szCs w:val="22"/>
          <w:u w:val="single"/>
        </w:rPr>
      </w:pPr>
      <w:r w:rsidRPr="00B143F2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6</w:t>
      </w:r>
      <w:r w:rsidRPr="00B143F2">
        <w:rPr>
          <w:sz w:val="22"/>
          <w:szCs w:val="22"/>
          <w:u w:val="single"/>
        </w:rPr>
        <w:t xml:space="preserve">. 1 SWZ </w:t>
      </w:r>
    </w:p>
    <w:p w14:paraId="2F8644FD" w14:textId="77777777" w:rsidR="00EF326F" w:rsidRPr="00B143F2" w:rsidRDefault="00EF326F" w:rsidP="00EF326F">
      <w:pPr>
        <w:numPr>
          <w:ilvl w:val="1"/>
          <w:numId w:val="0"/>
        </w:numPr>
        <w:tabs>
          <w:tab w:val="num" w:pos="680"/>
        </w:tabs>
        <w:spacing w:before="120" w:after="60"/>
        <w:ind w:left="426" w:hanging="680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143F2">
        <w:rPr>
          <w:bCs/>
          <w:iCs/>
          <w:sz w:val="24"/>
          <w:szCs w:val="24"/>
          <w:lang w:val="x-none" w:eastAsia="x-none"/>
        </w:rPr>
        <w:t xml:space="preserve">Zamówienie musi zostać zrealizowane w terminie: </w:t>
      </w:r>
    </w:p>
    <w:p w14:paraId="58ACD415" w14:textId="42382BDC" w:rsidR="00EF326F" w:rsidRPr="00EF326F" w:rsidRDefault="00EF326F" w:rsidP="00EF326F">
      <w:pPr>
        <w:pStyle w:val="Akapitzlist"/>
        <w:numPr>
          <w:ilvl w:val="0"/>
          <w:numId w:val="2"/>
        </w:numPr>
        <w:spacing w:before="120" w:after="60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EF326F">
        <w:rPr>
          <w:bCs/>
          <w:iCs/>
          <w:sz w:val="24"/>
          <w:szCs w:val="24"/>
          <w:lang w:val="x-none" w:eastAsia="x-none"/>
        </w:rPr>
        <w:t xml:space="preserve">Pierwszy etap Obejmujący wszystkie zakresu wynikające z Opisu Przedmiotu Zamówienia, poza zakresem Serwisu i Utrzymania) Wykonawca zobowiązany jest zrealizować w terminie </w:t>
      </w:r>
      <w:r w:rsidR="00BA77B1">
        <w:rPr>
          <w:bCs/>
          <w:iCs/>
          <w:sz w:val="24"/>
          <w:szCs w:val="24"/>
          <w:lang w:val="x-none" w:eastAsia="x-none"/>
        </w:rPr>
        <w:t>6</w:t>
      </w:r>
      <w:r w:rsidRPr="00EF326F">
        <w:rPr>
          <w:bCs/>
          <w:iCs/>
          <w:sz w:val="24"/>
          <w:szCs w:val="24"/>
          <w:lang w:val="x-none" w:eastAsia="x-none"/>
        </w:rPr>
        <w:t xml:space="preserve"> miesięcy od dat podpisania umowy, z zastrzeżeniem, że sprzę</w:t>
      </w:r>
      <w:r w:rsidRPr="00EF326F">
        <w:rPr>
          <w:bCs/>
          <w:iCs/>
          <w:sz w:val="24"/>
          <w:szCs w:val="24"/>
          <w:lang w:eastAsia="x-none"/>
        </w:rPr>
        <w:t>t</w:t>
      </w:r>
      <w:r w:rsidRPr="00EF326F">
        <w:rPr>
          <w:bCs/>
          <w:iCs/>
          <w:sz w:val="24"/>
          <w:szCs w:val="24"/>
          <w:lang w:val="x-none" w:eastAsia="x-none"/>
        </w:rPr>
        <w:t xml:space="preserve"> zostanie dostarczony i zainstalowany w terminie nie dłuższym niż 120 dni od dnia udzielenia zamówienia.</w:t>
      </w:r>
    </w:p>
    <w:p w14:paraId="573384DF" w14:textId="6F883D84" w:rsidR="00EF326F" w:rsidRPr="00EF326F" w:rsidRDefault="00EF326F" w:rsidP="00EF326F">
      <w:pPr>
        <w:pStyle w:val="Akapitzlist"/>
        <w:numPr>
          <w:ilvl w:val="0"/>
          <w:numId w:val="2"/>
        </w:numPr>
        <w:spacing w:before="120" w:after="60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EF326F">
        <w:rPr>
          <w:bCs/>
          <w:iCs/>
          <w:sz w:val="24"/>
          <w:szCs w:val="24"/>
          <w:lang w:val="x-none" w:eastAsia="x-none"/>
        </w:rPr>
        <w:t>Wykonawca zobowiązany jest realizować drugi etap przedmiotu zamówienia (serwis i Utrzymanie) w okresie minimum 48 miesięcy od ostatecznego protokolarnego przekazania pierwszego etapu przedmiotu zamówienia.</w:t>
      </w:r>
    </w:p>
    <w:p w14:paraId="2DE78391" w14:textId="77777777" w:rsidR="00EF326F" w:rsidRPr="004D1E5E" w:rsidRDefault="00EF326F" w:rsidP="00EF326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br/>
        <w:t>Jest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25AF242C" w14:textId="77777777" w:rsidR="00EF326F" w:rsidRPr="00164011" w:rsidRDefault="00EF326F" w:rsidP="00EF326F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6</w:t>
      </w:r>
      <w:r w:rsidRPr="00164011">
        <w:rPr>
          <w:sz w:val="22"/>
          <w:szCs w:val="22"/>
          <w:u w:val="single"/>
        </w:rPr>
        <w:t xml:space="preserve">. 1 SWZ </w:t>
      </w:r>
    </w:p>
    <w:p w14:paraId="3C1C8C3A" w14:textId="6A76EF7D" w:rsidR="00EF326F" w:rsidRPr="00BA77B1" w:rsidRDefault="00BA77B1" w:rsidP="00BA77B1">
      <w:pPr>
        <w:spacing w:before="120" w:after="60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A77B1">
        <w:rPr>
          <w:bCs/>
          <w:iCs/>
          <w:sz w:val="24"/>
          <w:szCs w:val="24"/>
          <w:lang w:val="x-none" w:eastAsia="x-none"/>
        </w:rPr>
        <w:t>Przedmiot umowy zostanie wykonany w terminie 6 miesięcy od dnia zawarcia umowy. Utrzymanie Systemu wchodzi w skład rozszerzonych zobowiązań gwarancyjnych, które  Wykonawca zobowiązany jest sukcesywnie realizować okresie zaoferowanym przez Wykonawcę w złożonej ofercie tj.</w:t>
      </w:r>
      <w:r w:rsidR="005D403A" w:rsidRPr="005D403A">
        <w:t xml:space="preserve"> </w:t>
      </w:r>
      <w:r w:rsidRPr="00BA77B1">
        <w:rPr>
          <w:bCs/>
          <w:iCs/>
          <w:sz w:val="24"/>
          <w:szCs w:val="24"/>
          <w:lang w:val="x-none" w:eastAsia="x-none"/>
        </w:rPr>
        <w:t>(minimum 48 miesięcy  maksymalnie 54 miesięcy. od ostatecznego protokolarnego przekazania przedmiotu zamówienia)</w:t>
      </w:r>
      <w:r w:rsidR="00517116">
        <w:rPr>
          <w:bCs/>
          <w:iCs/>
          <w:sz w:val="24"/>
          <w:szCs w:val="24"/>
          <w:lang w:val="x-none" w:eastAsia="x-none"/>
        </w:rPr>
        <w:t>.</w:t>
      </w:r>
    </w:p>
    <w:p w14:paraId="5EE2E334" w14:textId="77777777" w:rsidR="00EF326F" w:rsidRDefault="00EF326F" w:rsidP="002A25A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</w:p>
    <w:p w14:paraId="2717EBBE" w14:textId="77777777" w:rsidR="00C83C80" w:rsidRPr="004D1E5E" w:rsidRDefault="00C83C80" w:rsidP="00C83C80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Było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5BBB9803" w14:textId="77777777" w:rsidR="00C83C80" w:rsidRPr="00164011" w:rsidRDefault="00C83C80" w:rsidP="00C83C80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16</w:t>
      </w:r>
      <w:r w:rsidRPr="00164011">
        <w:rPr>
          <w:sz w:val="22"/>
          <w:szCs w:val="22"/>
          <w:u w:val="single"/>
        </w:rPr>
        <w:t xml:space="preserve">. 1 SWZ </w:t>
      </w:r>
    </w:p>
    <w:p w14:paraId="46C38993" w14:textId="7F7A538C" w:rsidR="00C83C80" w:rsidRPr="00E8739D" w:rsidRDefault="00C83C80" w:rsidP="00C83C80">
      <w:pPr>
        <w:pStyle w:val="Tekstpodstawowy"/>
        <w:spacing w:after="60"/>
        <w:jc w:val="left"/>
      </w:pPr>
      <w:r w:rsidRPr="00E8739D">
        <w:t xml:space="preserve">Wykonawca pozostaje związany ofertą do dnia </w:t>
      </w:r>
      <w:r w:rsidRPr="0001205F">
        <w:t>2024-0</w:t>
      </w:r>
      <w:r>
        <w:t>7</w:t>
      </w:r>
      <w:r w:rsidRPr="0001205F">
        <w:t>-</w:t>
      </w:r>
      <w:r>
        <w:t>20</w:t>
      </w:r>
      <w:r w:rsidRPr="0001205F">
        <w:t>.</w:t>
      </w:r>
    </w:p>
    <w:p w14:paraId="5681A81D" w14:textId="77777777" w:rsidR="00C83C80" w:rsidRPr="00E8739D" w:rsidRDefault="00C83C80" w:rsidP="00C83C80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>Jest:</w:t>
      </w:r>
    </w:p>
    <w:p w14:paraId="471B46F6" w14:textId="77777777" w:rsidR="00C83C80" w:rsidRPr="00E8739D" w:rsidRDefault="00C83C80" w:rsidP="00C83C80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 xml:space="preserve">Rozdz. 16. 1 SWZ </w:t>
      </w:r>
    </w:p>
    <w:p w14:paraId="7C7E30D1" w14:textId="7A2DAF88" w:rsidR="00C83C80" w:rsidRPr="00E8739D" w:rsidRDefault="00C83C80" w:rsidP="00C83C80">
      <w:pPr>
        <w:pStyle w:val="Tekstpodstawowy"/>
        <w:spacing w:after="60"/>
        <w:jc w:val="left"/>
      </w:pPr>
      <w:r w:rsidRPr="00E8739D">
        <w:t xml:space="preserve">Wykonawca pozostaje związany ofertą do dnia </w:t>
      </w:r>
      <w:r w:rsidR="00167000" w:rsidRPr="0001205F">
        <w:t>2024-0</w:t>
      </w:r>
      <w:r w:rsidR="00167000">
        <w:t>7</w:t>
      </w:r>
      <w:r w:rsidR="00167000" w:rsidRPr="0001205F">
        <w:t>-</w:t>
      </w:r>
      <w:r w:rsidR="00167000">
        <w:t>22</w:t>
      </w:r>
      <w:r w:rsidR="00167000" w:rsidRPr="0001205F">
        <w:t>.</w:t>
      </w:r>
    </w:p>
    <w:p w14:paraId="2C12BC92" w14:textId="77777777" w:rsidR="0014425E" w:rsidRPr="004D1E5E" w:rsidRDefault="0014425E" w:rsidP="0014425E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65D8FF75" w14:textId="77777777" w:rsidR="0014425E" w:rsidRPr="00F10922" w:rsidRDefault="0014425E" w:rsidP="0014425E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bookmarkStart w:id="0" w:name="_Hlk37940485"/>
      <w:bookmarkStart w:id="1" w:name="_Hlk37857777"/>
      <w:r w:rsidRPr="00F10922">
        <w:rPr>
          <w:bCs/>
          <w:i/>
          <w:iCs/>
          <w:sz w:val="22"/>
          <w:szCs w:val="22"/>
          <w:u w:val="single"/>
        </w:rPr>
        <w:t xml:space="preserve">Rozdz. 18 SWZ </w:t>
      </w:r>
    </w:p>
    <w:p w14:paraId="50CD2436" w14:textId="450E5DE8" w:rsidR="0014425E" w:rsidRPr="004D1E5E" w:rsidRDefault="0014425E" w:rsidP="0014425E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bookmarkEnd w:id="0"/>
      <w:bookmarkEnd w:id="1"/>
      <w:r w:rsidRPr="004D1E5E">
        <w:rPr>
          <w:b/>
        </w:rPr>
        <w:t>202</w:t>
      </w:r>
      <w:r>
        <w:rPr>
          <w:b/>
        </w:rPr>
        <w:t>4</w:t>
      </w:r>
      <w:r w:rsidRPr="004D1E5E">
        <w:rPr>
          <w:b/>
        </w:rPr>
        <w:t>-</w:t>
      </w:r>
      <w:r>
        <w:rPr>
          <w:b/>
        </w:rPr>
        <w:t>04</w:t>
      </w:r>
      <w:r w:rsidRPr="004D1E5E">
        <w:rPr>
          <w:b/>
        </w:rPr>
        <w:t>-</w:t>
      </w:r>
      <w:r>
        <w:rPr>
          <w:b/>
        </w:rPr>
        <w:t>22</w:t>
      </w:r>
      <w:r w:rsidRPr="004D1E5E">
        <w:t xml:space="preserve"> do godz. </w:t>
      </w:r>
      <w:r>
        <w:rPr>
          <w:b/>
        </w:rPr>
        <w:t>09</w:t>
      </w:r>
      <w:r w:rsidRPr="004D1E5E">
        <w:rPr>
          <w:b/>
        </w:rPr>
        <w:t>:00</w:t>
      </w:r>
    </w:p>
    <w:p w14:paraId="68F31D5B" w14:textId="77777777" w:rsidR="0014425E" w:rsidRPr="004D1E5E" w:rsidRDefault="0014425E" w:rsidP="0014425E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br/>
      </w:r>
      <w:r w:rsidRPr="004D1E5E">
        <w:rPr>
          <w:bCs/>
          <w:i/>
          <w:iCs/>
          <w:sz w:val="22"/>
          <w:szCs w:val="22"/>
          <w:u w:val="single"/>
        </w:rPr>
        <w:t>Jest:</w:t>
      </w:r>
    </w:p>
    <w:p w14:paraId="51BA21EC" w14:textId="77777777" w:rsidR="0014425E" w:rsidRPr="00F10922" w:rsidRDefault="0014425E" w:rsidP="0014425E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18 SWZ </w:t>
      </w:r>
    </w:p>
    <w:p w14:paraId="6CB429DB" w14:textId="3201C603" w:rsidR="0014425E" w:rsidRPr="004D1E5E" w:rsidRDefault="0014425E" w:rsidP="0014425E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r w:rsidRPr="00E8739D">
        <w:rPr>
          <w:b/>
          <w:color w:val="FF0000"/>
        </w:rPr>
        <w:t>2024-0</w:t>
      </w:r>
      <w:r>
        <w:rPr>
          <w:b/>
          <w:color w:val="FF0000"/>
        </w:rPr>
        <w:t>4</w:t>
      </w:r>
      <w:r w:rsidRPr="00E8739D">
        <w:rPr>
          <w:b/>
          <w:color w:val="FF0000"/>
        </w:rPr>
        <w:t>-</w:t>
      </w:r>
      <w:r w:rsidR="00167000">
        <w:rPr>
          <w:b/>
          <w:color w:val="FF0000"/>
        </w:rPr>
        <w:t>24</w:t>
      </w:r>
      <w:r w:rsidRPr="00E8739D">
        <w:rPr>
          <w:color w:val="FF0000"/>
        </w:rPr>
        <w:t xml:space="preserve"> </w:t>
      </w:r>
      <w:r w:rsidRPr="004D1E5E">
        <w:t xml:space="preserve">do godz. </w:t>
      </w:r>
      <w:r>
        <w:rPr>
          <w:b/>
        </w:rPr>
        <w:t>09</w:t>
      </w:r>
      <w:r w:rsidRPr="004D1E5E">
        <w:rPr>
          <w:b/>
        </w:rPr>
        <w:t>:00</w:t>
      </w:r>
    </w:p>
    <w:p w14:paraId="56B6AF91" w14:textId="77777777" w:rsidR="0014425E" w:rsidRPr="004D1E5E" w:rsidRDefault="0014425E" w:rsidP="0014425E">
      <w:pPr>
        <w:pStyle w:val="Tekstpodstawowy"/>
        <w:spacing w:line="276" w:lineRule="auto"/>
        <w:ind w:right="-2"/>
        <w:rPr>
          <w:bCs/>
          <w:color w:val="FF0000"/>
          <w:sz w:val="22"/>
          <w:szCs w:val="22"/>
        </w:rPr>
      </w:pPr>
    </w:p>
    <w:p w14:paraId="397A3501" w14:textId="77777777" w:rsidR="0014425E" w:rsidRPr="004D1E5E" w:rsidRDefault="0014425E" w:rsidP="0014425E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bookmarkStart w:id="2" w:name="_Hlk122504900"/>
      <w:r w:rsidRPr="004D1E5E">
        <w:rPr>
          <w:bCs/>
          <w:i/>
          <w:iCs/>
          <w:sz w:val="22"/>
          <w:szCs w:val="22"/>
          <w:u w:val="single"/>
        </w:rPr>
        <w:t>Było:</w:t>
      </w:r>
    </w:p>
    <w:p w14:paraId="20502D59" w14:textId="77777777" w:rsidR="0014425E" w:rsidRDefault="0014425E" w:rsidP="0014425E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</w:t>
      </w:r>
      <w:r>
        <w:rPr>
          <w:bCs/>
          <w:sz w:val="22"/>
          <w:szCs w:val="22"/>
        </w:rPr>
        <w:t>19</w:t>
      </w:r>
      <w:r w:rsidRPr="004D1E5E">
        <w:rPr>
          <w:bCs/>
          <w:sz w:val="22"/>
          <w:szCs w:val="22"/>
        </w:rPr>
        <w:t>.1.</w:t>
      </w:r>
      <w:r w:rsidRPr="004D1E5E">
        <w:rPr>
          <w:bCs/>
          <w:sz w:val="22"/>
          <w:szCs w:val="22"/>
        </w:rPr>
        <w:tab/>
      </w:r>
    </w:p>
    <w:p w14:paraId="3EE87BD6" w14:textId="154D825B" w:rsidR="0014425E" w:rsidRPr="004D1E5E" w:rsidRDefault="0014425E" w:rsidP="0014425E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 xml:space="preserve">Otwarcie ofert nastąpi w dniu: </w:t>
      </w:r>
      <w:r>
        <w:rPr>
          <w:b/>
        </w:rPr>
        <w:t>2024-04-22</w:t>
      </w:r>
      <w:r w:rsidRPr="004D1E5E">
        <w:t xml:space="preserve"> o godz. </w:t>
      </w:r>
      <w:r w:rsidRPr="004D1E5E">
        <w:rPr>
          <w:b/>
        </w:rPr>
        <w:t>1</w:t>
      </w:r>
      <w:r>
        <w:rPr>
          <w:b/>
        </w:rPr>
        <w:t>0</w:t>
      </w:r>
      <w:r w:rsidRPr="004D1E5E">
        <w:rPr>
          <w:b/>
        </w:rPr>
        <w:t>:00</w:t>
      </w:r>
      <w:r w:rsidRPr="004D1E5E">
        <w:rPr>
          <w:bCs/>
          <w:sz w:val="22"/>
          <w:szCs w:val="22"/>
        </w:rPr>
        <w:t xml:space="preserve">, za pośrednictwem Platformy, </w:t>
      </w:r>
      <w:r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bCs/>
          <w:sz w:val="22"/>
          <w:szCs w:val="22"/>
        </w:rPr>
        <w:br/>
        <w:t>z ich upublicznieniem.</w:t>
      </w:r>
    </w:p>
    <w:bookmarkEnd w:id="2"/>
    <w:p w14:paraId="77E385AC" w14:textId="77777777" w:rsidR="0014425E" w:rsidRDefault="0014425E" w:rsidP="0014425E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lastRenderedPageBreak/>
        <w:br/>
      </w:r>
      <w:r w:rsidRPr="004D1E5E">
        <w:rPr>
          <w:i/>
          <w:iCs/>
          <w:sz w:val="22"/>
          <w:szCs w:val="22"/>
          <w:u w:val="single"/>
        </w:rPr>
        <w:t>Jest:</w:t>
      </w:r>
    </w:p>
    <w:p w14:paraId="6E8C1BE1" w14:textId="77777777" w:rsidR="0014425E" w:rsidRDefault="0014425E" w:rsidP="0014425E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</w:t>
      </w:r>
      <w:r>
        <w:rPr>
          <w:bCs/>
          <w:sz w:val="22"/>
          <w:szCs w:val="22"/>
        </w:rPr>
        <w:t>19</w:t>
      </w:r>
      <w:r w:rsidRPr="004D1E5E">
        <w:rPr>
          <w:bCs/>
          <w:sz w:val="22"/>
          <w:szCs w:val="22"/>
        </w:rPr>
        <w:t>.1.</w:t>
      </w:r>
      <w:r w:rsidRPr="004D1E5E">
        <w:rPr>
          <w:bCs/>
          <w:sz w:val="22"/>
          <w:szCs w:val="22"/>
        </w:rPr>
        <w:tab/>
      </w:r>
    </w:p>
    <w:p w14:paraId="10168572" w14:textId="0530510B" w:rsidR="0014425E" w:rsidRDefault="0014425E" w:rsidP="0014425E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 xml:space="preserve">Otwarcie ofert nastąpi w dniu: </w:t>
      </w:r>
      <w:r w:rsidRPr="00E8739D">
        <w:rPr>
          <w:b/>
          <w:color w:val="FF0000"/>
        </w:rPr>
        <w:t>2024-0</w:t>
      </w:r>
      <w:r>
        <w:rPr>
          <w:b/>
          <w:color w:val="FF0000"/>
        </w:rPr>
        <w:t>4</w:t>
      </w:r>
      <w:r w:rsidRPr="00E8739D">
        <w:rPr>
          <w:b/>
          <w:color w:val="FF0000"/>
        </w:rPr>
        <w:t>-</w:t>
      </w:r>
      <w:r w:rsidR="00167000">
        <w:rPr>
          <w:b/>
          <w:color w:val="FF0000"/>
        </w:rPr>
        <w:t>24</w:t>
      </w:r>
      <w:r w:rsidRPr="00E8739D">
        <w:rPr>
          <w:color w:val="FF0000"/>
        </w:rPr>
        <w:t xml:space="preserve"> </w:t>
      </w:r>
      <w:r w:rsidRPr="004D1E5E">
        <w:t xml:space="preserve">o godz. </w:t>
      </w:r>
      <w:r w:rsidRPr="004D1E5E">
        <w:rPr>
          <w:b/>
        </w:rPr>
        <w:t>1</w:t>
      </w:r>
      <w:r>
        <w:rPr>
          <w:b/>
        </w:rPr>
        <w:t>0</w:t>
      </w:r>
      <w:r w:rsidRPr="004D1E5E">
        <w:rPr>
          <w:b/>
        </w:rPr>
        <w:t>:00</w:t>
      </w:r>
      <w:r w:rsidRPr="004D1E5E">
        <w:rPr>
          <w:bCs/>
          <w:sz w:val="22"/>
          <w:szCs w:val="22"/>
        </w:rPr>
        <w:t xml:space="preserve">, za pośrednictwem Platformy, </w:t>
      </w:r>
      <w:r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bCs/>
          <w:sz w:val="22"/>
          <w:szCs w:val="22"/>
        </w:rPr>
        <w:br/>
        <w:t>z ich upublicznieniem.</w:t>
      </w:r>
    </w:p>
    <w:p w14:paraId="5080E485" w14:textId="77777777" w:rsidR="00C83C80" w:rsidRDefault="00C83C80" w:rsidP="002A25A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</w:p>
    <w:p w14:paraId="7FFD255A" w14:textId="2E3C6B08" w:rsidR="002A25AD" w:rsidRDefault="002A25AD" w:rsidP="002A25A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Było:</w:t>
      </w:r>
    </w:p>
    <w:p w14:paraId="2D8EE309" w14:textId="43F8ED50" w:rsidR="002A25AD" w:rsidRDefault="002A25AD" w:rsidP="002A25AD">
      <w:pPr>
        <w:spacing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Rozdz. </w:t>
      </w:r>
      <w:r w:rsidR="00AA4E2E">
        <w:rPr>
          <w:sz w:val="22"/>
          <w:szCs w:val="22"/>
          <w:u w:val="single"/>
        </w:rPr>
        <w:t>21</w:t>
      </w:r>
      <w:r>
        <w:rPr>
          <w:sz w:val="22"/>
          <w:szCs w:val="22"/>
          <w:u w:val="single"/>
        </w:rPr>
        <w:t xml:space="preserve">. 1 SWZ </w:t>
      </w:r>
    </w:p>
    <w:p w14:paraId="22550181" w14:textId="77777777" w:rsidR="00AA4E2E" w:rsidRDefault="00AA4E2E" w:rsidP="002A25AD">
      <w:pPr>
        <w:pStyle w:val="Tekstpodstawowy"/>
        <w:spacing w:line="276" w:lineRule="auto"/>
        <w:ind w:right="-2"/>
      </w:pPr>
      <w:r w:rsidRPr="00AA4E2E">
        <w:t xml:space="preserve">Okres utrzymania i serwisowania systemu </w:t>
      </w:r>
    </w:p>
    <w:p w14:paraId="2E83F3F7" w14:textId="77777777" w:rsidR="00AA4E2E" w:rsidRDefault="00AA4E2E" w:rsidP="002A25AD">
      <w:pPr>
        <w:pStyle w:val="Tekstpodstawowy"/>
        <w:spacing w:line="276" w:lineRule="auto"/>
        <w:ind w:right="-2"/>
      </w:pPr>
    </w:p>
    <w:p w14:paraId="276DEA0F" w14:textId="3227736D" w:rsidR="002A25AD" w:rsidRDefault="002A25AD" w:rsidP="002A25A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Jest:</w:t>
      </w:r>
    </w:p>
    <w:p w14:paraId="3EB8F779" w14:textId="486FA943" w:rsidR="002A25AD" w:rsidRDefault="002A25AD" w:rsidP="002A25AD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 xml:space="preserve">Rozdz. </w:t>
      </w:r>
      <w:r w:rsidR="002270A3">
        <w:rPr>
          <w:i/>
          <w:iCs/>
          <w:sz w:val="22"/>
          <w:szCs w:val="22"/>
          <w:u w:val="single"/>
        </w:rPr>
        <w:t>21</w:t>
      </w:r>
      <w:r>
        <w:rPr>
          <w:i/>
          <w:iCs/>
          <w:sz w:val="22"/>
          <w:szCs w:val="22"/>
          <w:u w:val="single"/>
        </w:rPr>
        <w:t xml:space="preserve">. 1 SWZ </w:t>
      </w:r>
    </w:p>
    <w:p w14:paraId="43FFB794" w14:textId="0086F82C" w:rsidR="00AA4E2E" w:rsidRPr="00AA4E2E" w:rsidRDefault="00AA4E2E" w:rsidP="00AA4E2E">
      <w:pPr>
        <w:pStyle w:val="Tekstpodstawowy"/>
        <w:spacing w:line="276" w:lineRule="auto"/>
        <w:ind w:right="-2"/>
      </w:pPr>
      <w:r w:rsidRPr="00AA4E2E">
        <w:t xml:space="preserve">Okres utrzymania i serwisowania systemu </w:t>
      </w:r>
      <w:r>
        <w:t xml:space="preserve"> - </w:t>
      </w:r>
      <w:r w:rsidRPr="00517116">
        <w:rPr>
          <w:sz w:val="22"/>
          <w:szCs w:val="22"/>
        </w:rPr>
        <w:t>Gwarancja Utrzymania Systemu</w:t>
      </w:r>
    </w:p>
    <w:p w14:paraId="3D0298FF" w14:textId="77777777" w:rsidR="00EF326F" w:rsidRDefault="00EF326F" w:rsidP="00EF326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</w:p>
    <w:p w14:paraId="1CEF38B9" w14:textId="169A6ADF" w:rsidR="00EF326F" w:rsidRDefault="00EF326F" w:rsidP="00EF326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Było:</w:t>
      </w:r>
    </w:p>
    <w:p w14:paraId="205FC37C" w14:textId="48227AF4" w:rsidR="00EF326F" w:rsidRDefault="00EF326F" w:rsidP="00EF326F">
      <w:pPr>
        <w:spacing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Rozdz. 21. 2 SWZ </w:t>
      </w:r>
    </w:p>
    <w:p w14:paraId="14DB4151" w14:textId="5FD92159" w:rsidR="00EF326F" w:rsidRDefault="00EF326F" w:rsidP="00EF326F">
      <w:pPr>
        <w:pStyle w:val="Tekstpodstawowy"/>
        <w:spacing w:line="276" w:lineRule="auto"/>
        <w:ind w:right="-2"/>
      </w:pPr>
      <w:r>
        <w:t xml:space="preserve">K-2 </w:t>
      </w:r>
      <w:r w:rsidRPr="00AA4E2E">
        <w:t xml:space="preserve">Okres utrzymania i serwisowania systemu </w:t>
      </w:r>
    </w:p>
    <w:p w14:paraId="3A658F07" w14:textId="77777777" w:rsidR="00EF326F" w:rsidRDefault="00EF326F" w:rsidP="00EF326F">
      <w:pPr>
        <w:pStyle w:val="Tekstpodstawowy"/>
        <w:spacing w:line="276" w:lineRule="auto"/>
        <w:ind w:right="-2"/>
      </w:pPr>
    </w:p>
    <w:p w14:paraId="652CC7C6" w14:textId="77777777" w:rsidR="00EF326F" w:rsidRDefault="00EF326F" w:rsidP="00EF326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Jest:</w:t>
      </w:r>
    </w:p>
    <w:p w14:paraId="01F8D4AB" w14:textId="6D577ED9" w:rsidR="00EF326F" w:rsidRDefault="00EF326F" w:rsidP="00EF326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 xml:space="preserve">Rozdz. 21. 2 SWZ </w:t>
      </w:r>
    </w:p>
    <w:p w14:paraId="42036083" w14:textId="2115AA54" w:rsidR="00EF326F" w:rsidRPr="00AA4E2E" w:rsidRDefault="00EF326F" w:rsidP="00EF326F">
      <w:pPr>
        <w:pStyle w:val="Tekstpodstawowy"/>
        <w:spacing w:line="276" w:lineRule="auto"/>
        <w:ind w:right="-2"/>
      </w:pPr>
      <w:r>
        <w:t xml:space="preserve">K-2 </w:t>
      </w:r>
      <w:r w:rsidRPr="00AA4E2E">
        <w:t xml:space="preserve">Okres utrzymania i serwisowania systemu </w:t>
      </w:r>
      <w:r>
        <w:t xml:space="preserve"> - </w:t>
      </w:r>
      <w:r w:rsidRPr="00517116">
        <w:rPr>
          <w:sz w:val="22"/>
          <w:szCs w:val="22"/>
        </w:rPr>
        <w:t>Gwarancja Utrzymania Systemu</w:t>
      </w:r>
    </w:p>
    <w:p w14:paraId="02EF97BF" w14:textId="77777777" w:rsidR="00AA4E2E" w:rsidRDefault="00AA4E2E" w:rsidP="002A25AD">
      <w:pPr>
        <w:pStyle w:val="Tekstpodstawowy"/>
        <w:spacing w:line="240" w:lineRule="auto"/>
        <w:ind w:left="3117" w:right="-2" w:firstLine="423"/>
        <w:jc w:val="center"/>
        <w:rPr>
          <w:b/>
          <w:bCs/>
          <w:sz w:val="22"/>
          <w:szCs w:val="22"/>
        </w:rPr>
      </w:pPr>
    </w:p>
    <w:p w14:paraId="75EC7DD6" w14:textId="77777777" w:rsidR="00AA4E2E" w:rsidRDefault="00AA4E2E" w:rsidP="002A25AD">
      <w:pPr>
        <w:pStyle w:val="Tekstpodstawowy"/>
        <w:spacing w:line="240" w:lineRule="auto"/>
        <w:ind w:left="3117" w:right="-2" w:firstLine="423"/>
        <w:jc w:val="center"/>
        <w:rPr>
          <w:b/>
          <w:bCs/>
          <w:sz w:val="22"/>
          <w:szCs w:val="22"/>
        </w:rPr>
      </w:pPr>
    </w:p>
    <w:p w14:paraId="6D711B23" w14:textId="77777777" w:rsidR="00CE5EE5" w:rsidRDefault="00CE5EE5" w:rsidP="002A25AD">
      <w:pPr>
        <w:pStyle w:val="Tekstpodstawowy"/>
        <w:spacing w:line="240" w:lineRule="auto"/>
        <w:ind w:left="3117" w:right="-2" w:firstLine="423"/>
        <w:jc w:val="center"/>
        <w:rPr>
          <w:b/>
          <w:bCs/>
          <w:sz w:val="22"/>
          <w:szCs w:val="22"/>
        </w:rPr>
      </w:pPr>
    </w:p>
    <w:p w14:paraId="378EA3C6" w14:textId="3E487698" w:rsidR="00022594" w:rsidRDefault="00022594" w:rsidP="0002259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Zamawiający</w:t>
      </w:r>
    </w:p>
    <w:p w14:paraId="4F0FD375" w14:textId="77777777" w:rsidR="00CE5EE5" w:rsidRDefault="00CE5EE5" w:rsidP="00CE5EE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2D3019E7" w14:textId="77777777" w:rsidR="00CE5EE5" w:rsidRDefault="00CE5EE5" w:rsidP="00CE5EE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95E8A10" w14:textId="77777777" w:rsidR="00CE5EE5" w:rsidRDefault="00CE5EE5" w:rsidP="00CE5EE5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2AE344CE" w14:textId="77777777" w:rsidR="00CE5EE5" w:rsidRPr="002A25AD" w:rsidRDefault="00CE5EE5" w:rsidP="00CE5EE5">
      <w:pPr>
        <w:pStyle w:val="Tekstpodstawowy"/>
        <w:spacing w:line="240" w:lineRule="auto"/>
        <w:ind w:left="3117" w:right="-2" w:firstLine="423"/>
        <w:jc w:val="right"/>
        <w:rPr>
          <w:szCs w:val="24"/>
        </w:rPr>
      </w:pPr>
    </w:p>
    <w:p w14:paraId="7106425F" w14:textId="39CE37E5" w:rsidR="005C0930" w:rsidRPr="002A25AD" w:rsidRDefault="00531B6E" w:rsidP="002A25AD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2A25AD">
        <w:rPr>
          <w:szCs w:val="24"/>
        </w:rPr>
        <w:t xml:space="preserve">  </w:t>
      </w:r>
    </w:p>
    <w:sectPr w:rsidR="005C0930" w:rsidRPr="002A25AD" w:rsidSect="002A27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C62AD" w14:textId="77777777" w:rsidR="002A27F9" w:rsidRDefault="002A27F9">
      <w:r>
        <w:separator/>
      </w:r>
    </w:p>
  </w:endnote>
  <w:endnote w:type="continuationSeparator" w:id="0">
    <w:p w14:paraId="2B55E205" w14:textId="77777777" w:rsidR="002A27F9" w:rsidRDefault="002A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774F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8DF51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ADF6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A86FF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0716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6AAF7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DA5386" w14:textId="77777777" w:rsidR="00EF1037" w:rsidRDefault="00EF1037">
    <w:pPr>
      <w:pStyle w:val="Stopka"/>
      <w:tabs>
        <w:tab w:val="clear" w:pos="4536"/>
        <w:tab w:val="left" w:pos="6237"/>
      </w:tabs>
    </w:pPr>
  </w:p>
  <w:p w14:paraId="53C3401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58054" w14:textId="77777777" w:rsidR="002A27F9" w:rsidRDefault="002A27F9">
      <w:r>
        <w:separator/>
      </w:r>
    </w:p>
  </w:footnote>
  <w:footnote w:type="continuationSeparator" w:id="0">
    <w:p w14:paraId="0B69EF87" w14:textId="77777777" w:rsidR="002A27F9" w:rsidRDefault="002A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E9A7" w14:textId="77777777" w:rsidR="00531B6E" w:rsidRDefault="00531B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0E597" w14:textId="77777777" w:rsidR="00531B6E" w:rsidRDefault="00531B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4104B" w14:textId="77777777" w:rsidR="00531B6E" w:rsidRDefault="00531B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72FF0"/>
    <w:multiLevelType w:val="hybridMultilevel"/>
    <w:tmpl w:val="0DBAE15E"/>
    <w:lvl w:ilvl="0" w:tplc="F8C41A7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6CF0F91"/>
    <w:multiLevelType w:val="hybridMultilevel"/>
    <w:tmpl w:val="96BE9F14"/>
    <w:lvl w:ilvl="0" w:tplc="B68220E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35C36F0"/>
    <w:multiLevelType w:val="hybridMultilevel"/>
    <w:tmpl w:val="B2061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016294">
    <w:abstractNumId w:val="2"/>
  </w:num>
  <w:num w:numId="2" w16cid:durableId="1010762204">
    <w:abstractNumId w:val="0"/>
  </w:num>
  <w:num w:numId="3" w16cid:durableId="385108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7F9"/>
    <w:rsid w:val="00022594"/>
    <w:rsid w:val="00057D02"/>
    <w:rsid w:val="000613E0"/>
    <w:rsid w:val="0014425E"/>
    <w:rsid w:val="00167000"/>
    <w:rsid w:val="001A571A"/>
    <w:rsid w:val="0022485D"/>
    <w:rsid w:val="002270A3"/>
    <w:rsid w:val="002A25AD"/>
    <w:rsid w:val="002A27F9"/>
    <w:rsid w:val="002B053D"/>
    <w:rsid w:val="002B1C74"/>
    <w:rsid w:val="00345FF7"/>
    <w:rsid w:val="00384EFD"/>
    <w:rsid w:val="003F3A4B"/>
    <w:rsid w:val="004222DA"/>
    <w:rsid w:val="00453E59"/>
    <w:rsid w:val="00460DC4"/>
    <w:rsid w:val="005079A4"/>
    <w:rsid w:val="00517116"/>
    <w:rsid w:val="00531B6E"/>
    <w:rsid w:val="0055546F"/>
    <w:rsid w:val="0057258A"/>
    <w:rsid w:val="005C0930"/>
    <w:rsid w:val="005D403A"/>
    <w:rsid w:val="005D778A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A4E2E"/>
    <w:rsid w:val="00B26D41"/>
    <w:rsid w:val="00B361A9"/>
    <w:rsid w:val="00BA77B1"/>
    <w:rsid w:val="00C152AE"/>
    <w:rsid w:val="00C83C80"/>
    <w:rsid w:val="00CE5EE5"/>
    <w:rsid w:val="00D1574A"/>
    <w:rsid w:val="00D248D2"/>
    <w:rsid w:val="00E02559"/>
    <w:rsid w:val="00E03B3C"/>
    <w:rsid w:val="00E74582"/>
    <w:rsid w:val="00EB3650"/>
    <w:rsid w:val="00EF1037"/>
    <w:rsid w:val="00EF326F"/>
    <w:rsid w:val="00F16162"/>
    <w:rsid w:val="00F540E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B2B73B"/>
  <w15:chartTrackingRefBased/>
  <w15:docId w15:val="{AC42CF72-3271-4113-9D0D-1764E5DF5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A25AD"/>
    <w:rPr>
      <w:sz w:val="24"/>
    </w:rPr>
  </w:style>
  <w:style w:type="paragraph" w:styleId="Akapitzlist">
    <w:name w:val="List Paragraph"/>
    <w:basedOn w:val="Normalny"/>
    <w:uiPriority w:val="34"/>
    <w:qFormat/>
    <w:rsid w:val="00EF32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6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3</Pages>
  <Words>537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16</cp:revision>
  <cp:lastPrinted>2024-04-19T06:41:00Z</cp:lastPrinted>
  <dcterms:created xsi:type="dcterms:W3CDTF">2024-04-17T05:24:00Z</dcterms:created>
  <dcterms:modified xsi:type="dcterms:W3CDTF">2024-04-19T06:41:00Z</dcterms:modified>
</cp:coreProperties>
</file>