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F13F7" w14:textId="77777777" w:rsidR="00ED20C7" w:rsidRPr="003C6918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2"/>
          <w:szCs w:val="22"/>
        </w:rPr>
      </w:pPr>
      <w:bookmarkStart w:id="0" w:name="_Hlk139609690"/>
      <w:r w:rsidRPr="003C6918">
        <w:rPr>
          <w:rFonts w:ascii="Arial Narrow" w:hAnsi="Arial Narrow" w:cs="Arial"/>
          <w:bCs/>
          <w:sz w:val="22"/>
          <w:szCs w:val="18"/>
        </w:rPr>
        <w:t xml:space="preserve">Załącznik nr </w:t>
      </w:r>
      <w:r w:rsidR="00C34082" w:rsidRPr="003C6918">
        <w:rPr>
          <w:rFonts w:ascii="Arial Narrow" w:hAnsi="Arial Narrow" w:cs="Arial"/>
          <w:bCs/>
          <w:sz w:val="22"/>
          <w:szCs w:val="18"/>
        </w:rPr>
        <w:t>7</w:t>
      </w:r>
      <w:r w:rsidRPr="003C6918">
        <w:rPr>
          <w:rFonts w:ascii="Arial Narrow" w:hAnsi="Arial Narrow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3C6918" w14:paraId="72382C24" w14:textId="77777777" w:rsidTr="00C2302C">
        <w:tc>
          <w:tcPr>
            <w:tcW w:w="2800" w:type="dxa"/>
            <w:shd w:val="clear" w:color="auto" w:fill="auto"/>
          </w:tcPr>
          <w:p w14:paraId="44CDE550" w14:textId="77777777" w:rsidR="00ED20C7" w:rsidRPr="003C6918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C6918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3C6918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29E30E32" w14:textId="77777777" w:rsidR="00ED20C7" w:rsidRPr="003C6918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6A46FBB" w14:textId="77777777" w:rsidR="00ED20C7" w:rsidRPr="003C6918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3C6918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6D5F0B0F" w14:textId="77777777" w:rsidR="00ED20C7" w:rsidRPr="003C6918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3C6918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3C6918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C6918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ED20C7" w:rsidRPr="003C6918" w14:paraId="7CDAC5CF" w14:textId="77777777" w:rsidTr="00C2302C">
        <w:tc>
          <w:tcPr>
            <w:tcW w:w="2800" w:type="dxa"/>
            <w:shd w:val="clear" w:color="auto" w:fill="auto"/>
          </w:tcPr>
          <w:p w14:paraId="70025E48" w14:textId="77777777" w:rsidR="00ED20C7" w:rsidRPr="003C6918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C6918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25E7DE14" w14:textId="77777777" w:rsidR="00ED20C7" w:rsidRPr="003C6918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B3F6AB9" w14:textId="77777777" w:rsidR="00ED20C7" w:rsidRPr="003C6918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3C6918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5AEE23A8" w14:textId="77777777" w:rsidR="00ED20C7" w:rsidRPr="003C6918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3C6918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3C6918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3C6918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</w:tbl>
    <w:p w14:paraId="6FE397F9" w14:textId="77777777" w:rsidR="00EA489C" w:rsidRPr="003C6918" w:rsidRDefault="00EA489C" w:rsidP="00813709">
      <w:pPr>
        <w:ind w:left="-426"/>
        <w:rPr>
          <w:rFonts w:ascii="Arial Narrow" w:hAnsi="Arial Narrow" w:cs="Arial"/>
          <w:sz w:val="32"/>
          <w:szCs w:val="3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3C6918" w14:paraId="7B2F5E85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4A1C61" w14:textId="77777777" w:rsidR="00EA489C" w:rsidRPr="003C6918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  <w:sz w:val="24"/>
                <w:szCs w:val="18"/>
              </w:rPr>
            </w:pPr>
            <w:r w:rsidRPr="003C6918">
              <w:rPr>
                <w:rFonts w:ascii="Arial Narrow" w:hAnsi="Arial Narrow" w:cs="Arial"/>
                <w:b/>
                <w:sz w:val="24"/>
                <w:szCs w:val="18"/>
              </w:rPr>
              <w:t>WYKAZ DOSTAW LUB USŁUG</w:t>
            </w:r>
          </w:p>
        </w:tc>
      </w:tr>
    </w:tbl>
    <w:p w14:paraId="634A17BD" w14:textId="77777777" w:rsidR="005C5B73" w:rsidRPr="003C6918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2"/>
          <w:szCs w:val="18"/>
        </w:rPr>
      </w:pPr>
      <w:r w:rsidRPr="003C6918">
        <w:rPr>
          <w:rFonts w:ascii="Arial Narrow" w:hAnsi="Arial Narrow" w:cs="Arial"/>
          <w:sz w:val="22"/>
          <w:szCs w:val="18"/>
        </w:rPr>
        <w:t>Składając ofertę w postępowaniu</w:t>
      </w:r>
      <w:r w:rsidR="00C359FD" w:rsidRPr="003C6918">
        <w:rPr>
          <w:rFonts w:ascii="Arial Narrow" w:hAnsi="Arial Narrow" w:cs="Arial"/>
          <w:sz w:val="18"/>
          <w:szCs w:val="18"/>
        </w:rPr>
        <w:t xml:space="preserve"> </w:t>
      </w:r>
      <w:r w:rsidR="00C359FD" w:rsidRPr="003C6918">
        <w:rPr>
          <w:rFonts w:ascii="Arial Narrow" w:hAnsi="Arial Narrow" w:cs="Arial"/>
          <w:sz w:val="22"/>
          <w:szCs w:val="18"/>
        </w:rPr>
        <w:t>o udzielenie zamówienia publicznego</w:t>
      </w:r>
      <w:r w:rsidRPr="003C6918">
        <w:rPr>
          <w:rFonts w:ascii="Arial Narrow" w:hAnsi="Arial Narrow" w:cs="Arial"/>
          <w:sz w:val="22"/>
          <w:szCs w:val="18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3C6918" w14:paraId="36A4D6B3" w14:textId="77777777" w:rsidTr="00ED20C7">
        <w:tc>
          <w:tcPr>
            <w:tcW w:w="2269" w:type="dxa"/>
            <w:shd w:val="clear" w:color="auto" w:fill="auto"/>
          </w:tcPr>
          <w:p w14:paraId="2C7D9E94" w14:textId="77777777" w:rsidR="00ED20C7" w:rsidRPr="003C6918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91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6A396356" w14:textId="77777777" w:rsidR="00ED20C7" w:rsidRPr="003C6918" w:rsidRDefault="00C340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6918">
              <w:rPr>
                <w:rFonts w:ascii="Arial Narrow" w:hAnsi="Arial Narrow" w:cs="Arial"/>
                <w:bCs/>
                <w:sz w:val="22"/>
                <w:szCs w:val="22"/>
              </w:rPr>
              <w:t>Usługi przeglądów sprzętu medycznego, obsługi serwisowej analizatorów krytycznych oraz wzorcowanie pirometrów</w:t>
            </w:r>
            <w:r w:rsidR="00ED20C7" w:rsidRPr="003C69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34082" w:rsidRPr="003C6918" w14:paraId="711CE5C3" w14:textId="77777777" w:rsidTr="0067450C">
        <w:tc>
          <w:tcPr>
            <w:tcW w:w="2269" w:type="dxa"/>
            <w:shd w:val="clear" w:color="auto" w:fill="auto"/>
          </w:tcPr>
          <w:p w14:paraId="6CCD5F8D" w14:textId="77777777" w:rsidR="00C34082" w:rsidRPr="003C6918" w:rsidRDefault="00C34082" w:rsidP="0067450C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91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1DD78BDA" w14:textId="77777777" w:rsidR="00C34082" w:rsidRPr="003C6918" w:rsidRDefault="00C34082" w:rsidP="006745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6918">
              <w:rPr>
                <w:rFonts w:ascii="Arial Narrow" w:hAnsi="Arial Narrow" w:cs="Arial"/>
                <w:bCs/>
                <w:sz w:val="22"/>
                <w:szCs w:val="22"/>
              </w:rPr>
              <w:t>41/2024</w:t>
            </w:r>
          </w:p>
        </w:tc>
      </w:tr>
    </w:tbl>
    <w:p w14:paraId="7CA75330" w14:textId="77777777" w:rsidR="00425DD9" w:rsidRPr="003C6918" w:rsidRDefault="00C34082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2"/>
          <w:szCs w:val="18"/>
        </w:rPr>
      </w:pPr>
      <w:r w:rsidRPr="003C6918">
        <w:rPr>
          <w:rFonts w:ascii="Arial Narrow" w:hAnsi="Arial Narrow" w:cs="Arial"/>
          <w:sz w:val="22"/>
          <w:szCs w:val="18"/>
        </w:rPr>
        <w:t xml:space="preserve"> </w:t>
      </w:r>
      <w:r w:rsidR="00653713" w:rsidRPr="003C6918">
        <w:rPr>
          <w:rFonts w:ascii="Arial Narrow" w:hAnsi="Arial Narrow" w:cs="Arial"/>
          <w:sz w:val="22"/>
          <w:szCs w:val="18"/>
        </w:rPr>
        <w:t>p</w:t>
      </w:r>
      <w:r w:rsidR="00AB03CC" w:rsidRPr="003C6918">
        <w:rPr>
          <w:rFonts w:ascii="Arial Narrow" w:hAnsi="Arial Narrow" w:cs="Arial"/>
          <w:sz w:val="22"/>
          <w:szCs w:val="18"/>
        </w:rPr>
        <w:t>rowadzonego przez</w:t>
      </w:r>
      <w:r w:rsidR="00AB03CC" w:rsidRPr="003C6918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Pr="003C6918">
        <w:rPr>
          <w:rFonts w:ascii="Arial Narrow" w:hAnsi="Arial Narrow" w:cs="Arial"/>
          <w:b/>
          <w:bCs/>
          <w:sz w:val="22"/>
          <w:szCs w:val="18"/>
        </w:rPr>
        <w:t>10 Wojskowy Szpital Kliniczny z Polikliniką Samodzielny Publiczny Zakład Opieki Zdrowotnej</w:t>
      </w:r>
      <w:r w:rsidR="00AB03CC" w:rsidRPr="003C6918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="00AB03CC" w:rsidRPr="003C6918">
        <w:rPr>
          <w:rFonts w:ascii="Arial Narrow" w:hAnsi="Arial Narrow" w:cs="Arial"/>
          <w:sz w:val="22"/>
          <w:szCs w:val="18"/>
        </w:rPr>
        <w:t>oświadczam(y)</w:t>
      </w:r>
      <w:r w:rsidR="00A85506" w:rsidRPr="003C6918">
        <w:rPr>
          <w:rFonts w:ascii="Arial Narrow" w:hAnsi="Arial Narrow" w:cs="Arial"/>
          <w:sz w:val="22"/>
          <w:szCs w:val="18"/>
        </w:rPr>
        <w:t>, że</w:t>
      </w:r>
      <w:r w:rsidR="00ED20C7" w:rsidRPr="003C6918">
        <w:rPr>
          <w:rFonts w:ascii="Arial Narrow" w:hAnsi="Arial Narrow" w:cs="Arial"/>
          <w:sz w:val="22"/>
          <w:szCs w:val="18"/>
        </w:rPr>
        <w:t xml:space="preserve"> </w:t>
      </w:r>
      <w:r w:rsidR="005C5B73" w:rsidRPr="003C6918">
        <w:rPr>
          <w:rFonts w:ascii="Arial Narrow" w:hAnsi="Arial Narrow" w:cs="Arial"/>
          <w:sz w:val="22"/>
          <w:szCs w:val="18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3C6918" w14:paraId="2DC0C165" w14:textId="77777777" w:rsidTr="00A55523">
        <w:tc>
          <w:tcPr>
            <w:tcW w:w="2553" w:type="dxa"/>
            <w:shd w:val="clear" w:color="auto" w:fill="auto"/>
            <w:vAlign w:val="center"/>
          </w:tcPr>
          <w:p w14:paraId="3A2F4143" w14:textId="77777777" w:rsidR="00AB03CC" w:rsidRPr="003C6918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3C6918">
              <w:rPr>
                <w:rFonts w:ascii="Arial Narrow" w:hAnsi="Arial Narrow" w:cs="Arial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1E785AD" w14:textId="77777777" w:rsidR="00AB03CC" w:rsidRPr="003C6918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3C6918">
              <w:rPr>
                <w:rFonts w:ascii="Arial Narrow" w:hAnsi="Arial Narrow" w:cs="Arial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6A000B9F" w14:textId="77777777" w:rsidR="00AB03CC" w:rsidRPr="003C6918" w:rsidRDefault="00AB03CC" w:rsidP="00A55523">
            <w:pPr>
              <w:spacing w:before="60"/>
              <w:jc w:val="center"/>
              <w:rPr>
                <w:rFonts w:ascii="Arial Narrow" w:hAnsi="Arial Narrow" w:cs="Arial"/>
              </w:rPr>
            </w:pPr>
            <w:r w:rsidRPr="003C6918">
              <w:rPr>
                <w:rFonts w:ascii="Arial Narrow" w:hAnsi="Arial Narrow" w:cs="Arial"/>
              </w:rPr>
              <w:t>Data wykonania</w:t>
            </w:r>
          </w:p>
          <w:p w14:paraId="1ECAC16F" w14:textId="77777777" w:rsidR="00AB03CC" w:rsidRPr="003C6918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C6918">
              <w:rPr>
                <w:rFonts w:ascii="Arial Narrow" w:hAnsi="Arial Narrow" w:cs="Arial"/>
                <w:sz w:val="16"/>
                <w:szCs w:val="16"/>
              </w:rPr>
              <w:t>(rozpoczęci</w:t>
            </w:r>
            <w:r w:rsidR="00320B74" w:rsidRPr="003C6918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3C6918">
              <w:rPr>
                <w:rFonts w:ascii="Arial Narrow" w:hAnsi="Arial Narrow" w:cs="Arial"/>
                <w:sz w:val="16"/>
                <w:szCs w:val="16"/>
              </w:rPr>
              <w:t xml:space="preserve"> – zakończeni</w:t>
            </w:r>
            <w:r w:rsidR="00320B74" w:rsidRPr="003C6918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3C6918">
              <w:rPr>
                <w:rFonts w:ascii="Arial Narrow" w:hAnsi="Arial Narrow" w:cs="Arial"/>
                <w:sz w:val="16"/>
                <w:szCs w:val="16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636B7DAA" w14:textId="77777777" w:rsidR="00AB03CC" w:rsidRPr="003C6918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</w:rPr>
            </w:pPr>
            <w:r w:rsidRPr="003C6918">
              <w:rPr>
                <w:rFonts w:ascii="Arial Narrow" w:hAnsi="Arial Narrow" w:cs="Arial"/>
              </w:rPr>
              <w:t>Podmiot, na rzecz którego dostawy lub usługi zostały wykonane lub są wykonywane</w:t>
            </w:r>
          </w:p>
        </w:tc>
      </w:tr>
      <w:tr w:rsidR="00AB03CC" w:rsidRPr="003C6918" w14:paraId="65D9A4A9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6C802FA" w14:textId="77777777" w:rsidR="00AB03CC" w:rsidRPr="003C6918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52270F01" w14:textId="77777777" w:rsidR="00AB03CC" w:rsidRPr="003C6918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3F777F91" w14:textId="77777777" w:rsidR="00AB03CC" w:rsidRPr="003C6918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6665AE39" w14:textId="77777777" w:rsidR="00AB03CC" w:rsidRPr="003C6918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  <w:tr w:rsidR="00AB03CC" w:rsidRPr="003C6918" w14:paraId="3A6420FD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98ECD12" w14:textId="77777777" w:rsidR="00AB03CC" w:rsidRPr="003C6918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265E180A" w14:textId="77777777" w:rsidR="00AB03CC" w:rsidRPr="003C6918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02CCEBB6" w14:textId="77777777" w:rsidR="00AB03CC" w:rsidRPr="003C6918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0A7B61D0" w14:textId="77777777" w:rsidR="00AB03CC" w:rsidRPr="003C6918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</w:tbl>
    <w:p w14:paraId="2E524BC4" w14:textId="77777777" w:rsidR="005C5B73" w:rsidRPr="003C6918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2"/>
          <w:szCs w:val="18"/>
        </w:rPr>
      </w:pPr>
      <w:r w:rsidRPr="003C6918">
        <w:rPr>
          <w:rFonts w:ascii="Arial Narrow" w:hAnsi="Arial Narrow" w:cs="Arial"/>
          <w:sz w:val="22"/>
          <w:szCs w:val="18"/>
        </w:rPr>
        <w:t>Do wykazu należy dołączyć d</w:t>
      </w:r>
      <w:r w:rsidR="007066B5" w:rsidRPr="003C6918">
        <w:rPr>
          <w:rFonts w:ascii="Arial Narrow" w:hAnsi="Arial Narrow" w:cs="Arial"/>
          <w:sz w:val="22"/>
          <w:szCs w:val="18"/>
        </w:rPr>
        <w:t>owody</w:t>
      </w:r>
      <w:r w:rsidR="00ED20C7" w:rsidRPr="003C6918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18"/>
        </w:rPr>
        <w:footnoteReference w:id="1"/>
      </w:r>
      <w:r w:rsidR="007066B5" w:rsidRPr="003C6918">
        <w:rPr>
          <w:rFonts w:ascii="Arial Narrow" w:hAnsi="Arial Narrow" w:cs="Arial"/>
          <w:sz w:val="22"/>
          <w:szCs w:val="18"/>
        </w:rPr>
        <w:t xml:space="preserve"> </w:t>
      </w:r>
      <w:r w:rsidRPr="003C6918">
        <w:rPr>
          <w:rFonts w:ascii="Arial Narrow" w:hAnsi="Arial Narrow" w:cs="Arial"/>
          <w:sz w:val="22"/>
          <w:szCs w:val="18"/>
        </w:rPr>
        <w:t xml:space="preserve">potwierdzające, </w:t>
      </w:r>
      <w:r w:rsidR="007066B5" w:rsidRPr="003C6918">
        <w:rPr>
          <w:rFonts w:ascii="Arial Narrow" w:hAnsi="Arial Narrow" w:cs="Arial"/>
          <w:sz w:val="22"/>
          <w:szCs w:val="18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3C6918" w14:paraId="7858B717" w14:textId="77777777" w:rsidTr="00320B74">
        <w:tc>
          <w:tcPr>
            <w:tcW w:w="3261" w:type="dxa"/>
            <w:shd w:val="clear" w:color="auto" w:fill="auto"/>
          </w:tcPr>
          <w:p w14:paraId="26315BCC" w14:textId="77777777" w:rsidR="00BB4056" w:rsidRPr="003C6918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4E9B606C" w14:textId="77777777" w:rsidR="00BB4056" w:rsidRPr="003C6918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3C6918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</w:t>
            </w:r>
          </w:p>
          <w:p w14:paraId="39CEFBBB" w14:textId="77777777" w:rsidR="00BB4056" w:rsidRPr="003C6918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C6918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549C0F5F" w14:textId="77777777" w:rsidR="00BB4056" w:rsidRPr="003C6918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02069292" w14:textId="77777777" w:rsidR="00BB4056" w:rsidRPr="003C6918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3C6918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5131A376" w14:textId="77777777" w:rsidR="00BB4056" w:rsidRPr="003C6918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C6918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C34082" w:rsidRPr="003C6918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3C6918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  <w:bookmarkEnd w:id="0"/>
    </w:tbl>
    <w:p w14:paraId="7E74DA4C" w14:textId="77777777" w:rsidR="00ED20C7" w:rsidRPr="003C6918" w:rsidRDefault="00ED20C7" w:rsidP="00BB4056">
      <w:pPr>
        <w:ind w:right="-569"/>
        <w:rPr>
          <w:rFonts w:ascii="Arial Narrow" w:hAnsi="Arial Narrow" w:cs="Arial"/>
          <w:sz w:val="22"/>
          <w:szCs w:val="22"/>
          <w:vertAlign w:val="superscript"/>
        </w:rPr>
      </w:pPr>
    </w:p>
    <w:sectPr w:rsidR="00ED20C7" w:rsidRPr="003C6918" w:rsidSect="00883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8999E" w14:textId="77777777" w:rsidR="00883DEC" w:rsidRDefault="00883DEC">
      <w:r>
        <w:separator/>
      </w:r>
    </w:p>
  </w:endnote>
  <w:endnote w:type="continuationSeparator" w:id="0">
    <w:p w14:paraId="33CB05C9" w14:textId="77777777" w:rsidR="00883DEC" w:rsidRDefault="0088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588D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052DD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86F5B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15B4A857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5D1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B8496" w14:textId="77777777" w:rsidR="00EF0FC8" w:rsidRDefault="00EF0FC8">
    <w:pPr>
      <w:pStyle w:val="Stopka"/>
      <w:tabs>
        <w:tab w:val="clear" w:pos="4536"/>
      </w:tabs>
      <w:jc w:val="center"/>
    </w:pPr>
  </w:p>
  <w:p w14:paraId="15FA2A70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9F530" w14:textId="77777777" w:rsidR="00883DEC" w:rsidRDefault="00883DEC">
      <w:r>
        <w:separator/>
      </w:r>
    </w:p>
  </w:footnote>
  <w:footnote w:type="continuationSeparator" w:id="0">
    <w:p w14:paraId="7C12B799" w14:textId="77777777" w:rsidR="00883DEC" w:rsidRDefault="00883DEC">
      <w:r>
        <w:continuationSeparator/>
      </w:r>
    </w:p>
  </w:footnote>
  <w:footnote w:id="1">
    <w:p w14:paraId="42B10C5B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7586D" w14:textId="77777777" w:rsidR="00C34082" w:rsidRDefault="00C34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E3D7C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C34082">
      <w:rPr>
        <w:rFonts w:ascii="Arial" w:hAnsi="Arial" w:cs="Arial"/>
      </w:rPr>
      <w:t>41/2024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73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764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DEC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C6918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83DE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4082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DBD310"/>
  <w15:chartTrackingRefBased/>
  <w15:docId w15:val="{5F55FAA6-AC37-4DC4-A6A2-E923E1416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2024-04-17T11:34:00Z</dcterms:created>
  <dcterms:modified xsi:type="dcterms:W3CDTF">2024-04-17T11:35:00Z</dcterms:modified>
</cp:coreProperties>
</file>