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F3789" w14:textId="77777777" w:rsidR="00D62E6E" w:rsidRPr="00962BE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62BE6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E33619" w:rsidRPr="00962BE6">
        <w:rPr>
          <w:rFonts w:ascii="Arial Narrow" w:eastAsia="Times New Roman" w:hAnsi="Arial Narrow" w:cs="Arial"/>
          <w:bCs/>
          <w:szCs w:val="18"/>
          <w:lang w:eastAsia="pl-PL"/>
        </w:rPr>
        <w:t>8</w:t>
      </w:r>
      <w:r w:rsidRPr="00962BE6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62BE6" w14:paraId="26D03169" w14:textId="77777777" w:rsidTr="00D62E6E">
        <w:tc>
          <w:tcPr>
            <w:tcW w:w="2800" w:type="dxa"/>
            <w:shd w:val="clear" w:color="auto" w:fill="auto"/>
          </w:tcPr>
          <w:p w14:paraId="091275DD" w14:textId="77777777" w:rsidR="00D62E6E" w:rsidRPr="00962BE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62BE6">
              <w:rPr>
                <w:rFonts w:ascii="Arial Narrow" w:hAnsi="Arial Narrow" w:cs="Arial"/>
                <w:b/>
              </w:rPr>
              <w:t>Wykonawca</w:t>
            </w:r>
            <w:r w:rsidRPr="00962BE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44052C3" w14:textId="77777777" w:rsidR="00D62E6E" w:rsidRPr="00962B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2B3D483" w14:textId="77777777" w:rsidR="00D62E6E" w:rsidRPr="00962B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EC7EFA" w14:textId="77777777" w:rsidR="00D62E6E" w:rsidRPr="00962BE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62BE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62BE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62BE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62BE6" w14:paraId="632138EE" w14:textId="77777777" w:rsidTr="00D62E6E">
        <w:tc>
          <w:tcPr>
            <w:tcW w:w="2800" w:type="dxa"/>
            <w:shd w:val="clear" w:color="auto" w:fill="auto"/>
          </w:tcPr>
          <w:p w14:paraId="1C0454E6" w14:textId="77777777" w:rsidR="00D62E6E" w:rsidRPr="00962BE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62BE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39C788" w14:textId="77777777" w:rsidR="00D62E6E" w:rsidRPr="00962B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CA88D4A" w14:textId="77777777" w:rsidR="00D62E6E" w:rsidRPr="00962B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41247A" w14:textId="77777777" w:rsidR="00D62E6E" w:rsidRPr="00962BE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62BE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62BE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62BE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C91EFC9" w14:textId="77777777" w:rsidR="00BC121E" w:rsidRPr="00962BE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3619" w:rsidRPr="00962BE6" w14:paraId="6F5F67F6" w14:textId="77777777" w:rsidTr="00E463D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A8A605" w14:textId="77777777" w:rsidR="00E33619" w:rsidRPr="00962BE6" w:rsidRDefault="00E33619" w:rsidP="00E463D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1F5E9E7" w14:textId="77777777" w:rsidR="00E33619" w:rsidRPr="00962BE6" w:rsidRDefault="00E33619" w:rsidP="00E463D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62BE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962BE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962BE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962BE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962BE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962BE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121B25D4" w14:textId="77777777" w:rsidR="00E33619" w:rsidRPr="00962BE6" w:rsidRDefault="00E33619" w:rsidP="00E463D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686E080" w14:textId="77777777" w:rsidR="00E33619" w:rsidRPr="00962BE6" w:rsidRDefault="00E33619" w:rsidP="00E463D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A2443ED" w14:textId="77777777" w:rsidR="00BC121E" w:rsidRPr="00962BE6" w:rsidRDefault="00E3361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62BE6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962BE6">
        <w:rPr>
          <w:rFonts w:ascii="Arial Narrow" w:eastAsia="Times New Roman" w:hAnsi="Arial Narrow" w:cs="Arial"/>
          <w:lang w:eastAsia="pl-PL"/>
        </w:rPr>
        <w:t>N</w:t>
      </w:r>
      <w:r w:rsidR="00BC121E" w:rsidRPr="00962BE6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62BE6" w14:paraId="1BB5B3C6" w14:textId="77777777" w:rsidTr="00D62E6E">
        <w:tc>
          <w:tcPr>
            <w:tcW w:w="2269" w:type="dxa"/>
            <w:shd w:val="clear" w:color="auto" w:fill="auto"/>
          </w:tcPr>
          <w:p w14:paraId="1C4EA2CE" w14:textId="77777777" w:rsidR="00D62E6E" w:rsidRPr="00962BE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C88C29" w14:textId="77777777" w:rsidR="00D62E6E" w:rsidRPr="00962BE6" w:rsidRDefault="00E3361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bCs/>
                <w:lang w:eastAsia="pl-PL"/>
              </w:rPr>
              <w:t>Usługi przeglądów sprzętu medycznego, obsługi serwisowej analizatorów krytycznych oraz wzorcowanie pirometrów</w:t>
            </w:r>
            <w:r w:rsidR="00D62E6E" w:rsidRPr="00962BE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33619" w:rsidRPr="00962BE6" w14:paraId="598E77D5" w14:textId="77777777" w:rsidTr="00E463D2">
        <w:tc>
          <w:tcPr>
            <w:tcW w:w="2269" w:type="dxa"/>
            <w:shd w:val="clear" w:color="auto" w:fill="auto"/>
          </w:tcPr>
          <w:p w14:paraId="24BE7338" w14:textId="77777777" w:rsidR="00E33619" w:rsidRPr="00962BE6" w:rsidRDefault="00E33619" w:rsidP="00E463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56FF57" w14:textId="77777777" w:rsidR="00E33619" w:rsidRPr="00962BE6" w:rsidRDefault="00E33619" w:rsidP="00E463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bCs/>
                <w:lang w:eastAsia="pl-PL"/>
              </w:rPr>
              <w:t>41/2024</w:t>
            </w:r>
          </w:p>
        </w:tc>
      </w:tr>
    </w:tbl>
    <w:p w14:paraId="49980E4E" w14:textId="77777777" w:rsidR="00BC121E" w:rsidRPr="00962BE6" w:rsidRDefault="00E3361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62BE6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62BE6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62BE6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962BE6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62BE6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62BE6">
        <w:rPr>
          <w:rFonts w:ascii="Arial Narrow" w:eastAsia="Times New Roman" w:hAnsi="Arial Narrow" w:cs="Arial"/>
          <w:bCs/>
          <w:lang w:eastAsia="pl-PL"/>
        </w:rPr>
        <w:t>, że:</w:t>
      </w:r>
    </w:p>
    <w:p w14:paraId="69699DB3" w14:textId="77777777" w:rsidR="00BC121E" w:rsidRPr="00962BE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62BE6">
        <w:rPr>
          <w:rFonts w:ascii="Arial Narrow" w:eastAsia="Times New Roman" w:hAnsi="Arial Narrow" w:cs="Arial"/>
          <w:b/>
          <w:bCs/>
        </w:rPr>
        <w:object w:dxaOrig="0" w:dyaOrig="0" w14:anchorId="352DDF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962BE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62BE6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962BE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962BE6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962BE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62BE6">
        <w:rPr>
          <w:rFonts w:ascii="Arial Narrow" w:eastAsia="Times New Roman" w:hAnsi="Arial Narrow" w:cs="Arial"/>
          <w:lang w:eastAsia="pl-PL"/>
        </w:rPr>
        <w:t>.</w:t>
      </w:r>
    </w:p>
    <w:p w14:paraId="13D3D44A" w14:textId="77777777" w:rsidR="00BC121E" w:rsidRPr="00962BE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62BE6">
        <w:rPr>
          <w:rFonts w:ascii="Arial Narrow" w:eastAsia="Times New Roman" w:hAnsi="Arial Narrow" w:cs="Arial"/>
          <w:b/>
          <w:bCs/>
        </w:rPr>
        <w:object w:dxaOrig="0" w:dyaOrig="0" w14:anchorId="3BE072EC">
          <v:shape id="_x0000_i1030" type="#_x0000_t75" style="width:452.95pt;height:17.2pt" o:ole="">
            <v:imagedata r:id="rId10" o:title=""/>
          </v:shape>
          <w:control r:id="rId11" w:name="OptionButton21" w:shapeid="_x0000_i1030"/>
        </w:object>
      </w:r>
      <w:r w:rsidRPr="00962BE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62BE6">
        <w:rPr>
          <w:rFonts w:ascii="Arial Narrow" w:eastAsia="Times New Roman" w:hAnsi="Arial Narrow" w:cs="Arial"/>
          <w:lang w:eastAsia="pl-PL"/>
        </w:rPr>
        <w:t xml:space="preserve">            </w:t>
      </w:r>
      <w:r w:rsidRPr="00962BE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962BE6">
        <w:rPr>
          <w:rFonts w:ascii="Arial Narrow" w:eastAsia="Times New Roman" w:hAnsi="Arial Narrow" w:cs="Arial"/>
          <w:lang w:eastAsia="pl-PL"/>
        </w:rPr>
        <w:t>t.j. Dz.U. z 2023r. poz. 1689</w:t>
      </w:r>
      <w:r w:rsidRPr="00962BE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083E2D0" w14:textId="77777777" w:rsidR="00BF69A4" w:rsidRPr="00962BE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62BE6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62BE6" w14:paraId="7EFC778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12DCA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6B43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DAAC0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62BE6" w14:paraId="0260A4F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2E9A3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D978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C6D5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962BE6" w14:paraId="5474C79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1596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049F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0C2C" w14:textId="77777777" w:rsidR="00BC121E" w:rsidRPr="00962B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F1A5410" w14:textId="77777777" w:rsidR="00BC121E" w:rsidRPr="00962BE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62BE6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017999E" w14:textId="77777777" w:rsidR="00BC121E" w:rsidRPr="00962BE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62BE6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962BE6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346D17E5" w14:textId="77777777" w:rsidR="00067B62" w:rsidRPr="00962BE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62BE6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62BE6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962BE6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583A6955" w14:textId="77777777" w:rsidR="00067B62" w:rsidRPr="00962BE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62BE6" w14:paraId="28F23EB8" w14:textId="77777777" w:rsidTr="00620E37">
        <w:tc>
          <w:tcPr>
            <w:tcW w:w="2660" w:type="dxa"/>
            <w:shd w:val="clear" w:color="auto" w:fill="auto"/>
          </w:tcPr>
          <w:p w14:paraId="53E7C41C" w14:textId="77777777" w:rsidR="00BC121E" w:rsidRPr="00962B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D5B4507" w14:textId="77777777" w:rsidR="00BC121E" w:rsidRPr="00962BE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1741C19" w14:textId="77777777" w:rsidR="00BC121E" w:rsidRPr="00962BE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62BE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62BE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E66BCFA" w14:textId="77777777" w:rsidR="00BC121E" w:rsidRPr="00962B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66CB11D" w14:textId="77777777" w:rsidR="00BC121E" w:rsidRPr="00962B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D38DC3" w14:textId="77777777" w:rsidR="00BC121E" w:rsidRPr="00962BE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62BE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33619" w:rsidRPr="00962BE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62BE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62BE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05CDA41" w14:textId="77777777" w:rsidR="00106AC7" w:rsidRPr="00962BE6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962BE6" w:rsidSect="00D5593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763E3" w14:textId="77777777" w:rsidR="00D5593D" w:rsidRDefault="00D5593D">
      <w:r>
        <w:separator/>
      </w:r>
    </w:p>
  </w:endnote>
  <w:endnote w:type="continuationSeparator" w:id="0">
    <w:p w14:paraId="4F158D14" w14:textId="77777777" w:rsidR="00D5593D" w:rsidRDefault="00D5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6BB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1A0C2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ECD6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3DA46E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CA5459F">
        <v:line id="_x0000_s1025" style="position:absolute;left:0;text-align:left;z-index:251657728" from="-3.85pt,8.7pt" to="455.15pt,8.7pt"/>
      </w:pict>
    </w:r>
  </w:p>
  <w:p w14:paraId="17DFC48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9D3DA" w14:textId="77777777" w:rsidR="00E33619" w:rsidRDefault="00E336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A764E" w14:textId="77777777" w:rsidR="00D5593D" w:rsidRDefault="00D5593D">
      <w:r>
        <w:separator/>
      </w:r>
    </w:p>
  </w:footnote>
  <w:footnote w:type="continuationSeparator" w:id="0">
    <w:p w14:paraId="6F4287AA" w14:textId="77777777" w:rsidR="00D5593D" w:rsidRDefault="00D55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9FAAC" w14:textId="77777777" w:rsidR="00E33619" w:rsidRDefault="00E336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0B234" w14:textId="77777777" w:rsidR="00E33619" w:rsidRDefault="00E336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0E924" w14:textId="77777777" w:rsidR="00E33619" w:rsidRDefault="00E336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1919215">
    <w:abstractNumId w:val="13"/>
  </w:num>
  <w:num w:numId="2" w16cid:durableId="1495149579">
    <w:abstractNumId w:val="0"/>
  </w:num>
  <w:num w:numId="3" w16cid:durableId="1296375194">
    <w:abstractNumId w:val="11"/>
  </w:num>
  <w:num w:numId="4" w16cid:durableId="1523739890">
    <w:abstractNumId w:val="8"/>
  </w:num>
  <w:num w:numId="5" w16cid:durableId="1068722136">
    <w:abstractNumId w:val="7"/>
  </w:num>
  <w:num w:numId="6" w16cid:durableId="474763550">
    <w:abstractNumId w:val="1"/>
  </w:num>
  <w:num w:numId="7" w16cid:durableId="773288086">
    <w:abstractNumId w:val="6"/>
  </w:num>
  <w:num w:numId="8" w16cid:durableId="2120447993">
    <w:abstractNumId w:val="3"/>
  </w:num>
  <w:num w:numId="9" w16cid:durableId="1374575633">
    <w:abstractNumId w:val="2"/>
  </w:num>
  <w:num w:numId="10" w16cid:durableId="1017342905">
    <w:abstractNumId w:val="5"/>
  </w:num>
  <w:num w:numId="11" w16cid:durableId="1443068432">
    <w:abstractNumId w:val="10"/>
  </w:num>
  <w:num w:numId="12" w16cid:durableId="363404085">
    <w:abstractNumId w:val="4"/>
  </w:num>
  <w:num w:numId="13" w16cid:durableId="1975405759">
    <w:abstractNumId w:val="9"/>
  </w:num>
  <w:num w:numId="14" w16cid:durableId="728962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93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7C04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2BE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5593D"/>
    <w:rsid w:val="00D62E6E"/>
    <w:rsid w:val="00D74F94"/>
    <w:rsid w:val="00DD482A"/>
    <w:rsid w:val="00DE0396"/>
    <w:rsid w:val="00DE0405"/>
    <w:rsid w:val="00DE252B"/>
    <w:rsid w:val="00E0229C"/>
    <w:rsid w:val="00E33619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74846B"/>
  <w15:chartTrackingRefBased/>
  <w15:docId w15:val="{3966907F-E425-4505-A453-20AEF9B70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2024-04-17T11:36:00Z</dcterms:created>
  <dcterms:modified xsi:type="dcterms:W3CDTF">2024-04-17T11:36:00Z</dcterms:modified>
</cp:coreProperties>
</file>