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B0ED9" w14:textId="2A8F10A1" w:rsidR="00025386" w:rsidRPr="0009117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09117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B9441E" w:rsidRPr="00091174">
        <w:rPr>
          <w:rFonts w:ascii="Arial Narrow" w:hAnsi="Arial Narrow" w:cs="Arial"/>
          <w:bCs/>
          <w:i w:val="0"/>
          <w:sz w:val="22"/>
          <w:szCs w:val="22"/>
        </w:rPr>
        <w:t>3</w:t>
      </w:r>
      <w:r w:rsidR="007666D6" w:rsidRPr="0009117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91174" w14:paraId="096A16F8" w14:textId="77777777" w:rsidTr="00467CA2">
        <w:tc>
          <w:tcPr>
            <w:tcW w:w="2800" w:type="dxa"/>
            <w:shd w:val="clear" w:color="auto" w:fill="auto"/>
          </w:tcPr>
          <w:p w14:paraId="15E556C7" w14:textId="77777777" w:rsidR="00D520D3" w:rsidRPr="0009117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91174">
              <w:rPr>
                <w:rFonts w:ascii="Arial Narrow" w:hAnsi="Arial Narrow" w:cs="Arial"/>
                <w:b/>
              </w:rPr>
              <w:t>Podmiot</w:t>
            </w:r>
            <w:r w:rsidRPr="0009117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A3ECFC3" w14:textId="77777777" w:rsidR="00D520D3" w:rsidRPr="0009117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76B5198B" w14:textId="77777777" w:rsidR="00D520D3" w:rsidRPr="0009117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9117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CA1E20F" w14:textId="77777777" w:rsidR="00D520D3" w:rsidRPr="0009117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09117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09117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09117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091174" w14:paraId="51A4FDE1" w14:textId="77777777" w:rsidTr="00467CA2">
        <w:tc>
          <w:tcPr>
            <w:tcW w:w="2800" w:type="dxa"/>
            <w:shd w:val="clear" w:color="auto" w:fill="auto"/>
          </w:tcPr>
          <w:p w14:paraId="45FFE071" w14:textId="77777777" w:rsidR="00D520D3" w:rsidRPr="0009117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09117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452194F" w14:textId="77777777" w:rsidR="00D520D3" w:rsidRPr="0009117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CA19F66" w14:textId="77777777" w:rsidR="00D520D3" w:rsidRPr="0009117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09117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6CF2A2" w14:textId="77777777" w:rsidR="00D520D3" w:rsidRPr="0009117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09117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091174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09117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1AC7016" w14:textId="77777777" w:rsidR="00B62AD0" w:rsidRPr="00091174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91174" w14:paraId="088F641B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F54E38C" w14:textId="77777777" w:rsidR="00053927" w:rsidRPr="0009117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91174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46AA2662" w14:textId="77777777" w:rsidR="00053927" w:rsidRPr="0009117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091174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091174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091174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00025DF" w14:textId="6DC4EA50" w:rsidR="0071340C" w:rsidRPr="0009117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91174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091174">
        <w:rPr>
          <w:rFonts w:ascii="Arial Narrow" w:eastAsia="Times New Roman" w:hAnsi="Arial Narrow" w:cs="Arial"/>
          <w:lang w:eastAsia="pl-PL"/>
        </w:rPr>
        <w:t xml:space="preserve">, </w:t>
      </w:r>
      <w:r w:rsidRPr="00091174">
        <w:rPr>
          <w:rFonts w:ascii="Arial Narrow" w:eastAsia="Times New Roman" w:hAnsi="Arial Narrow" w:cs="Arial"/>
          <w:lang w:eastAsia="pl-PL"/>
        </w:rPr>
        <w:t>w oparciu o</w:t>
      </w:r>
      <w:r w:rsidR="00EF3368" w:rsidRPr="00091174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091174">
        <w:rPr>
          <w:rFonts w:ascii="Arial Narrow" w:hAnsi="Arial Narrow" w:cs="Arial"/>
        </w:rPr>
        <w:t xml:space="preserve"> ustawy </w:t>
      </w:r>
      <w:r w:rsidR="00EF3368" w:rsidRPr="00091174">
        <w:rPr>
          <w:rFonts w:ascii="Arial Narrow" w:hAnsi="Arial Narrow" w:cs="Arial"/>
        </w:rPr>
        <w:t xml:space="preserve">z dnia 11 września 2019r. Prawo zamówień publicznych </w:t>
      </w:r>
      <w:r w:rsidR="00B9441E" w:rsidRPr="00091174">
        <w:rPr>
          <w:rFonts w:ascii="Arial Narrow" w:hAnsi="Arial Narrow" w:cs="Arial"/>
        </w:rPr>
        <w:t>(</w:t>
      </w:r>
      <w:proofErr w:type="spellStart"/>
      <w:r w:rsidR="00B9441E" w:rsidRPr="00091174">
        <w:rPr>
          <w:rFonts w:ascii="Arial Narrow" w:hAnsi="Arial Narrow" w:cs="Arial"/>
        </w:rPr>
        <w:t>t.j</w:t>
      </w:r>
      <w:proofErr w:type="spellEnd"/>
      <w:r w:rsidR="00B9441E" w:rsidRPr="00091174">
        <w:rPr>
          <w:rFonts w:ascii="Arial Narrow" w:hAnsi="Arial Narrow" w:cs="Arial"/>
        </w:rPr>
        <w:t>. Dz. U. z 2023r. poz. 1605)</w:t>
      </w:r>
      <w:r w:rsidR="00E27ABB" w:rsidRPr="00091174">
        <w:rPr>
          <w:rFonts w:ascii="Arial Narrow" w:eastAsia="Times New Roman" w:hAnsi="Arial Narrow" w:cs="Arial"/>
          <w:lang w:eastAsia="pl-PL"/>
        </w:rPr>
        <w:t xml:space="preserve">, </w:t>
      </w:r>
      <w:r w:rsidRPr="00091174">
        <w:rPr>
          <w:rFonts w:ascii="Arial Narrow" w:eastAsia="Times New Roman" w:hAnsi="Arial Narrow" w:cs="Arial"/>
          <w:lang w:eastAsia="pl-PL"/>
        </w:rPr>
        <w:t xml:space="preserve">że </w:t>
      </w:r>
      <w:r w:rsidRPr="00091174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091174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091174">
        <w:rPr>
          <w:rFonts w:ascii="Arial Narrow" w:eastAsia="Times New Roman" w:hAnsi="Arial Narrow" w:cs="Arial"/>
          <w:lang w:eastAsia="pl-PL"/>
        </w:rPr>
        <w:t xml:space="preserve">do </w:t>
      </w:r>
      <w:r w:rsidRPr="00091174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91174" w14:paraId="68576419" w14:textId="77777777" w:rsidTr="00467CA2">
        <w:tc>
          <w:tcPr>
            <w:tcW w:w="2269" w:type="dxa"/>
            <w:shd w:val="clear" w:color="auto" w:fill="auto"/>
          </w:tcPr>
          <w:p w14:paraId="20B9891F" w14:textId="77777777" w:rsidR="00D520D3" w:rsidRPr="0009117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9117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CE2B14" w14:textId="4FA37F0A" w:rsidR="00D520D3" w:rsidRPr="00091174" w:rsidRDefault="00B9441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91174">
              <w:rPr>
                <w:rFonts w:ascii="Arial Narrow" w:eastAsia="Times New Roman" w:hAnsi="Arial Narrow" w:cs="Arial"/>
                <w:bCs/>
                <w:lang w:eastAsia="pl-PL"/>
              </w:rPr>
              <w:t>Usługi przeglądów sprzętu medycznego, obsługi serwisowej analizatorów krytycznych oraz wzorcowanie pirometrów</w:t>
            </w:r>
            <w:r w:rsidR="00D520D3" w:rsidRPr="0009117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B9441E" w:rsidRPr="00091174" w14:paraId="576B0712" w14:textId="77777777" w:rsidTr="00A86F72">
        <w:tc>
          <w:tcPr>
            <w:tcW w:w="2269" w:type="dxa"/>
            <w:shd w:val="clear" w:color="auto" w:fill="auto"/>
          </w:tcPr>
          <w:p w14:paraId="4F7503B1" w14:textId="77777777" w:rsidR="00B9441E" w:rsidRPr="00091174" w:rsidRDefault="00B9441E" w:rsidP="00A86F7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9117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1B8FDD" w14:textId="121B4B5A" w:rsidR="00B9441E" w:rsidRPr="00091174" w:rsidRDefault="00B9441E" w:rsidP="00A86F7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091174">
              <w:rPr>
                <w:rFonts w:ascii="Arial Narrow" w:eastAsia="Times New Roman" w:hAnsi="Arial Narrow" w:cs="Arial"/>
                <w:bCs/>
                <w:lang w:eastAsia="pl-PL"/>
              </w:rPr>
              <w:t>41/2024</w:t>
            </w:r>
          </w:p>
        </w:tc>
      </w:tr>
    </w:tbl>
    <w:p w14:paraId="30355A09" w14:textId="3FFB2C0F" w:rsidR="00DC652A" w:rsidRPr="00091174" w:rsidRDefault="00B9441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91174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091174">
        <w:rPr>
          <w:rFonts w:ascii="Arial Narrow" w:eastAsia="Times New Roman" w:hAnsi="Arial Narrow" w:cs="Arial"/>
          <w:lang w:eastAsia="pl-PL"/>
        </w:rPr>
        <w:t>do dyspozycji Wykonawcy:</w:t>
      </w:r>
    </w:p>
    <w:p w14:paraId="09CBE5A3" w14:textId="77777777" w:rsidR="00DC652A" w:rsidRPr="0009117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9117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E3553F0" w14:textId="77777777" w:rsidR="0071340C" w:rsidRPr="0009117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091174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091174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091174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0EE20119" w14:textId="77777777" w:rsidR="0071340C" w:rsidRPr="0009117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0F50C692" w14:textId="77777777" w:rsidR="0071340C" w:rsidRPr="0009117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091174">
        <w:rPr>
          <w:rFonts w:ascii="Arial Narrow" w:eastAsia="Times New Roman" w:hAnsi="Arial Narrow" w:cs="Arial"/>
          <w:lang w:eastAsia="pl-PL"/>
        </w:rPr>
        <w:t>nw. zasobów:</w:t>
      </w:r>
    </w:p>
    <w:p w14:paraId="28DE8224" w14:textId="77777777" w:rsidR="0071340C" w:rsidRPr="0009117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9117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7B337445" w14:textId="77777777" w:rsidR="0071340C" w:rsidRPr="0009117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091174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091174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091174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00006911" w14:textId="77777777" w:rsidR="0071340C" w:rsidRPr="0009117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2ACB572B" w14:textId="77777777" w:rsidR="0071340C" w:rsidRPr="0009117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55DBC39E" w14:textId="77777777" w:rsidR="00DC652A" w:rsidRPr="0009117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091174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091174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091174">
        <w:rPr>
          <w:rFonts w:ascii="Arial Narrow" w:eastAsia="Times New Roman" w:hAnsi="Arial Narrow" w:cs="Arial"/>
          <w:lang w:eastAsia="pl-PL"/>
        </w:rPr>
        <w:t>:</w:t>
      </w:r>
    </w:p>
    <w:p w14:paraId="6AEC7876" w14:textId="77777777" w:rsidR="00DC652A" w:rsidRPr="0009117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091174">
        <w:rPr>
          <w:rFonts w:ascii="Arial Narrow" w:eastAsia="Times New Roman" w:hAnsi="Arial Narrow" w:cs="Arial"/>
          <w:lang w:eastAsia="pl-PL"/>
        </w:rPr>
        <w:t>u</w:t>
      </w:r>
      <w:r w:rsidR="00DC652A" w:rsidRPr="00091174">
        <w:rPr>
          <w:rFonts w:ascii="Arial Narrow" w:eastAsia="Times New Roman" w:hAnsi="Arial Narrow" w:cs="Arial"/>
          <w:lang w:eastAsia="pl-PL"/>
        </w:rPr>
        <w:t>dostę</w:t>
      </w:r>
      <w:r w:rsidRPr="00091174">
        <w:rPr>
          <w:rFonts w:ascii="Arial Narrow" w:eastAsia="Times New Roman" w:hAnsi="Arial Narrow" w:cs="Arial"/>
          <w:lang w:eastAsia="pl-PL"/>
        </w:rPr>
        <w:t>p</w:t>
      </w:r>
      <w:r w:rsidR="00DC652A" w:rsidRPr="00091174">
        <w:rPr>
          <w:rFonts w:ascii="Arial Narrow" w:eastAsia="Times New Roman" w:hAnsi="Arial Narrow" w:cs="Arial"/>
          <w:lang w:eastAsia="pl-PL"/>
        </w:rPr>
        <w:t>ni</w:t>
      </w:r>
      <w:r w:rsidRPr="00091174">
        <w:rPr>
          <w:rFonts w:ascii="Arial Narrow" w:eastAsia="Times New Roman" w:hAnsi="Arial Narrow" w:cs="Arial"/>
          <w:lang w:eastAsia="pl-PL"/>
        </w:rPr>
        <w:t>ę</w:t>
      </w:r>
      <w:r w:rsidR="00DC652A" w:rsidRPr="00091174">
        <w:rPr>
          <w:rFonts w:ascii="Arial Narrow" w:eastAsia="Times New Roman" w:hAnsi="Arial Narrow" w:cs="Arial"/>
          <w:lang w:eastAsia="pl-PL"/>
        </w:rPr>
        <w:t xml:space="preserve"> </w:t>
      </w:r>
      <w:r w:rsidRPr="00091174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0CD62E92" w14:textId="77777777" w:rsidR="0093388F" w:rsidRPr="0009117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9117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FC55981" w14:textId="77777777" w:rsidR="0093388F" w:rsidRPr="0009117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091174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210761C3" w14:textId="77777777" w:rsidR="0093388F" w:rsidRPr="0009117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09117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33E3CA6" w14:textId="77777777" w:rsidR="00CB29AC" w:rsidRPr="0009117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091174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75A978BB" w14:textId="77777777" w:rsidR="00CB29AC" w:rsidRPr="0009117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9117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1898244" w14:textId="77777777" w:rsidR="00830970" w:rsidRPr="0009117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091174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091174">
        <w:rPr>
          <w:rFonts w:ascii="Arial Narrow" w:eastAsia="Times New Roman" w:hAnsi="Arial Narrow" w:cs="Arial"/>
          <w:lang w:eastAsia="pl-PL"/>
        </w:rPr>
        <w:t xml:space="preserve">mojego </w:t>
      </w:r>
      <w:r w:rsidRPr="00091174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091174">
        <w:rPr>
          <w:rFonts w:ascii="Arial Narrow" w:eastAsia="Times New Roman" w:hAnsi="Arial Narrow" w:cs="Arial"/>
          <w:lang w:eastAsia="pl-PL"/>
        </w:rPr>
        <w:t>będzie następujący:</w:t>
      </w:r>
    </w:p>
    <w:p w14:paraId="13572693" w14:textId="77777777" w:rsidR="00E27ABB" w:rsidRPr="0009117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91174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91174" w14:paraId="4938C6CF" w14:textId="77777777" w:rsidTr="00467CA2">
        <w:tc>
          <w:tcPr>
            <w:tcW w:w="2660" w:type="dxa"/>
            <w:shd w:val="clear" w:color="auto" w:fill="auto"/>
          </w:tcPr>
          <w:p w14:paraId="116F8DE7" w14:textId="77777777" w:rsidR="00D520D3" w:rsidRPr="0009117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FA3943E" w14:textId="77777777" w:rsidR="00D520D3" w:rsidRPr="0009117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09117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17B155B" w14:textId="77777777" w:rsidR="00D520D3" w:rsidRPr="0009117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9117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9EF2BD6" w14:textId="77777777" w:rsidR="00D520D3" w:rsidRPr="0009117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7717A2C" w14:textId="77777777" w:rsidR="00D520D3" w:rsidRPr="0009117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09117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768C420" w14:textId="64FCF55C" w:rsidR="00D520D3" w:rsidRPr="00091174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9117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[osoby / osób uprawnionych do reprezentacji </w:t>
            </w:r>
            <w:r w:rsidR="007F49C7" w:rsidRPr="0009117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09117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222FBC1B" w14:textId="77777777" w:rsidR="00E27ABB" w:rsidRPr="0009117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091174" w:rsidSect="00E267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B781B" w14:textId="77777777" w:rsidR="00E2672C" w:rsidRDefault="00E2672C" w:rsidP="00025386">
      <w:pPr>
        <w:spacing w:after="0" w:line="240" w:lineRule="auto"/>
      </w:pPr>
      <w:r>
        <w:separator/>
      </w:r>
    </w:p>
  </w:endnote>
  <w:endnote w:type="continuationSeparator" w:id="0">
    <w:p w14:paraId="094F5D60" w14:textId="77777777" w:rsidR="00E2672C" w:rsidRDefault="00E267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C3338" w14:textId="77777777" w:rsidR="00B9441E" w:rsidRDefault="00B944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8A22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90F63F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33296C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6CE2E0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F54E0" w14:textId="77777777" w:rsidR="00B9441E" w:rsidRDefault="00B944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B3EF8" w14:textId="77777777" w:rsidR="00E2672C" w:rsidRDefault="00E2672C" w:rsidP="00025386">
      <w:pPr>
        <w:spacing w:after="0" w:line="240" w:lineRule="auto"/>
      </w:pPr>
      <w:r>
        <w:separator/>
      </w:r>
    </w:p>
  </w:footnote>
  <w:footnote w:type="continuationSeparator" w:id="0">
    <w:p w14:paraId="1AB50E69" w14:textId="77777777" w:rsidR="00E2672C" w:rsidRDefault="00E2672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7B1DE" w14:textId="77777777" w:rsidR="00B9441E" w:rsidRDefault="00B944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2055F" w14:textId="77777777" w:rsidR="00B9441E" w:rsidRDefault="00B944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27C2C" w14:textId="77777777" w:rsidR="00B9441E" w:rsidRDefault="00B944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915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672C"/>
    <w:rsid w:val="00025386"/>
    <w:rsid w:val="000423B9"/>
    <w:rsid w:val="00053927"/>
    <w:rsid w:val="00066C44"/>
    <w:rsid w:val="00071D4C"/>
    <w:rsid w:val="00084786"/>
    <w:rsid w:val="00091174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9441E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672C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31FDD1"/>
  <w15:chartTrackingRefBased/>
  <w15:docId w15:val="{C8AB6BE3-CB89-447B-BB0C-9934E6597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2024-04-17T11:31:00Z</dcterms:created>
  <dcterms:modified xsi:type="dcterms:W3CDTF">2024-04-17T11:31:00Z</dcterms:modified>
</cp:coreProperties>
</file>