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61BF1" w14:textId="420F9A70" w:rsidR="006676AE" w:rsidRPr="00056BE2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56BE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C7F40" w:rsidRPr="00056BE2">
        <w:rPr>
          <w:rFonts w:ascii="Arial Narrow" w:hAnsi="Arial Narrow" w:cs="Arial"/>
          <w:bCs/>
          <w:i w:val="0"/>
          <w:szCs w:val="24"/>
        </w:rPr>
        <w:t>2</w:t>
      </w:r>
      <w:r w:rsidR="00B36ABD" w:rsidRPr="00056BE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4DAD0F4" w14:textId="77777777" w:rsidR="005103B9" w:rsidRPr="00056BE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098F09C5" w14:textId="234D5771" w:rsidR="006676AE" w:rsidRPr="00056BE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Znak sprawy:</w:t>
      </w:r>
      <w:r w:rsidRPr="00056BE2">
        <w:rPr>
          <w:rFonts w:ascii="Arial Narrow" w:hAnsi="Arial Narrow" w:cs="Arial"/>
          <w:b/>
          <w:sz w:val="24"/>
          <w:szCs w:val="24"/>
        </w:rPr>
        <w:t xml:space="preserve"> </w:t>
      </w:r>
      <w:r w:rsidR="00DC7F40" w:rsidRPr="00056BE2">
        <w:rPr>
          <w:rFonts w:ascii="Arial Narrow" w:hAnsi="Arial Narrow" w:cs="Arial"/>
          <w:b/>
          <w:sz w:val="24"/>
          <w:szCs w:val="24"/>
        </w:rPr>
        <w:t>41/2024</w:t>
      </w:r>
    </w:p>
    <w:p w14:paraId="4F76780C" w14:textId="77777777" w:rsidR="00C4103F" w:rsidRPr="00056BE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56BE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56BE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56BE2">
        <w:rPr>
          <w:rFonts w:ascii="Arial Narrow" w:hAnsi="Arial Narrow" w:cs="Arial"/>
          <w:b/>
          <w:sz w:val="24"/>
          <w:szCs w:val="24"/>
        </w:rPr>
        <w:t>:</w:t>
      </w:r>
    </w:p>
    <w:p w14:paraId="0EE84804" w14:textId="6E61A341" w:rsidR="006676AE" w:rsidRPr="00056BE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56BE2">
        <w:rPr>
          <w:rFonts w:ascii="Arial Narrow" w:hAnsi="Arial Narrow" w:cs="Arial"/>
        </w:rPr>
        <w:t xml:space="preserve"> </w:t>
      </w:r>
      <w:r w:rsidR="00DC7F40" w:rsidRPr="00056BE2">
        <w:rPr>
          <w:rFonts w:ascii="Arial Narrow" w:hAnsi="Arial Narrow" w:cs="Arial"/>
        </w:rPr>
        <w:t>10 Wojskowy Szpital Kliniczny z Polikliniką Samodzielny Publiczny Zakład Opieki Zdrowotnej</w:t>
      </w:r>
    </w:p>
    <w:p w14:paraId="001F8B43" w14:textId="2AE062C3" w:rsidR="006676AE" w:rsidRPr="00056BE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56BE2">
        <w:rPr>
          <w:rFonts w:ascii="Arial Narrow" w:hAnsi="Arial Narrow" w:cs="Arial"/>
        </w:rPr>
        <w:t xml:space="preserve"> </w:t>
      </w:r>
      <w:r w:rsidR="00DC7F40" w:rsidRPr="00056BE2">
        <w:rPr>
          <w:rFonts w:ascii="Arial Narrow" w:hAnsi="Arial Narrow" w:cs="Arial"/>
        </w:rPr>
        <w:t>ul. Powstańców Warszawy</w:t>
      </w:r>
      <w:r w:rsidRPr="00056BE2">
        <w:rPr>
          <w:rFonts w:ascii="Arial Narrow" w:hAnsi="Arial Narrow" w:cs="Arial"/>
        </w:rPr>
        <w:t xml:space="preserve"> </w:t>
      </w:r>
      <w:r w:rsidR="00DC7F40" w:rsidRPr="00056BE2">
        <w:rPr>
          <w:rFonts w:ascii="Arial Narrow" w:hAnsi="Arial Narrow" w:cs="Arial"/>
        </w:rPr>
        <w:t>5</w:t>
      </w:r>
      <w:r w:rsidRPr="00056BE2">
        <w:rPr>
          <w:rFonts w:ascii="Arial Narrow" w:hAnsi="Arial Narrow" w:cs="Arial"/>
        </w:rPr>
        <w:t xml:space="preserve"> </w:t>
      </w:r>
    </w:p>
    <w:p w14:paraId="552E3998" w14:textId="2129B7D4" w:rsidR="00F90CD1" w:rsidRPr="00056BE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56BE2">
        <w:rPr>
          <w:rFonts w:ascii="Arial Narrow" w:hAnsi="Arial Narrow" w:cs="Arial"/>
        </w:rPr>
        <w:t xml:space="preserve"> </w:t>
      </w:r>
      <w:r w:rsidR="00DC7F40" w:rsidRPr="00056BE2">
        <w:rPr>
          <w:rFonts w:ascii="Arial Narrow" w:hAnsi="Arial Narrow" w:cs="Arial"/>
        </w:rPr>
        <w:t>85-681</w:t>
      </w:r>
      <w:r w:rsidRPr="00056BE2">
        <w:rPr>
          <w:rFonts w:ascii="Arial Narrow" w:hAnsi="Arial Narrow" w:cs="Arial"/>
        </w:rPr>
        <w:t xml:space="preserve"> </w:t>
      </w:r>
      <w:r w:rsidR="00DC7F40" w:rsidRPr="00056BE2">
        <w:rPr>
          <w:rFonts w:ascii="Arial Narrow" w:hAnsi="Arial Narrow" w:cs="Arial"/>
        </w:rPr>
        <w:t>Bydgoszcz</w:t>
      </w:r>
    </w:p>
    <w:p w14:paraId="69645528" w14:textId="77777777" w:rsidR="009169D4" w:rsidRPr="00056BE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56BE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923DF0F" w14:textId="77777777" w:rsidR="009169D4" w:rsidRPr="00056BE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56BE2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00312223" w14:textId="77777777" w:rsidR="00C4103F" w:rsidRPr="00056BE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56BE2">
        <w:rPr>
          <w:rFonts w:ascii="Arial Narrow" w:hAnsi="Arial Narrow" w:cs="Arial"/>
          <w:i/>
        </w:rPr>
        <w:t xml:space="preserve"> </w:t>
      </w:r>
    </w:p>
    <w:p w14:paraId="77F74A77" w14:textId="77777777" w:rsidR="00C4103F" w:rsidRPr="00056BE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56BE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56BE2">
        <w:rPr>
          <w:rFonts w:ascii="Arial Narrow" w:hAnsi="Arial Narrow" w:cs="Arial"/>
          <w:b/>
          <w:sz w:val="24"/>
          <w:szCs w:val="24"/>
        </w:rPr>
        <w:t>:</w:t>
      </w:r>
    </w:p>
    <w:p w14:paraId="64F0A872" w14:textId="77777777" w:rsidR="00757EFB" w:rsidRPr="00056BE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56BE2">
        <w:rPr>
          <w:rFonts w:ascii="Arial Narrow" w:hAnsi="Arial Narrow" w:cs="Arial"/>
        </w:rPr>
        <w:t>………………………………………</w:t>
      </w:r>
      <w:r w:rsidR="00650D6C" w:rsidRPr="00056BE2">
        <w:rPr>
          <w:rFonts w:ascii="Arial Narrow" w:hAnsi="Arial Narrow" w:cs="Arial"/>
        </w:rPr>
        <w:t>…………………………</w:t>
      </w:r>
      <w:r w:rsidRPr="00056BE2">
        <w:rPr>
          <w:rFonts w:ascii="Arial Narrow" w:hAnsi="Arial Narrow" w:cs="Arial"/>
        </w:rPr>
        <w:t>…</w:t>
      </w:r>
    </w:p>
    <w:p w14:paraId="7F7B1752" w14:textId="77777777" w:rsidR="007118F0" w:rsidRPr="00056BE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56BE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56BE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56BE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56BE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56BE2">
        <w:rPr>
          <w:rFonts w:ascii="Arial Narrow" w:hAnsi="Arial Narrow" w:cs="Arial"/>
          <w:i/>
          <w:sz w:val="16"/>
          <w:szCs w:val="16"/>
        </w:rPr>
        <w:t>KRS/CEiDG)</w:t>
      </w:r>
    </w:p>
    <w:p w14:paraId="303A92EF" w14:textId="77777777" w:rsidR="00C4103F" w:rsidRPr="00056BE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56BE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5223B543" w14:textId="77777777" w:rsidR="00757EFB" w:rsidRPr="00056BE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56BE2">
        <w:rPr>
          <w:rFonts w:ascii="Arial Narrow" w:hAnsi="Arial Narrow" w:cs="Arial"/>
        </w:rPr>
        <w:t>………………………………………</w:t>
      </w:r>
      <w:r w:rsidR="00650D6C" w:rsidRPr="00056BE2">
        <w:rPr>
          <w:rFonts w:ascii="Arial Narrow" w:hAnsi="Arial Narrow" w:cs="Arial"/>
        </w:rPr>
        <w:t>……</w:t>
      </w:r>
      <w:r w:rsidRPr="00056BE2">
        <w:rPr>
          <w:rFonts w:ascii="Arial Narrow" w:hAnsi="Arial Narrow" w:cs="Arial"/>
        </w:rPr>
        <w:t>…</w:t>
      </w:r>
    </w:p>
    <w:p w14:paraId="3EEDAE65" w14:textId="77777777" w:rsidR="00484F88" w:rsidRPr="00056BE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56BE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56BE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56BE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56BE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56BE2">
        <w:rPr>
          <w:rFonts w:ascii="Arial Narrow" w:hAnsi="Arial Narrow" w:cs="Arial"/>
          <w:i/>
          <w:sz w:val="16"/>
          <w:szCs w:val="16"/>
        </w:rPr>
        <w:t>reprezentacji</w:t>
      </w:r>
      <w:r w:rsidRPr="00056BE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7F40" w:rsidRPr="00056BE2" w14:paraId="2B9D2633" w14:textId="77777777" w:rsidTr="00A86F72">
        <w:tc>
          <w:tcPr>
            <w:tcW w:w="9104" w:type="dxa"/>
            <w:shd w:val="clear" w:color="auto" w:fill="D9D9D9"/>
          </w:tcPr>
          <w:p w14:paraId="395E54A6" w14:textId="77777777" w:rsidR="00DC7F40" w:rsidRPr="00056BE2" w:rsidRDefault="00DC7F40" w:rsidP="00A86F7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56BE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2E22E2E" w14:textId="391813A2" w:rsidR="00DC7F40" w:rsidRPr="00056BE2" w:rsidRDefault="00DC7F40" w:rsidP="00A86F7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056BE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56BE2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056BE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56BE2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6A129EA8" w14:textId="77777777" w:rsidR="00DC7F40" w:rsidRPr="00056BE2" w:rsidRDefault="00DC7F40" w:rsidP="00A86F7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75D8E49" w14:textId="77777777" w:rsidR="00DC7F40" w:rsidRPr="00056BE2" w:rsidRDefault="00DC7F40" w:rsidP="00A86F7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B287F02" w14:textId="77777777" w:rsidR="00DC7F40" w:rsidRPr="00056BE2" w:rsidRDefault="00DC7F40" w:rsidP="00A86F7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56BE2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056BE2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5EF001B8" w14:textId="46CF4E64" w:rsidR="00E50194" w:rsidRPr="00056BE2" w:rsidRDefault="00DC7F40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 </w:t>
      </w:r>
      <w:r w:rsidR="001F027E" w:rsidRPr="00056BE2">
        <w:rPr>
          <w:rFonts w:ascii="Arial Narrow" w:hAnsi="Arial Narrow" w:cs="Arial"/>
          <w:sz w:val="24"/>
          <w:szCs w:val="24"/>
        </w:rPr>
        <w:t>Na potrzeby postę</w:t>
      </w:r>
      <w:r w:rsidR="008D0487" w:rsidRPr="00056BE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56BE2">
        <w:rPr>
          <w:rFonts w:ascii="Arial Narrow" w:hAnsi="Arial Narrow" w:cs="Arial"/>
          <w:sz w:val="24"/>
          <w:szCs w:val="24"/>
        </w:rPr>
        <w:t>zamówienia publicznego</w:t>
      </w:r>
      <w:r w:rsidR="00E50194" w:rsidRPr="00056BE2">
        <w:rPr>
          <w:rFonts w:ascii="Arial Narrow" w:hAnsi="Arial Narrow" w:cs="Arial"/>
          <w:sz w:val="24"/>
          <w:szCs w:val="24"/>
        </w:rPr>
        <w:t xml:space="preserve"> pn.:</w:t>
      </w:r>
    </w:p>
    <w:p w14:paraId="387EDF7D" w14:textId="18380F70" w:rsidR="00E50194" w:rsidRPr="00056BE2" w:rsidRDefault="00DC7F40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b/>
          <w:sz w:val="24"/>
          <w:szCs w:val="24"/>
        </w:rPr>
        <w:t>Usługi przeglądów sprzętu medycznego, obsługi serwisowej analizatorów krytycznych oraz wzorcowanie pirometrów</w:t>
      </w:r>
    </w:p>
    <w:p w14:paraId="7650A19D" w14:textId="782315B2" w:rsidR="00F90CD1" w:rsidRPr="00056BE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prowadzonego przez </w:t>
      </w:r>
      <w:r w:rsidR="00DC7F40" w:rsidRPr="00056BE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56BE2">
        <w:rPr>
          <w:rFonts w:ascii="Arial Narrow" w:hAnsi="Arial Narrow" w:cs="Arial"/>
          <w:b/>
          <w:sz w:val="24"/>
          <w:szCs w:val="24"/>
        </w:rPr>
        <w:t>,</w:t>
      </w:r>
      <w:r w:rsidR="002B2AD9" w:rsidRPr="00056BE2">
        <w:rPr>
          <w:rFonts w:ascii="Arial Narrow" w:hAnsi="Arial Narrow" w:cs="Arial"/>
          <w:sz w:val="24"/>
          <w:szCs w:val="24"/>
        </w:rPr>
        <w:t xml:space="preserve"> </w:t>
      </w:r>
      <w:r w:rsidR="00E65685" w:rsidRPr="00056BE2">
        <w:rPr>
          <w:rFonts w:ascii="Arial Narrow" w:hAnsi="Arial Narrow" w:cs="Arial"/>
          <w:sz w:val="24"/>
          <w:szCs w:val="24"/>
        </w:rPr>
        <w:t>oświa</w:t>
      </w:r>
      <w:r w:rsidR="00825A09" w:rsidRPr="00056BE2">
        <w:rPr>
          <w:rFonts w:ascii="Arial Narrow" w:hAnsi="Arial Narrow" w:cs="Arial"/>
          <w:sz w:val="24"/>
          <w:szCs w:val="24"/>
        </w:rPr>
        <w:t>dczam</w:t>
      </w:r>
      <w:r w:rsidR="00E65685" w:rsidRPr="00056BE2">
        <w:rPr>
          <w:rFonts w:ascii="Arial Narrow" w:hAnsi="Arial Narrow" w:cs="Arial"/>
          <w:sz w:val="24"/>
          <w:szCs w:val="24"/>
        </w:rPr>
        <w:t>,</w:t>
      </w:r>
      <w:r w:rsidR="002B2AD9" w:rsidRPr="00056BE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56BE2" w14:paraId="6BA50B88" w14:textId="77777777" w:rsidTr="00650D6C">
        <w:tc>
          <w:tcPr>
            <w:tcW w:w="9104" w:type="dxa"/>
            <w:shd w:val="clear" w:color="auto" w:fill="D9D9D9"/>
          </w:tcPr>
          <w:p w14:paraId="0E54F0C2" w14:textId="77777777" w:rsidR="00E50194" w:rsidRPr="00056BE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56BE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35B83E11" w14:textId="77777777" w:rsidR="0032618A" w:rsidRPr="00056BE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56BE2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056BE2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056BE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56BE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056BE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56BE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056BE2">
        <w:rPr>
          <w:rFonts w:ascii="Arial Narrow" w:hAnsi="Arial Narrow" w:cs="Arial"/>
          <w:sz w:val="24"/>
          <w:szCs w:val="24"/>
        </w:rPr>
        <w:t>.</w:t>
      </w:r>
    </w:p>
    <w:p w14:paraId="7831EE1C" w14:textId="77777777" w:rsidR="0011306C" w:rsidRPr="00056BE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56BE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56BE2">
        <w:rPr>
          <w:rFonts w:ascii="Arial Narrow" w:hAnsi="Arial Narrow" w:cs="Arial"/>
          <w:sz w:val="24"/>
          <w:szCs w:val="24"/>
        </w:rPr>
        <w:t xml:space="preserve"> (</w:t>
      </w:r>
      <w:r w:rsidR="00486223" w:rsidRPr="00056BE2">
        <w:rPr>
          <w:rFonts w:ascii="Arial Narrow" w:hAnsi="Arial Narrow" w:cs="Arial"/>
          <w:sz w:val="24"/>
          <w:szCs w:val="24"/>
        </w:rPr>
        <w:t>t.j. Dz.U. z 2023r. poz. 1497</w:t>
      </w:r>
      <w:r w:rsidRPr="00056BE2">
        <w:rPr>
          <w:rFonts w:ascii="Arial Narrow" w:hAnsi="Arial Narrow" w:cs="Arial"/>
          <w:sz w:val="24"/>
          <w:szCs w:val="24"/>
        </w:rPr>
        <w:t>)</w:t>
      </w:r>
      <w:r w:rsidR="0032618A" w:rsidRPr="00056BE2">
        <w:rPr>
          <w:rFonts w:ascii="Arial Narrow" w:hAnsi="Arial Narrow" w:cs="Arial"/>
          <w:sz w:val="24"/>
          <w:szCs w:val="24"/>
        </w:rPr>
        <w:t xml:space="preserve"> </w:t>
      </w:r>
      <w:r w:rsidR="0011306C" w:rsidRPr="00056BE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056BE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56BE2" w14:paraId="4AF5651A" w14:textId="77777777" w:rsidTr="00CD4DD1">
        <w:tc>
          <w:tcPr>
            <w:tcW w:w="9104" w:type="dxa"/>
            <w:shd w:val="clear" w:color="auto" w:fill="D9D9D9"/>
          </w:tcPr>
          <w:p w14:paraId="2E88A381" w14:textId="77777777" w:rsidR="0011306C" w:rsidRPr="00056BE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3347D19" w14:textId="77777777" w:rsidR="00103D09" w:rsidRPr="00056BE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FAFFC13" w14:textId="77777777" w:rsidR="00D2702A" w:rsidRPr="00056BE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56BE2" w14:paraId="0A6135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567F" w14:textId="77777777" w:rsidR="00D2702A" w:rsidRPr="00056BE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07B3" w14:textId="77777777" w:rsidR="00D2702A" w:rsidRPr="00056BE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C7F40" w:rsidRPr="00056BE2" w14:paraId="50C35BC3" w14:textId="77777777" w:rsidTr="00A8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CFD2" w14:textId="1579831A" w:rsidR="00DC7F40" w:rsidRPr="00056BE2" w:rsidRDefault="00DC7F40" w:rsidP="00A86F7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9BC3" w14:textId="39027E95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C51AB21" w14:textId="77777777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EA85545" w14:textId="77777777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23F48F2" w14:textId="77777777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sz w:val="24"/>
                <w:szCs w:val="24"/>
              </w:rPr>
              <w:t xml:space="preserve">Osoby skierowane do wykonania zamówienia muszą legitymować się imiennym aktualnym </w:t>
            </w:r>
            <w:r w:rsidRPr="00056BE2">
              <w:rPr>
                <w:rFonts w:ascii="Arial Narrow" w:hAnsi="Arial Narrow" w:cs="Arial"/>
                <w:sz w:val="24"/>
                <w:szCs w:val="24"/>
              </w:rPr>
              <w:lastRenderedPageBreak/>
              <w:t>certyfikatem wystawionym przez producenta urządzenia, jego autoryzowanego przedstawiciela lub innym dokumentem poświadczającym przeszkolenie w zakresie obsługi serwisowej przedmiotu zamówienia - min 2 osoby.</w:t>
            </w:r>
          </w:p>
          <w:p w14:paraId="6C6B74BC" w14:textId="77777777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sz w:val="24"/>
                <w:szCs w:val="24"/>
              </w:rPr>
              <w:t>Oświadczenie o posiadaniu przez Wykonawcę narzędzi niezbędnych do wykonania przedmiotu zamówienia (wraz z hasłami i kodami serwisowymi).</w:t>
            </w:r>
          </w:p>
          <w:p w14:paraId="13941EC3" w14:textId="77777777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E3A7A2F" w14:textId="77777777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sz w:val="24"/>
                <w:szCs w:val="24"/>
              </w:rPr>
              <w:t>Dla zadania 2 - posiadanie certyfikatu akredytacji laboratorium badawczego w zakresie zadania.</w:t>
            </w:r>
          </w:p>
          <w:p w14:paraId="02B386E4" w14:textId="77777777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A552D9B" w14:textId="18134A7D" w:rsidR="00DC7F40" w:rsidRPr="00056BE2" w:rsidRDefault="00DC7F40" w:rsidP="00A86F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sz w:val="24"/>
                <w:szCs w:val="24"/>
              </w:rPr>
              <w:t xml:space="preserve">Wykaz min. 2 usług odpowiadających przedmiotowi zamówienia, tj. obsługa serwisowa obejmująca serwis/ przeglądy/ naprawy/ testy specjalistyczne sprzętu i aparatury medycznej wraz z dokumentami wskazanymi w pkt. 9.2 </w:t>
            </w:r>
            <w:proofErr w:type="spellStart"/>
            <w:r w:rsidRPr="00056BE2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056BE2">
              <w:rPr>
                <w:rFonts w:ascii="Arial Narrow" w:hAnsi="Arial Narrow" w:cs="Arial"/>
                <w:sz w:val="24"/>
                <w:szCs w:val="24"/>
              </w:rPr>
              <w:t xml:space="preserve"> 1 SWZ, z zastrzeżeniem, że co najmniej jedna ze wskazanych usług będzie wynosiła wartość brutto wskazaną w pkt 9.2 pp</w:t>
            </w:r>
            <w:r w:rsidR="00B11109">
              <w:rPr>
                <w:rFonts w:ascii="Arial Narrow" w:hAnsi="Arial Narrow" w:cs="Arial"/>
                <w:sz w:val="24"/>
                <w:szCs w:val="24"/>
              </w:rPr>
              <w:t>kt</w:t>
            </w:r>
            <w:r w:rsidRPr="00056BE2">
              <w:rPr>
                <w:rFonts w:ascii="Arial Narrow" w:hAnsi="Arial Narrow" w:cs="Arial"/>
                <w:sz w:val="24"/>
                <w:szCs w:val="24"/>
              </w:rPr>
              <w:t xml:space="preserve"> 1 tabela l.p. 2 SWZ.</w:t>
            </w:r>
          </w:p>
        </w:tc>
      </w:tr>
    </w:tbl>
    <w:p w14:paraId="6019159D" w14:textId="71A43A7A" w:rsidR="00122954" w:rsidRPr="00056BE2" w:rsidRDefault="00DC7F40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lastRenderedPageBreak/>
        <w:t xml:space="preserve"> </w:t>
      </w:r>
      <w:r w:rsidR="00122954" w:rsidRPr="00056BE2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3D5F17D4" w14:textId="77777777" w:rsidR="00721D87" w:rsidRPr="00056BE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……………</w:t>
      </w:r>
      <w:r w:rsidR="00721D87" w:rsidRPr="00056BE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421FA29" w14:textId="77777777" w:rsidR="00721D87" w:rsidRPr="00056BE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56BE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56BE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56BE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68697B7" w14:textId="77777777" w:rsidR="00721D87" w:rsidRPr="00056BE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4771064" w14:textId="77777777" w:rsidR="00E21BB4" w:rsidRPr="00056BE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……………</w:t>
      </w:r>
      <w:r w:rsidR="00721D87" w:rsidRPr="00056BE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56BE2">
        <w:rPr>
          <w:rFonts w:ascii="Arial Narrow" w:hAnsi="Arial Narrow" w:cs="Arial"/>
          <w:sz w:val="24"/>
          <w:szCs w:val="24"/>
        </w:rPr>
        <w:t>………………………….</w:t>
      </w:r>
    </w:p>
    <w:p w14:paraId="36BC75B0" w14:textId="77777777" w:rsidR="00E21BB4" w:rsidRPr="00056BE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56BE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56BE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56BE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6FBC4F7" w14:textId="77777777" w:rsidR="00334A77" w:rsidRPr="00056BE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56BE2" w14:paraId="6D405F66" w14:textId="77777777" w:rsidTr="0061040C">
        <w:tc>
          <w:tcPr>
            <w:tcW w:w="9104" w:type="dxa"/>
            <w:shd w:val="clear" w:color="auto" w:fill="D9D9D9"/>
          </w:tcPr>
          <w:p w14:paraId="33C02461" w14:textId="77777777" w:rsidR="00334A77" w:rsidRPr="00056BE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998B4CE" w14:textId="77777777" w:rsidR="00334A77" w:rsidRPr="00056BE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25D1A47" w14:textId="77777777" w:rsidR="004175AB" w:rsidRPr="00056BE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8C5EEA8" w14:textId="77777777" w:rsidR="004175AB" w:rsidRPr="00056BE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C618D35" w14:textId="77777777" w:rsidR="004175AB" w:rsidRPr="00056BE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572EC7F" w14:textId="77777777" w:rsidR="00334A77" w:rsidRPr="00056BE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56BE2" w14:paraId="5C6C3028" w14:textId="77777777" w:rsidTr="0061040C">
        <w:tc>
          <w:tcPr>
            <w:tcW w:w="9104" w:type="dxa"/>
            <w:shd w:val="clear" w:color="auto" w:fill="D9D9D9"/>
          </w:tcPr>
          <w:p w14:paraId="24E76721" w14:textId="77777777" w:rsidR="00C37715" w:rsidRPr="00056BE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D806033" w14:textId="77777777" w:rsidR="00334A77" w:rsidRPr="00056BE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56BE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56BE2">
        <w:rPr>
          <w:rFonts w:ascii="Arial Narrow" w:hAnsi="Arial Narrow" w:cs="Arial"/>
          <w:color w:val="0070C0"/>
          <w:sz w:val="20"/>
          <w:szCs w:val="20"/>
        </w:rPr>
        <w:t>]</w:t>
      </w:r>
    </w:p>
    <w:p w14:paraId="00F74D10" w14:textId="77777777" w:rsidR="0044648E" w:rsidRPr="00056BE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056BE2">
        <w:rPr>
          <w:rFonts w:ascii="Arial Narrow" w:hAnsi="Arial Narrow" w:cs="Arial"/>
          <w:sz w:val="24"/>
          <w:szCs w:val="24"/>
        </w:rPr>
        <w:t>:</w:t>
      </w:r>
    </w:p>
    <w:p w14:paraId="2A540BB2" w14:textId="77777777" w:rsidR="0044648E" w:rsidRPr="00056BE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5517DEF" w14:textId="77777777" w:rsidR="0044648E" w:rsidRPr="00056BE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2593019" w14:textId="77777777" w:rsidR="00C62F57" w:rsidRPr="00056BE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56BE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56BE2" w14:paraId="3885C8AA" w14:textId="77777777" w:rsidTr="00CD4DD1">
        <w:tc>
          <w:tcPr>
            <w:tcW w:w="9104" w:type="dxa"/>
            <w:shd w:val="clear" w:color="auto" w:fill="D9D9D9"/>
          </w:tcPr>
          <w:p w14:paraId="42971177" w14:textId="77777777" w:rsidR="00BE6F04" w:rsidRPr="00056BE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F6FF1B4" w14:textId="77777777" w:rsidR="00FE4E2B" w:rsidRPr="00056BE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56BE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56BE2" w14:paraId="69597395" w14:textId="77777777" w:rsidTr="00847232">
        <w:tc>
          <w:tcPr>
            <w:tcW w:w="9104" w:type="dxa"/>
            <w:shd w:val="clear" w:color="auto" w:fill="D9D9D9"/>
          </w:tcPr>
          <w:p w14:paraId="04987F54" w14:textId="77777777" w:rsidR="00E426EB" w:rsidRPr="00056BE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56BE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7B41291" w14:textId="77777777" w:rsidR="00E426EB" w:rsidRPr="00056BE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2390CAF" w14:textId="77777777" w:rsidR="00E426EB" w:rsidRPr="00056BE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1A85E68" w14:textId="77777777" w:rsidR="00E426EB" w:rsidRPr="00056BE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33A8489" w14:textId="77777777" w:rsidR="00E426EB" w:rsidRPr="00056BE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56BE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FB63EC" w14:textId="77777777" w:rsidR="00E426EB" w:rsidRPr="00056BE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56BE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5351AA4" w14:textId="77777777" w:rsidR="00E426EB" w:rsidRPr="00056BE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56BE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14BF17A" w14:textId="77777777" w:rsidR="0012157F" w:rsidRPr="00056BE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97B9E61" w14:textId="77777777" w:rsidR="008C60E1" w:rsidRPr="00056BE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677A68A" w14:textId="77777777" w:rsidR="00524951" w:rsidRPr="00056BE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56BE2">
        <w:rPr>
          <w:rFonts w:ascii="Arial Narrow" w:hAnsi="Arial Narrow" w:cs="Arial"/>
          <w:sz w:val="20"/>
          <w:szCs w:val="20"/>
        </w:rPr>
        <w:tab/>
      </w:r>
      <w:r w:rsidRPr="00056BE2">
        <w:rPr>
          <w:rFonts w:ascii="Arial Narrow" w:hAnsi="Arial Narrow" w:cs="Arial"/>
          <w:sz w:val="20"/>
          <w:szCs w:val="20"/>
        </w:rPr>
        <w:tab/>
      </w:r>
      <w:r w:rsidRPr="00056BE2">
        <w:rPr>
          <w:rFonts w:ascii="Arial Narrow" w:hAnsi="Arial Narrow" w:cs="Arial"/>
          <w:sz w:val="20"/>
          <w:szCs w:val="20"/>
        </w:rPr>
        <w:tab/>
      </w:r>
      <w:r w:rsidRPr="00056BE2">
        <w:rPr>
          <w:rFonts w:ascii="Arial Narrow" w:hAnsi="Arial Narrow" w:cs="Arial"/>
          <w:sz w:val="20"/>
          <w:szCs w:val="20"/>
        </w:rPr>
        <w:tab/>
      </w:r>
      <w:r w:rsidRPr="00056BE2">
        <w:rPr>
          <w:rFonts w:ascii="Arial Narrow" w:hAnsi="Arial Narrow" w:cs="Arial"/>
          <w:sz w:val="20"/>
          <w:szCs w:val="20"/>
        </w:rPr>
        <w:tab/>
      </w:r>
      <w:r w:rsidRPr="00056BE2">
        <w:rPr>
          <w:rFonts w:ascii="Arial Narrow" w:hAnsi="Arial Narrow" w:cs="Arial"/>
          <w:sz w:val="20"/>
          <w:szCs w:val="20"/>
        </w:rPr>
        <w:tab/>
      </w:r>
      <w:r w:rsidRPr="00056BE2">
        <w:rPr>
          <w:rFonts w:ascii="Arial Narrow" w:hAnsi="Arial Narrow" w:cs="Arial"/>
          <w:sz w:val="20"/>
          <w:szCs w:val="20"/>
        </w:rPr>
        <w:tab/>
      </w:r>
    </w:p>
    <w:p w14:paraId="373CB18F" w14:textId="77777777" w:rsidR="00524951" w:rsidRPr="00056BE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E7481FC" w14:textId="77777777" w:rsidR="00FE4E2B" w:rsidRPr="00056BE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56BE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56BE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46AB5B84" w14:textId="77777777" w:rsidR="00484F88" w:rsidRPr="00056BE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56BE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56BE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56BE2" w:rsidSect="008272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137F3" w14:textId="77777777" w:rsidR="008272C1" w:rsidRDefault="008272C1" w:rsidP="0038231F">
      <w:pPr>
        <w:spacing w:after="0" w:line="240" w:lineRule="auto"/>
      </w:pPr>
      <w:r>
        <w:separator/>
      </w:r>
    </w:p>
  </w:endnote>
  <w:endnote w:type="continuationSeparator" w:id="0">
    <w:p w14:paraId="68E06B8D" w14:textId="77777777" w:rsidR="008272C1" w:rsidRDefault="008272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94952" w14:textId="77777777" w:rsidR="00DC7F40" w:rsidRDefault="00DC7F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F53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FD11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41AC3" w14:textId="77777777" w:rsidR="00DC7F40" w:rsidRDefault="00DC7F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BE3FE" w14:textId="77777777" w:rsidR="008272C1" w:rsidRDefault="008272C1" w:rsidP="0038231F">
      <w:pPr>
        <w:spacing w:after="0" w:line="240" w:lineRule="auto"/>
      </w:pPr>
      <w:r>
        <w:separator/>
      </w:r>
    </w:p>
  </w:footnote>
  <w:footnote w:type="continuationSeparator" w:id="0">
    <w:p w14:paraId="05B34935" w14:textId="77777777" w:rsidR="008272C1" w:rsidRDefault="008272C1" w:rsidP="0038231F">
      <w:pPr>
        <w:spacing w:after="0" w:line="240" w:lineRule="auto"/>
      </w:pPr>
      <w:r>
        <w:continuationSeparator/>
      </w:r>
    </w:p>
  </w:footnote>
  <w:footnote w:id="1">
    <w:p w14:paraId="54077E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E7D6DC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CE87BC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DE2368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A527E6E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9C9344E" w14:textId="77777777" w:rsidR="0032618A" w:rsidRDefault="0032618A" w:rsidP="0032618A">
      <w:pPr>
        <w:pStyle w:val="Tekstprzypisudolnego"/>
      </w:pPr>
    </w:p>
  </w:footnote>
  <w:footnote w:id="2">
    <w:p w14:paraId="26E84ED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925FC1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14460E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4695B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2753" w14:textId="77777777" w:rsidR="00DC7F40" w:rsidRDefault="00DC7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9A15D" w14:textId="77777777" w:rsidR="00DC7F40" w:rsidRDefault="00DC7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BC423" w14:textId="77777777" w:rsidR="00DC7F40" w:rsidRDefault="00DC7F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693908">
    <w:abstractNumId w:val="11"/>
  </w:num>
  <w:num w:numId="2" w16cid:durableId="814444368">
    <w:abstractNumId w:val="0"/>
  </w:num>
  <w:num w:numId="3" w16cid:durableId="708185565">
    <w:abstractNumId w:val="10"/>
  </w:num>
  <w:num w:numId="4" w16cid:durableId="480269799">
    <w:abstractNumId w:val="13"/>
  </w:num>
  <w:num w:numId="5" w16cid:durableId="1195071527">
    <w:abstractNumId w:val="12"/>
  </w:num>
  <w:num w:numId="6" w16cid:durableId="410926265">
    <w:abstractNumId w:val="9"/>
  </w:num>
  <w:num w:numId="7" w16cid:durableId="925193744">
    <w:abstractNumId w:val="1"/>
  </w:num>
  <w:num w:numId="8" w16cid:durableId="1708523742">
    <w:abstractNumId w:val="6"/>
  </w:num>
  <w:num w:numId="9" w16cid:durableId="40177247">
    <w:abstractNumId w:val="4"/>
  </w:num>
  <w:num w:numId="10" w16cid:durableId="1953515345">
    <w:abstractNumId w:val="7"/>
  </w:num>
  <w:num w:numId="11" w16cid:durableId="704870377">
    <w:abstractNumId w:val="5"/>
  </w:num>
  <w:num w:numId="12" w16cid:durableId="2056157381">
    <w:abstractNumId w:val="8"/>
  </w:num>
  <w:num w:numId="13" w16cid:durableId="1821920473">
    <w:abstractNumId w:val="3"/>
  </w:num>
  <w:num w:numId="14" w16cid:durableId="1438257807">
    <w:abstractNumId w:val="2"/>
  </w:num>
  <w:num w:numId="15" w16cid:durableId="4514399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2C1"/>
    <w:rsid w:val="00023477"/>
    <w:rsid w:val="000247FF"/>
    <w:rsid w:val="00025C8D"/>
    <w:rsid w:val="000303EE"/>
    <w:rsid w:val="0005473D"/>
    <w:rsid w:val="00056BE2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272C1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1109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C7F40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E0982"/>
  <w15:docId w15:val="{723240EF-82E2-4C82-A673-49829CC4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1033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2024-04-18T04:58:00Z</dcterms:created>
  <dcterms:modified xsi:type="dcterms:W3CDTF">2024-04-18T04:58:00Z</dcterms:modified>
</cp:coreProperties>
</file>