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BA895F8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41A516FC" w14:textId="4B650991" w:rsidR="009C55DA" w:rsidRDefault="009C55DA" w:rsidP="009C55DA">
      <w:pPr>
        <w:spacing w:after="120" w:line="276" w:lineRule="auto"/>
        <w:jc w:val="center"/>
        <w:rPr>
          <w:b/>
        </w:rPr>
      </w:pPr>
      <w:bookmarkStart w:id="0" w:name="_Hlk164229946"/>
      <w:r w:rsidRPr="009C55DA">
        <w:rPr>
          <w:b/>
          <w:sz w:val="24"/>
          <w:szCs w:val="24"/>
        </w:rPr>
        <w:t xml:space="preserve">Indywidualne zajęcia wyrównawcze dla dzieci i młodzieży przebywającej w pieczy zastępczej w ramach realizacji projektu </w:t>
      </w:r>
      <w:r w:rsidRPr="009C55DA">
        <w:rPr>
          <w:b/>
          <w:i/>
          <w:iCs/>
          <w:sz w:val="24"/>
          <w:szCs w:val="24"/>
        </w:rPr>
        <w:t xml:space="preserve">„Wsparcie deinstytucjonalizacji pieczy zastępczej w podregionie leszczyńskim”, </w:t>
      </w:r>
      <w:r w:rsidRPr="009C55DA">
        <w:rPr>
          <w:b/>
          <w:sz w:val="24"/>
          <w:szCs w:val="24"/>
        </w:rPr>
        <w:t>Program „Fundusze Europejskie dla Wielkopolski na lata 2021 – 2027”, Część ……… zamówienia</w:t>
      </w:r>
      <w:bookmarkEnd w:id="0"/>
      <w:r w:rsidRPr="009C55DA">
        <w:rPr>
          <w:b/>
          <w:sz w:val="24"/>
          <w:szCs w:val="24"/>
        </w:rPr>
        <w:t>*</w:t>
      </w:r>
    </w:p>
    <w:p w14:paraId="1130D1DA" w14:textId="756FA9FE" w:rsidR="00997882" w:rsidRPr="00997882" w:rsidRDefault="00997882" w:rsidP="00997882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</w:p>
    <w:p w14:paraId="18EF5989" w14:textId="77777777" w:rsidR="00997882" w:rsidRPr="009C55DA" w:rsidRDefault="00997882" w:rsidP="00997882">
      <w:pPr>
        <w:tabs>
          <w:tab w:val="center" w:pos="4536"/>
        </w:tabs>
        <w:spacing w:after="120" w:line="276" w:lineRule="auto"/>
        <w:jc w:val="both"/>
        <w:rPr>
          <w:bCs/>
          <w:sz w:val="18"/>
          <w:szCs w:val="18"/>
        </w:rPr>
      </w:pPr>
      <w:r w:rsidRPr="009C55DA">
        <w:rPr>
          <w:bCs/>
        </w:rPr>
        <w:t xml:space="preserve">*wpisać właściwe </w:t>
      </w:r>
    </w:p>
    <w:p w14:paraId="2C4ECFA2" w14:textId="314A9F3B" w:rsidR="00C11A25" w:rsidRPr="00FE449E" w:rsidRDefault="00C11A25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2FD3A8C2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w </w:t>
            </w:r>
            <w:r w:rsidR="004C2A2A" w:rsidRPr="00211BAA">
              <w:rPr>
                <w:b/>
                <w:bCs/>
              </w:rPr>
              <w:t>miesiącach</w:t>
            </w:r>
            <w:r w:rsidR="00632BD0" w:rsidRPr="00211BAA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09F6466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4E84B66B" w14:textId="2D93B760" w:rsidR="002120D9" w:rsidRDefault="00632BD0" w:rsidP="002120D9">
      <w:pPr>
        <w:contextualSpacing/>
        <w:rPr>
          <w:b/>
          <w:bCs/>
          <w:i/>
          <w:iCs/>
          <w:sz w:val="24"/>
          <w:szCs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368763B0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Pr="00997882">
        <w:rPr>
          <w:i/>
          <w:iCs/>
        </w:rPr>
        <w:t>zadania pn.</w:t>
      </w:r>
      <w:r w:rsidRPr="00997882">
        <w:rPr>
          <w:sz w:val="22"/>
          <w:szCs w:val="22"/>
        </w:rPr>
        <w:t xml:space="preserve"> </w:t>
      </w:r>
      <w:r w:rsidR="00211BAA" w:rsidRPr="00211BAA">
        <w:rPr>
          <w:bCs/>
          <w:i/>
          <w:iCs/>
        </w:rPr>
        <w:t>Indywidualne zajęcia wyrównawcze dla dzieci i młodzieży przebywającej w pieczy zastępczej w ramach realizacji projektu „Wsparcie deinstytucjonalizacji pieczy zastępczej w podregionie leszczyńskim”, Program „Fundusze Europejskie dla Wielkopolski na lata 2021 – 2027”</w:t>
      </w:r>
      <w:r w:rsidR="00211BAA" w:rsidRPr="00211BAA">
        <w:rPr>
          <w:bCs/>
          <w:i/>
          <w:iCs/>
        </w:rPr>
        <w:t>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0CA1A" w14:textId="163F0356" w:rsidR="005758D6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48685981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E6B06E5" w14:textId="5CC0F9AB" w:rsidR="00892B90" w:rsidRPr="00CD2CB7" w:rsidRDefault="00506014">
    <w:pPr>
      <w:pStyle w:val="Nagwek"/>
      <w:rPr>
        <w:i/>
        <w:iCs/>
      </w:rPr>
    </w:pPr>
    <w:r w:rsidRPr="00CD2CB7">
      <w:t>Z</w:t>
    </w:r>
    <w:r w:rsidR="005758D6" w:rsidRPr="00CD2CB7">
      <w:t>nak sprawy: PCUW.261</w:t>
    </w:r>
    <w:r w:rsidRPr="00CD2CB7">
      <w:t>.</w:t>
    </w:r>
    <w:r w:rsidR="005758D6" w:rsidRPr="00CD2CB7">
      <w:t>2.</w:t>
    </w:r>
    <w:r w:rsidR="009C55DA">
      <w:t>7</w:t>
    </w:r>
    <w:r w:rsidR="00E76367" w:rsidRPr="00CD2CB7">
      <w:t>.2024</w:t>
    </w:r>
    <w:r w:rsidRPr="00CD2CB7">
      <w:ptab w:relativeTo="margin" w:alignment="center" w:leader="none"/>
    </w:r>
    <w:r w:rsidRPr="00CD2CB7">
      <w:rPr>
        <w:i/>
        <w:iCs/>
      </w:rPr>
      <w:ptab w:relativeTo="margin" w:alignment="right" w:leader="none"/>
    </w:r>
    <w:r w:rsidR="00946CCC" w:rsidRPr="00CD2CB7">
      <w:rPr>
        <w:i/>
        <w:iCs/>
      </w:rPr>
      <w:t xml:space="preserve"> </w:t>
    </w:r>
    <w:r w:rsidRPr="00CD2CB7">
      <w:rPr>
        <w:i/>
        <w:iCs/>
      </w:rPr>
      <w:t xml:space="preserve">Załącznik Nr </w:t>
    </w:r>
    <w:r w:rsidR="00FE449E">
      <w:rPr>
        <w:i/>
        <w:iCs/>
      </w:rPr>
      <w:t>5</w:t>
    </w:r>
    <w:r w:rsidR="00844A2D" w:rsidRPr="00CD2CB7">
      <w:rPr>
        <w:i/>
        <w:iCs/>
      </w:rPr>
      <w:t xml:space="preserve"> </w:t>
    </w:r>
    <w:r w:rsidRPr="00CD2CB7">
      <w:rPr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1BAA"/>
    <w:rsid w:val="002120D9"/>
    <w:rsid w:val="0024271E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C2A2A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32BD0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76367"/>
    <w:rsid w:val="00E80527"/>
    <w:rsid w:val="00E819CF"/>
    <w:rsid w:val="00E932F8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430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8</cp:revision>
  <cp:lastPrinted>2000-12-12T17:01:00Z</cp:lastPrinted>
  <dcterms:created xsi:type="dcterms:W3CDTF">2024-01-10T06:13:00Z</dcterms:created>
  <dcterms:modified xsi:type="dcterms:W3CDTF">2024-04-17T05:06:00Z</dcterms:modified>
</cp:coreProperties>
</file>