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2BC01" w14:textId="623B5AD9" w:rsidR="008D2AB8" w:rsidRPr="006B375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6B375C">
        <w:rPr>
          <w:rFonts w:ascii="Times New Roman" w:hAnsi="Times New Roman"/>
          <w:b w:val="0"/>
          <w:sz w:val="22"/>
          <w:szCs w:val="22"/>
        </w:rPr>
        <w:tab/>
      </w:r>
      <w:r w:rsidRPr="006B375C">
        <w:rPr>
          <w:rFonts w:ascii="Times New Roman" w:hAnsi="Times New Roman"/>
          <w:b w:val="0"/>
          <w:sz w:val="22"/>
          <w:szCs w:val="22"/>
        </w:rPr>
        <w:tab/>
      </w:r>
      <w:r w:rsidRPr="006B375C">
        <w:rPr>
          <w:rFonts w:ascii="Times New Roman" w:hAnsi="Times New Roman"/>
          <w:b w:val="0"/>
          <w:sz w:val="22"/>
          <w:szCs w:val="22"/>
        </w:rPr>
        <w:tab/>
      </w:r>
      <w:r w:rsidRPr="006B375C">
        <w:rPr>
          <w:rFonts w:ascii="Times New Roman" w:hAnsi="Times New Roman"/>
          <w:b w:val="0"/>
          <w:sz w:val="22"/>
          <w:szCs w:val="22"/>
        </w:rPr>
        <w:tab/>
      </w:r>
      <w:r w:rsidRPr="006B375C">
        <w:rPr>
          <w:rFonts w:ascii="Times New Roman" w:hAnsi="Times New Roman"/>
          <w:b w:val="0"/>
          <w:sz w:val="22"/>
          <w:szCs w:val="22"/>
        </w:rPr>
        <w:tab/>
      </w:r>
      <w:r w:rsidRPr="006B375C">
        <w:rPr>
          <w:rFonts w:ascii="Times New Roman" w:hAnsi="Times New Roman"/>
          <w:b w:val="0"/>
          <w:sz w:val="22"/>
          <w:szCs w:val="22"/>
        </w:rPr>
        <w:tab/>
      </w:r>
      <w:r w:rsidRPr="006B375C">
        <w:rPr>
          <w:rFonts w:ascii="Times New Roman" w:hAnsi="Times New Roman"/>
          <w:b w:val="0"/>
          <w:sz w:val="22"/>
          <w:szCs w:val="22"/>
        </w:rPr>
        <w:tab/>
      </w:r>
      <w:r w:rsidRPr="006B375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6B375C">
        <w:rPr>
          <w:rFonts w:ascii="Times New Roman" w:hAnsi="Times New Roman"/>
          <w:sz w:val="22"/>
          <w:szCs w:val="22"/>
        </w:rPr>
        <w:t>1</w:t>
      </w:r>
    </w:p>
    <w:p w14:paraId="5823253D" w14:textId="77777777" w:rsidR="008D2AB8" w:rsidRPr="006B375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7587BD0" w14:textId="77777777" w:rsidR="008D2AB8" w:rsidRPr="006B375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6B375C">
        <w:rPr>
          <w:b/>
          <w:sz w:val="22"/>
          <w:szCs w:val="22"/>
        </w:rPr>
        <w:t>FORMULARZ OFERTY</w:t>
      </w:r>
    </w:p>
    <w:p w14:paraId="7892C58F" w14:textId="77777777" w:rsidR="008D2AB8" w:rsidRPr="006B375C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A33B333" w14:textId="77777777" w:rsidR="00FC5F07" w:rsidRPr="006B375C" w:rsidRDefault="00FC5F07" w:rsidP="00FC5F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B375C">
        <w:rPr>
          <w:sz w:val="22"/>
          <w:szCs w:val="22"/>
        </w:rPr>
        <w:t>NAZWA WYKONAWCY:……………………………………………………………………..</w:t>
      </w:r>
    </w:p>
    <w:p w14:paraId="4C6E63A6" w14:textId="77777777" w:rsidR="00FC5F07" w:rsidRPr="006B375C" w:rsidRDefault="00FC5F07" w:rsidP="00FC5F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B375C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1F1B304" w14:textId="77777777" w:rsidR="00FC5F07" w:rsidRPr="006B375C" w:rsidRDefault="00FC5F07" w:rsidP="00FC5F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B375C">
        <w:rPr>
          <w:sz w:val="22"/>
          <w:szCs w:val="22"/>
        </w:rPr>
        <w:t>ADRES:………………………………………………………………………………………….</w:t>
      </w:r>
    </w:p>
    <w:p w14:paraId="706D86E1" w14:textId="77777777" w:rsidR="00FC5F07" w:rsidRPr="006B375C" w:rsidRDefault="00FC5F07" w:rsidP="00FC5F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B375C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4DC4B31" w14:textId="77777777" w:rsidR="00FC5F07" w:rsidRPr="006B375C" w:rsidRDefault="00FC5F07" w:rsidP="00FC5F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B375C">
        <w:rPr>
          <w:sz w:val="22"/>
          <w:szCs w:val="22"/>
        </w:rPr>
        <w:t>TEL.………………………………………………………………………………………………</w:t>
      </w:r>
    </w:p>
    <w:p w14:paraId="023D6E8C" w14:textId="77777777" w:rsidR="00FC5F07" w:rsidRPr="006B375C" w:rsidRDefault="00FC5F07" w:rsidP="00FC5F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B375C">
        <w:rPr>
          <w:sz w:val="22"/>
          <w:szCs w:val="22"/>
        </w:rPr>
        <w:t>FAX ……………………………………………………………………………………………..</w:t>
      </w:r>
    </w:p>
    <w:p w14:paraId="09C698E0" w14:textId="77777777" w:rsidR="00FC5F07" w:rsidRPr="006B375C" w:rsidRDefault="00FC5F07" w:rsidP="00FC5F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B375C">
        <w:rPr>
          <w:sz w:val="22"/>
          <w:szCs w:val="22"/>
        </w:rPr>
        <w:t>E-MAIL…………………………………………………………………………………………..</w:t>
      </w:r>
    </w:p>
    <w:p w14:paraId="22E37CB5" w14:textId="77777777" w:rsidR="00FC5F07" w:rsidRPr="006B375C" w:rsidRDefault="00FC5F07" w:rsidP="00FC5F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B375C">
        <w:rPr>
          <w:sz w:val="22"/>
          <w:szCs w:val="22"/>
        </w:rPr>
        <w:t>NIP…………………………………. REGON:……………………………………………….....</w:t>
      </w:r>
    </w:p>
    <w:p w14:paraId="0AFA7594" w14:textId="0C33E01F" w:rsidR="0096777A" w:rsidRPr="006B375C" w:rsidRDefault="00FC5F07" w:rsidP="00FC5F07">
      <w:pPr>
        <w:spacing w:line="360" w:lineRule="auto"/>
        <w:rPr>
          <w:sz w:val="22"/>
          <w:szCs w:val="22"/>
        </w:rPr>
      </w:pPr>
      <w:r w:rsidRPr="006B375C">
        <w:rPr>
          <w:sz w:val="22"/>
          <w:szCs w:val="22"/>
        </w:rPr>
        <w:t>BANK/ NR KONTA …………………………………………………………………………….</w:t>
      </w:r>
    </w:p>
    <w:p w14:paraId="41BB0339" w14:textId="77777777" w:rsidR="0096777A" w:rsidRPr="006B375C" w:rsidRDefault="0096777A" w:rsidP="008D2AB8">
      <w:pPr>
        <w:spacing w:line="360" w:lineRule="auto"/>
        <w:rPr>
          <w:sz w:val="22"/>
          <w:szCs w:val="22"/>
        </w:rPr>
      </w:pPr>
    </w:p>
    <w:p w14:paraId="79809249" w14:textId="379A9E63" w:rsidR="008D2AB8" w:rsidRPr="006B375C" w:rsidRDefault="008D2AB8" w:rsidP="008D2AB8">
      <w:pPr>
        <w:spacing w:line="360" w:lineRule="auto"/>
        <w:rPr>
          <w:sz w:val="22"/>
          <w:szCs w:val="22"/>
        </w:rPr>
      </w:pPr>
      <w:r w:rsidRPr="006B375C">
        <w:rPr>
          <w:sz w:val="22"/>
          <w:szCs w:val="22"/>
        </w:rPr>
        <w:t>Do: Nazwa i siedziba Zamawiającego:</w:t>
      </w:r>
    </w:p>
    <w:p w14:paraId="5478F0DD" w14:textId="77777777" w:rsidR="007D69A8" w:rsidRPr="006B375C" w:rsidRDefault="007D69A8" w:rsidP="008D2AB8">
      <w:pPr>
        <w:ind w:right="-110"/>
        <w:rPr>
          <w:b/>
          <w:sz w:val="22"/>
          <w:szCs w:val="22"/>
        </w:rPr>
      </w:pPr>
      <w:r w:rsidRPr="006B375C">
        <w:rPr>
          <w:b/>
          <w:sz w:val="22"/>
          <w:szCs w:val="22"/>
        </w:rPr>
        <w:t>Akademia Górniczo - Hutnicza</w:t>
      </w:r>
    </w:p>
    <w:p w14:paraId="3EBD2FEB" w14:textId="77777777" w:rsidR="007D69A8" w:rsidRPr="006B375C" w:rsidRDefault="007D69A8" w:rsidP="008D2AB8">
      <w:pPr>
        <w:ind w:right="-110"/>
        <w:rPr>
          <w:b/>
          <w:sz w:val="22"/>
          <w:szCs w:val="22"/>
        </w:rPr>
      </w:pPr>
      <w:r w:rsidRPr="006B375C">
        <w:rPr>
          <w:b/>
          <w:sz w:val="22"/>
          <w:szCs w:val="22"/>
        </w:rPr>
        <w:t>im. Stanisława Staszica w Krakowie</w:t>
      </w:r>
    </w:p>
    <w:p w14:paraId="7AE417D8" w14:textId="77777777" w:rsidR="008D2AB8" w:rsidRPr="006B375C" w:rsidRDefault="007D69A8" w:rsidP="008D2AB8">
      <w:pPr>
        <w:ind w:right="-110"/>
        <w:rPr>
          <w:b/>
          <w:sz w:val="22"/>
          <w:szCs w:val="22"/>
        </w:rPr>
      </w:pPr>
      <w:r w:rsidRPr="006B375C">
        <w:rPr>
          <w:b/>
          <w:sz w:val="22"/>
          <w:szCs w:val="22"/>
        </w:rPr>
        <w:t>Dział Zamówień Publicznych</w:t>
      </w:r>
      <w:r w:rsidR="008D2AB8" w:rsidRPr="006B375C">
        <w:rPr>
          <w:b/>
          <w:sz w:val="22"/>
          <w:szCs w:val="22"/>
        </w:rPr>
        <w:t xml:space="preserve">  </w:t>
      </w:r>
    </w:p>
    <w:p w14:paraId="1B73B2A1" w14:textId="77777777" w:rsidR="008D2AB8" w:rsidRPr="006B375C" w:rsidRDefault="007D69A8" w:rsidP="008D2AB8">
      <w:pPr>
        <w:ind w:right="-110"/>
        <w:rPr>
          <w:b/>
          <w:sz w:val="22"/>
          <w:szCs w:val="22"/>
        </w:rPr>
      </w:pPr>
      <w:r w:rsidRPr="006B375C">
        <w:rPr>
          <w:b/>
          <w:sz w:val="22"/>
          <w:szCs w:val="22"/>
        </w:rPr>
        <w:t>Al. Mickiewicza</w:t>
      </w:r>
      <w:r w:rsidR="008D2AB8" w:rsidRPr="006B375C">
        <w:rPr>
          <w:b/>
          <w:sz w:val="22"/>
          <w:szCs w:val="22"/>
        </w:rPr>
        <w:t xml:space="preserve"> </w:t>
      </w:r>
      <w:r w:rsidRPr="006B375C">
        <w:rPr>
          <w:b/>
          <w:sz w:val="22"/>
          <w:szCs w:val="22"/>
        </w:rPr>
        <w:t>30</w:t>
      </w:r>
      <w:r w:rsidR="008D2AB8" w:rsidRPr="006B375C">
        <w:rPr>
          <w:b/>
          <w:sz w:val="22"/>
          <w:szCs w:val="22"/>
        </w:rPr>
        <w:t xml:space="preserve"> </w:t>
      </w:r>
    </w:p>
    <w:p w14:paraId="40989963" w14:textId="77777777" w:rsidR="008D2AB8" w:rsidRPr="006B375C" w:rsidRDefault="007D69A8" w:rsidP="008D2AB8">
      <w:pPr>
        <w:rPr>
          <w:b/>
          <w:sz w:val="22"/>
          <w:szCs w:val="22"/>
        </w:rPr>
      </w:pPr>
      <w:r w:rsidRPr="006B375C">
        <w:rPr>
          <w:b/>
          <w:sz w:val="22"/>
          <w:szCs w:val="22"/>
        </w:rPr>
        <w:t>30-059</w:t>
      </w:r>
      <w:r w:rsidR="008D2AB8" w:rsidRPr="006B375C">
        <w:rPr>
          <w:b/>
          <w:sz w:val="22"/>
          <w:szCs w:val="22"/>
        </w:rPr>
        <w:t xml:space="preserve"> </w:t>
      </w:r>
      <w:r w:rsidRPr="006B375C">
        <w:rPr>
          <w:b/>
          <w:sz w:val="22"/>
          <w:szCs w:val="22"/>
        </w:rPr>
        <w:t>Kraków</w:t>
      </w:r>
      <w:r w:rsidR="008D2AB8" w:rsidRPr="006B375C">
        <w:rPr>
          <w:b/>
          <w:sz w:val="22"/>
          <w:szCs w:val="22"/>
        </w:rPr>
        <w:t xml:space="preserve">,  </w:t>
      </w:r>
    </w:p>
    <w:p w14:paraId="39414F12" w14:textId="77777777" w:rsidR="008D2AB8" w:rsidRPr="006B375C" w:rsidRDefault="008D2AB8" w:rsidP="008D2AB8">
      <w:pPr>
        <w:ind w:firstLine="3969"/>
        <w:rPr>
          <w:b/>
          <w:sz w:val="22"/>
          <w:szCs w:val="22"/>
        </w:rPr>
      </w:pPr>
    </w:p>
    <w:p w14:paraId="198332CB" w14:textId="53001F9F" w:rsidR="008D2AB8" w:rsidRPr="006B375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B375C">
        <w:rPr>
          <w:sz w:val="22"/>
          <w:szCs w:val="22"/>
        </w:rPr>
        <w:t xml:space="preserve">Przystępując do postępowania o udzielenie zamówienia publicznego, którego przedmiotem jest </w:t>
      </w:r>
      <w:r w:rsidR="007D69A8" w:rsidRPr="006B375C">
        <w:rPr>
          <w:b/>
          <w:sz w:val="22"/>
          <w:szCs w:val="22"/>
        </w:rPr>
        <w:t>dostawa maszyny wytrzymałościowej 300kN - DE-dzp.272-182/24</w:t>
      </w:r>
      <w:r w:rsidRPr="006B375C">
        <w:rPr>
          <w:b/>
          <w:sz w:val="22"/>
          <w:szCs w:val="22"/>
        </w:rPr>
        <w:t xml:space="preserve">, </w:t>
      </w:r>
      <w:r w:rsidRPr="006B375C">
        <w:rPr>
          <w:sz w:val="22"/>
          <w:szCs w:val="22"/>
        </w:rPr>
        <w:t>oferuję realizację przedmiotu zamówienia, zgodnie z zasadami określonymi w specyfikacji</w:t>
      </w:r>
      <w:r w:rsidR="0096777A" w:rsidRPr="006B375C">
        <w:rPr>
          <w:sz w:val="22"/>
          <w:szCs w:val="22"/>
        </w:rPr>
        <w:t xml:space="preserve"> </w:t>
      </w:r>
      <w:r w:rsidRPr="006B375C">
        <w:rPr>
          <w:sz w:val="22"/>
          <w:szCs w:val="22"/>
        </w:rPr>
        <w:t>warunków zamówienia.</w:t>
      </w:r>
    </w:p>
    <w:p w14:paraId="594053A3" w14:textId="77777777" w:rsidR="008D2AB8" w:rsidRPr="006B375C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3D56F68" w14:textId="25DA50B0" w:rsidR="008D2AB8" w:rsidRPr="006B375C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B375C">
        <w:rPr>
          <w:b/>
          <w:sz w:val="22"/>
          <w:szCs w:val="22"/>
        </w:rPr>
        <w:t>Cena netto</w:t>
      </w:r>
      <w:r w:rsidR="002B6616" w:rsidRPr="006B375C">
        <w:rPr>
          <w:b/>
          <w:sz w:val="22"/>
          <w:szCs w:val="22"/>
        </w:rPr>
        <w:t xml:space="preserve"> za całość zamówienia</w:t>
      </w:r>
      <w:r w:rsidRPr="006B375C">
        <w:rPr>
          <w:b/>
          <w:sz w:val="22"/>
          <w:szCs w:val="22"/>
        </w:rPr>
        <w:t>:   .........................................................................PLN</w:t>
      </w:r>
    </w:p>
    <w:p w14:paraId="7E1F9E6D" w14:textId="77777777" w:rsidR="008D2AB8" w:rsidRPr="006B375C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E0DBDE6" w14:textId="5ECBD262" w:rsidR="008D2AB8" w:rsidRPr="006B375C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B375C">
        <w:rPr>
          <w:b/>
          <w:sz w:val="22"/>
          <w:szCs w:val="22"/>
        </w:rPr>
        <w:t>Cena brutto</w:t>
      </w:r>
      <w:r w:rsidR="002B6616" w:rsidRPr="006B375C">
        <w:rPr>
          <w:b/>
          <w:sz w:val="22"/>
          <w:szCs w:val="22"/>
        </w:rPr>
        <w:t xml:space="preserve"> za całość zamówienia</w:t>
      </w:r>
      <w:r w:rsidRPr="006B375C">
        <w:rPr>
          <w:b/>
          <w:sz w:val="22"/>
          <w:szCs w:val="22"/>
        </w:rPr>
        <w:t>: .........................................................................PLN</w:t>
      </w:r>
    </w:p>
    <w:p w14:paraId="103AF59A" w14:textId="77777777" w:rsidR="008D2AB8" w:rsidRPr="006B375C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0ECCEA4" w14:textId="6BEF387E" w:rsidR="008D2AB8" w:rsidRPr="006B375C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B375C">
        <w:rPr>
          <w:sz w:val="22"/>
          <w:szCs w:val="22"/>
        </w:rPr>
        <w:t>Słownie brutto:</w:t>
      </w:r>
      <w:r w:rsidR="000B62B6" w:rsidRPr="006B375C">
        <w:rPr>
          <w:sz w:val="22"/>
          <w:szCs w:val="22"/>
        </w:rPr>
        <w:t xml:space="preserve"> </w:t>
      </w:r>
      <w:r w:rsidRPr="006B375C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57C03E2C" w14:textId="77777777" w:rsidR="008D2AB8" w:rsidRPr="006B375C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51DFA9A" w14:textId="36140669" w:rsidR="008D2AB8" w:rsidRPr="006B375C" w:rsidRDefault="008D2AB8" w:rsidP="008D2AB8">
      <w:pPr>
        <w:pStyle w:val="Tekstpodstawowy"/>
        <w:rPr>
          <w:sz w:val="22"/>
          <w:szCs w:val="22"/>
        </w:rPr>
      </w:pPr>
      <w:r w:rsidRPr="006B375C">
        <w:rPr>
          <w:sz w:val="22"/>
          <w:szCs w:val="22"/>
        </w:rPr>
        <w:t>Powyższa cena zawiera podatek VAT w wysokości .......... % tj.</w:t>
      </w:r>
      <w:r w:rsidR="0096777A" w:rsidRPr="006B375C">
        <w:rPr>
          <w:sz w:val="22"/>
          <w:szCs w:val="22"/>
        </w:rPr>
        <w:t xml:space="preserve"> </w:t>
      </w:r>
      <w:r w:rsidRPr="006B375C">
        <w:rPr>
          <w:sz w:val="22"/>
          <w:szCs w:val="22"/>
        </w:rPr>
        <w:t>…………………….</w:t>
      </w:r>
      <w:r w:rsidR="0096777A" w:rsidRPr="006B375C">
        <w:rPr>
          <w:sz w:val="22"/>
          <w:szCs w:val="22"/>
        </w:rPr>
        <w:t xml:space="preserve"> </w:t>
      </w:r>
      <w:r w:rsidRPr="006B375C">
        <w:rPr>
          <w:sz w:val="22"/>
          <w:szCs w:val="22"/>
        </w:rPr>
        <w:t>PLN</w:t>
      </w:r>
    </w:p>
    <w:p w14:paraId="0E649ACC" w14:textId="7CF93930" w:rsidR="001E3C7E" w:rsidRPr="006B375C" w:rsidRDefault="0096777A" w:rsidP="008D2AB8">
      <w:pPr>
        <w:pStyle w:val="Tekstpodstawowy"/>
        <w:rPr>
          <w:sz w:val="22"/>
          <w:szCs w:val="22"/>
        </w:rPr>
      </w:pPr>
      <w:r w:rsidRPr="006B375C">
        <w:rPr>
          <w:sz w:val="22"/>
          <w:szCs w:val="22"/>
        </w:rPr>
        <w:t>P</w:t>
      </w:r>
      <w:r w:rsidR="00FE545C" w:rsidRPr="006B375C">
        <w:rPr>
          <w:sz w:val="22"/>
          <w:szCs w:val="22"/>
        </w:rPr>
        <w:t>roducent/model zaoferowane</w:t>
      </w:r>
      <w:r w:rsidRPr="006B375C">
        <w:rPr>
          <w:sz w:val="22"/>
          <w:szCs w:val="22"/>
        </w:rPr>
        <w:t>j</w:t>
      </w:r>
      <w:r w:rsidR="00331EE9">
        <w:rPr>
          <w:sz w:val="22"/>
          <w:szCs w:val="22"/>
        </w:rPr>
        <w:t xml:space="preserve"> maszyny wytrzymałościowej</w:t>
      </w:r>
      <w:r w:rsidR="001E3C7E" w:rsidRPr="006B375C">
        <w:rPr>
          <w:sz w:val="22"/>
          <w:szCs w:val="22"/>
        </w:rPr>
        <w:t>:</w:t>
      </w:r>
      <w:r w:rsidR="00331EE9">
        <w:rPr>
          <w:sz w:val="22"/>
          <w:szCs w:val="22"/>
        </w:rPr>
        <w:t xml:space="preserve"> ……………………………………..</w:t>
      </w:r>
    </w:p>
    <w:p w14:paraId="6FED367E" w14:textId="2B0BC946" w:rsidR="008D2AB8" w:rsidRPr="006B375C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B375C">
        <w:rPr>
          <w:b/>
          <w:sz w:val="22"/>
          <w:szCs w:val="22"/>
        </w:rPr>
        <w:t xml:space="preserve">Termin realizacji umowy: </w:t>
      </w:r>
      <w:r w:rsidR="0096777A" w:rsidRPr="006B375C">
        <w:rPr>
          <w:b/>
          <w:bCs/>
          <w:sz w:val="22"/>
          <w:szCs w:val="22"/>
        </w:rPr>
        <w:t xml:space="preserve">……… dni od daty </w:t>
      </w:r>
      <w:r w:rsidR="00331EE9">
        <w:rPr>
          <w:b/>
          <w:bCs/>
          <w:sz w:val="22"/>
          <w:szCs w:val="22"/>
        </w:rPr>
        <w:t>podpisania umowy</w:t>
      </w:r>
      <w:r w:rsidR="0096777A" w:rsidRPr="006B375C">
        <w:rPr>
          <w:sz w:val="22"/>
          <w:szCs w:val="22"/>
        </w:rPr>
        <w:t xml:space="preserve"> </w:t>
      </w:r>
      <w:r w:rsidR="0096777A" w:rsidRPr="006B375C">
        <w:rPr>
          <w:sz w:val="22"/>
          <w:szCs w:val="22"/>
          <w:highlight w:val="yellow"/>
        </w:rPr>
        <w:t>(</w:t>
      </w:r>
      <w:r w:rsidRPr="006B375C">
        <w:rPr>
          <w:i/>
          <w:sz w:val="22"/>
          <w:szCs w:val="22"/>
          <w:highlight w:val="yellow"/>
        </w:rPr>
        <w:t>kryterium oceny ofert)</w:t>
      </w:r>
    </w:p>
    <w:p w14:paraId="1586A03B" w14:textId="68BDBB9E" w:rsidR="00E540DD" w:rsidRPr="00E540DD" w:rsidRDefault="008D2AB8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6B375C">
        <w:rPr>
          <w:b/>
          <w:sz w:val="22"/>
          <w:szCs w:val="22"/>
        </w:rPr>
        <w:t>Okres udzielonej gwarancji wynosi:</w:t>
      </w:r>
      <w:r w:rsidRPr="006B375C">
        <w:rPr>
          <w:sz w:val="22"/>
          <w:szCs w:val="22"/>
        </w:rPr>
        <w:t xml:space="preserve"> </w:t>
      </w:r>
      <w:r w:rsidRPr="006B375C">
        <w:rPr>
          <w:b/>
          <w:bCs/>
          <w:sz w:val="22"/>
          <w:szCs w:val="22"/>
        </w:rPr>
        <w:t>………………</w:t>
      </w:r>
      <w:r w:rsidR="0096777A" w:rsidRPr="006B375C">
        <w:rPr>
          <w:b/>
          <w:bCs/>
          <w:sz w:val="22"/>
          <w:szCs w:val="22"/>
        </w:rPr>
        <w:t xml:space="preserve"> miesięcy</w:t>
      </w:r>
    </w:p>
    <w:p w14:paraId="7DA0A7AF" w14:textId="77777777" w:rsidR="008D2AB8" w:rsidRPr="006B375C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B375C">
        <w:rPr>
          <w:sz w:val="22"/>
          <w:szCs w:val="22"/>
        </w:rPr>
        <w:t xml:space="preserve">Oświadczamy, że zgodnie z ustawą z dnia </w:t>
      </w:r>
      <w:r w:rsidR="00A0022B" w:rsidRPr="006B375C">
        <w:rPr>
          <w:sz w:val="22"/>
          <w:szCs w:val="22"/>
        </w:rPr>
        <w:t>6 marca 2018 r</w:t>
      </w:r>
      <w:r w:rsidRPr="006B375C">
        <w:rPr>
          <w:sz w:val="22"/>
          <w:szCs w:val="22"/>
        </w:rPr>
        <w:t>.</w:t>
      </w:r>
      <w:r w:rsidR="00A0022B" w:rsidRPr="006B375C">
        <w:rPr>
          <w:sz w:val="22"/>
          <w:szCs w:val="22"/>
        </w:rPr>
        <w:t xml:space="preserve"> Prawo przedsiębiorców, </w:t>
      </w:r>
      <w:r w:rsidRPr="006B375C">
        <w:rPr>
          <w:sz w:val="22"/>
          <w:szCs w:val="22"/>
        </w:rPr>
        <w:t>należymy do małych lub średnich przedsiębiorców:</w:t>
      </w:r>
      <w:r w:rsidRPr="006B375C">
        <w:rPr>
          <w:b/>
          <w:sz w:val="22"/>
          <w:szCs w:val="22"/>
        </w:rPr>
        <w:t xml:space="preserve"> TAK/NIE</w:t>
      </w:r>
    </w:p>
    <w:p w14:paraId="017AC82D" w14:textId="77777777" w:rsidR="002B6616" w:rsidRPr="006B375C" w:rsidRDefault="002B6616" w:rsidP="0096777A">
      <w:pPr>
        <w:tabs>
          <w:tab w:val="left" w:pos="5040"/>
        </w:tabs>
        <w:ind w:left="708"/>
        <w:rPr>
          <w:b/>
          <w:sz w:val="22"/>
          <w:szCs w:val="22"/>
        </w:rPr>
      </w:pPr>
    </w:p>
    <w:p w14:paraId="5E5E2609" w14:textId="77777777" w:rsidR="002B6616" w:rsidRPr="006B375C" w:rsidRDefault="002B6616" w:rsidP="002B6616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6B375C">
        <w:rPr>
          <w:sz w:val="22"/>
          <w:szCs w:val="22"/>
        </w:rPr>
        <w:t xml:space="preserve">Termin płatności: </w:t>
      </w:r>
      <w:r w:rsidRPr="006B375C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CE6103E" w14:textId="77777777" w:rsidR="002B6616" w:rsidRPr="006B375C" w:rsidRDefault="002B6616" w:rsidP="002B661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6B375C">
        <w:rPr>
          <w:sz w:val="22"/>
          <w:szCs w:val="22"/>
        </w:rPr>
        <w:br w:type="page"/>
      </w:r>
      <w:r w:rsidRPr="006B375C">
        <w:rPr>
          <w:b/>
          <w:sz w:val="22"/>
          <w:szCs w:val="22"/>
          <w:u w:val="single"/>
        </w:rPr>
        <w:lastRenderedPageBreak/>
        <w:t>Jednocześnie oświadczamy, że:</w:t>
      </w:r>
    </w:p>
    <w:p w14:paraId="010A1230" w14:textId="77777777" w:rsidR="002B6616" w:rsidRPr="006B375C" w:rsidRDefault="002B6616" w:rsidP="002B661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B375C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A6871FB" w14:textId="77777777" w:rsidR="002B6616" w:rsidRPr="006B375C" w:rsidRDefault="002B6616" w:rsidP="002B66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B375C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</w:t>
      </w:r>
      <w:r w:rsidRPr="006B375C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6B375C">
        <w:rPr>
          <w:color w:val="000000"/>
          <w:sz w:val="22"/>
          <w:szCs w:val="22"/>
        </w:rPr>
        <w:t xml:space="preserve"> i nie wnosimy do nich żadnych zastrzeżeń.</w:t>
      </w:r>
    </w:p>
    <w:p w14:paraId="47E68516" w14:textId="427A19F3" w:rsidR="008E77D8" w:rsidRPr="006B375C" w:rsidRDefault="008E77D8" w:rsidP="00DE63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6B375C">
        <w:rPr>
          <w:b/>
          <w:bCs/>
          <w:sz w:val="22"/>
          <w:szCs w:val="22"/>
        </w:rPr>
        <w:t xml:space="preserve">Oświadczamy, że zaoferowane przez nas urządzenie zostało wyprodukowane zgodnie z certyfikatem CE oraz </w:t>
      </w:r>
      <w:proofErr w:type="spellStart"/>
      <w:r w:rsidRPr="006B375C">
        <w:rPr>
          <w:b/>
          <w:bCs/>
          <w:sz w:val="22"/>
          <w:szCs w:val="22"/>
        </w:rPr>
        <w:t>RoHS</w:t>
      </w:r>
      <w:proofErr w:type="spellEnd"/>
      <w:r w:rsidRPr="006B375C">
        <w:rPr>
          <w:b/>
          <w:bCs/>
          <w:sz w:val="22"/>
          <w:szCs w:val="22"/>
        </w:rPr>
        <w:t xml:space="preserve"> 2.0. lub równoważnym tj. ………….. Certyfikaty zostaną dostarczone Zamawiającemu po wyborze najkorzystniejszej oferty a przed podpisaniem umowy.</w:t>
      </w:r>
    </w:p>
    <w:p w14:paraId="105BCE30" w14:textId="4FDA0EB5" w:rsidR="0073039D" w:rsidRPr="006B375C" w:rsidRDefault="0073039D" w:rsidP="00DE632F">
      <w:pPr>
        <w:numPr>
          <w:ilvl w:val="0"/>
          <w:numId w:val="1"/>
        </w:numPr>
        <w:autoSpaceDE w:val="0"/>
        <w:autoSpaceDN w:val="0"/>
        <w:adjustRightInd w:val="0"/>
        <w:spacing w:line="256" w:lineRule="auto"/>
        <w:jc w:val="both"/>
        <w:rPr>
          <w:sz w:val="22"/>
          <w:szCs w:val="22"/>
        </w:rPr>
      </w:pPr>
      <w:r w:rsidRPr="006B375C">
        <w:rPr>
          <w:b/>
          <w:bCs/>
          <w:sz w:val="22"/>
          <w:szCs w:val="22"/>
        </w:rPr>
        <w:t xml:space="preserve">Oświadczamy, że </w:t>
      </w:r>
      <w:r w:rsidR="006812DD" w:rsidRPr="006B375C">
        <w:rPr>
          <w:b/>
          <w:bCs/>
          <w:sz w:val="22"/>
          <w:szCs w:val="22"/>
        </w:rPr>
        <w:t>zaoferowane przez nas urządzenie zostało wyprodukowane z d</w:t>
      </w:r>
      <w:r w:rsidRPr="006B375C">
        <w:rPr>
          <w:b/>
          <w:bCs/>
          <w:sz w:val="22"/>
          <w:szCs w:val="22"/>
        </w:rPr>
        <w:t>okładnoś</w:t>
      </w:r>
      <w:r w:rsidR="006812DD" w:rsidRPr="006B375C">
        <w:rPr>
          <w:b/>
          <w:bCs/>
          <w:sz w:val="22"/>
          <w:szCs w:val="22"/>
        </w:rPr>
        <w:t>cią</w:t>
      </w:r>
      <w:r w:rsidRPr="006B375C">
        <w:rPr>
          <w:b/>
          <w:bCs/>
          <w:sz w:val="22"/>
          <w:szCs w:val="22"/>
        </w:rPr>
        <w:t>: co najmniej klasa 1 wg</w:t>
      </w:r>
      <w:r w:rsidRPr="006B375C">
        <w:rPr>
          <w:rFonts w:eastAsia="FrutigerLTStd-Light"/>
          <w:b/>
          <w:bCs/>
          <w:color w:val="231916"/>
          <w:sz w:val="22"/>
          <w:szCs w:val="22"/>
        </w:rPr>
        <w:t>, EN 10002-2 lub równoważnej</w:t>
      </w:r>
      <w:r w:rsidR="006812DD" w:rsidRPr="006B375C">
        <w:rPr>
          <w:rFonts w:eastAsia="FrutigerLTStd-Light"/>
          <w:b/>
          <w:bCs/>
          <w:color w:val="231916"/>
          <w:sz w:val="22"/>
          <w:szCs w:val="22"/>
        </w:rPr>
        <w:t xml:space="preserve"> tj. ……….</w:t>
      </w:r>
      <w:r w:rsidRPr="006B375C">
        <w:rPr>
          <w:rFonts w:eastAsia="FrutigerLTStd-Light"/>
          <w:b/>
          <w:bCs/>
          <w:color w:val="231916"/>
          <w:sz w:val="22"/>
          <w:szCs w:val="22"/>
        </w:rPr>
        <w:t>, ISO 7500-1 lub równoważnej, BS 1610 lub równoważnej,</w:t>
      </w:r>
      <w:r w:rsidR="006812DD" w:rsidRPr="006B375C">
        <w:rPr>
          <w:rFonts w:eastAsia="FrutigerLTStd-Light"/>
          <w:b/>
          <w:bCs/>
          <w:color w:val="231916"/>
          <w:sz w:val="22"/>
          <w:szCs w:val="22"/>
        </w:rPr>
        <w:t xml:space="preserve"> tj. …………</w:t>
      </w:r>
      <w:r w:rsidRPr="006B375C">
        <w:rPr>
          <w:rFonts w:eastAsia="FrutigerLTStd-Light"/>
          <w:b/>
          <w:bCs/>
          <w:color w:val="231916"/>
          <w:sz w:val="22"/>
          <w:szCs w:val="22"/>
        </w:rPr>
        <w:t xml:space="preserve"> ASTM E4 lub równoważnej</w:t>
      </w:r>
      <w:r w:rsidR="006812DD" w:rsidRPr="006B375C">
        <w:rPr>
          <w:rFonts w:eastAsia="FrutigerLTStd-Light"/>
          <w:b/>
          <w:bCs/>
          <w:color w:val="231916"/>
          <w:sz w:val="22"/>
          <w:szCs w:val="22"/>
        </w:rPr>
        <w:t xml:space="preserve"> tj. ………..</w:t>
      </w:r>
      <w:r w:rsidRPr="006B375C">
        <w:rPr>
          <w:rFonts w:eastAsia="FrutigerLTStd-Light"/>
          <w:b/>
          <w:bCs/>
          <w:color w:val="231916"/>
          <w:sz w:val="22"/>
          <w:szCs w:val="22"/>
        </w:rPr>
        <w:t>, JIS B7721 lub równoważnej</w:t>
      </w:r>
      <w:r w:rsidR="006812DD" w:rsidRPr="006B375C">
        <w:rPr>
          <w:rFonts w:eastAsia="FrutigerLTStd-Light"/>
          <w:b/>
          <w:bCs/>
          <w:color w:val="231916"/>
          <w:sz w:val="22"/>
          <w:szCs w:val="22"/>
        </w:rPr>
        <w:t xml:space="preserve"> tj. …………….</w:t>
      </w:r>
      <w:r w:rsidRPr="006B375C">
        <w:rPr>
          <w:rFonts w:eastAsia="FrutigerLTStd-Light"/>
          <w:b/>
          <w:bCs/>
          <w:color w:val="231916"/>
          <w:sz w:val="22"/>
          <w:szCs w:val="22"/>
        </w:rPr>
        <w:t>.</w:t>
      </w:r>
      <w:r w:rsidRPr="006B375C">
        <w:rPr>
          <w:b/>
          <w:bCs/>
          <w:sz w:val="22"/>
          <w:szCs w:val="22"/>
        </w:rPr>
        <w:t xml:space="preserve"> </w:t>
      </w:r>
      <w:r w:rsidRPr="006B375C">
        <w:rPr>
          <w:rFonts w:eastAsia="FrutigerLTStd-Light"/>
          <w:b/>
          <w:bCs/>
          <w:color w:val="231916"/>
          <w:sz w:val="22"/>
          <w:szCs w:val="22"/>
        </w:rPr>
        <w:t>Certyfikat potwierdzający zgodność z normami</w:t>
      </w:r>
      <w:r w:rsidRPr="006B375C">
        <w:rPr>
          <w:b/>
          <w:bCs/>
          <w:sz w:val="22"/>
          <w:szCs w:val="22"/>
        </w:rPr>
        <w:t xml:space="preserve"> zostanie</w:t>
      </w:r>
      <w:r w:rsidRPr="006B375C">
        <w:rPr>
          <w:sz w:val="22"/>
          <w:szCs w:val="22"/>
        </w:rPr>
        <w:t xml:space="preserve"> </w:t>
      </w:r>
      <w:r w:rsidRPr="006B375C">
        <w:rPr>
          <w:b/>
          <w:bCs/>
          <w:sz w:val="22"/>
          <w:szCs w:val="22"/>
        </w:rPr>
        <w:t>dostarczony Zamawiającemu po wyborze najkorzystniejszej oferty a przed podpisaniem umowy.</w:t>
      </w:r>
    </w:p>
    <w:p w14:paraId="6857D81E" w14:textId="76285768" w:rsidR="00970825" w:rsidRPr="006B375C" w:rsidRDefault="00970825" w:rsidP="00DE63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b/>
        </w:rPr>
      </w:pPr>
      <w:r w:rsidRPr="006B375C">
        <w:rPr>
          <w:rFonts w:ascii="Times New Roman" w:hAnsi="Times New Roman"/>
          <w:b/>
        </w:rPr>
        <w:t>Oświadczamy, że zaoferowane przez nas urządzenie zostało wyprodukowane zgodnie z klasą dokładności nie gorszą niż 0,5 wg PN EN-ISO 9513 lub równoważnej tj. ……….. potwierdzona certyfikatem. Certyfikat zostanie dostarczony Zamawiającemu po wyborze najkorzystniejszej oferty a przed podpisaniem umowy.</w:t>
      </w:r>
    </w:p>
    <w:p w14:paraId="058706F3" w14:textId="4AABBAB5" w:rsidR="006B375C" w:rsidRPr="0087372C" w:rsidRDefault="006835C0" w:rsidP="00DE63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b/>
        </w:rPr>
      </w:pPr>
      <w:r w:rsidRPr="0087372C">
        <w:rPr>
          <w:rFonts w:ascii="Times New Roman" w:hAnsi="Times New Roman"/>
          <w:b/>
        </w:rPr>
        <w:t xml:space="preserve">Oświadczamy, że zaoferowane przez nas urządzenie zostało wyprodukowane zgodnie z </w:t>
      </w:r>
      <w:r w:rsidR="00BC6E4F" w:rsidRPr="0087372C">
        <w:rPr>
          <w:rFonts w:ascii="Times New Roman" w:hAnsi="Times New Roman"/>
          <w:b/>
        </w:rPr>
        <w:t>w</w:t>
      </w:r>
      <w:r w:rsidR="006B375C" w:rsidRPr="0087372C">
        <w:rPr>
          <w:rFonts w:ascii="Times New Roman" w:hAnsi="Times New Roman"/>
          <w:b/>
        </w:rPr>
        <w:t>zorcowanie</w:t>
      </w:r>
      <w:r w:rsidRPr="0087372C">
        <w:rPr>
          <w:rFonts w:ascii="Times New Roman" w:hAnsi="Times New Roman"/>
          <w:b/>
        </w:rPr>
        <w:t>m</w:t>
      </w:r>
      <w:r w:rsidR="006B375C" w:rsidRPr="0087372C">
        <w:rPr>
          <w:rFonts w:ascii="Times New Roman" w:hAnsi="Times New Roman"/>
          <w:b/>
        </w:rPr>
        <w:t xml:space="preserve"> kanału siły maszyny wytrzymałościowej w kierunku rozciągającym i ściskającym w zakresie specyfikacji głowic pomiarowych siły wg EN-ISO 7500-1 lub równoważnej</w:t>
      </w:r>
      <w:r w:rsidRPr="0087372C">
        <w:rPr>
          <w:rFonts w:ascii="Times New Roman" w:hAnsi="Times New Roman"/>
          <w:b/>
        </w:rPr>
        <w:t xml:space="preserve"> tj. ………..</w:t>
      </w:r>
      <w:r w:rsidR="006B375C" w:rsidRPr="0087372C">
        <w:rPr>
          <w:rFonts w:ascii="Times New Roman" w:hAnsi="Times New Roman"/>
          <w:b/>
        </w:rPr>
        <w:t xml:space="preserve"> z wystawieniem oficjalnego świadectwa wzorcowania instytucji akredytowanej przez PCA.</w:t>
      </w:r>
      <w:r w:rsidRPr="0087372C">
        <w:rPr>
          <w:rFonts w:ascii="Times New Roman" w:hAnsi="Times New Roman"/>
          <w:b/>
        </w:rPr>
        <w:t xml:space="preserve"> Świadectwo wzorcowania instytucji akredytowanej przez PCA</w:t>
      </w:r>
      <w:r w:rsidR="006B375C" w:rsidRPr="0087372C">
        <w:rPr>
          <w:rFonts w:ascii="Times New Roman" w:hAnsi="Times New Roman"/>
          <w:b/>
        </w:rPr>
        <w:t xml:space="preserve"> zosta</w:t>
      </w:r>
      <w:r w:rsidRPr="0087372C">
        <w:rPr>
          <w:rFonts w:ascii="Times New Roman" w:hAnsi="Times New Roman"/>
          <w:b/>
        </w:rPr>
        <w:t>ną</w:t>
      </w:r>
      <w:r w:rsidR="006B375C" w:rsidRPr="0087372C">
        <w:rPr>
          <w:rFonts w:ascii="Times New Roman" w:hAnsi="Times New Roman"/>
          <w:b/>
        </w:rPr>
        <w:t xml:space="preserve"> dostarczone Zamawiającemu po wyborze najkorzystniejszej oferty a przed podpisaniem umowy</w:t>
      </w:r>
      <w:r w:rsidRPr="0087372C">
        <w:rPr>
          <w:rFonts w:ascii="Times New Roman" w:hAnsi="Times New Roman"/>
          <w:b/>
        </w:rPr>
        <w:t>.</w:t>
      </w:r>
    </w:p>
    <w:p w14:paraId="282243F6" w14:textId="00549790" w:rsidR="006B375C" w:rsidRPr="0087372C" w:rsidRDefault="00BC6E4F" w:rsidP="00DE63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b/>
        </w:rPr>
      </w:pPr>
      <w:r w:rsidRPr="0087372C">
        <w:rPr>
          <w:rFonts w:ascii="Times New Roman" w:hAnsi="Times New Roman"/>
          <w:b/>
        </w:rPr>
        <w:t>Oświadczamy, że zaoferowane przez nas urządzenie zostało wyprodukowane zgodnie z w</w:t>
      </w:r>
      <w:r w:rsidR="006B375C" w:rsidRPr="0087372C">
        <w:rPr>
          <w:rFonts w:ascii="Times New Roman" w:hAnsi="Times New Roman"/>
          <w:b/>
        </w:rPr>
        <w:t>zorcowanie</w:t>
      </w:r>
      <w:r w:rsidRPr="0087372C">
        <w:rPr>
          <w:rFonts w:ascii="Times New Roman" w:hAnsi="Times New Roman"/>
          <w:b/>
        </w:rPr>
        <w:t>m</w:t>
      </w:r>
      <w:r w:rsidR="006B375C" w:rsidRPr="0087372C">
        <w:rPr>
          <w:rFonts w:ascii="Times New Roman" w:hAnsi="Times New Roman"/>
          <w:b/>
        </w:rPr>
        <w:t xml:space="preserve"> kanału </w:t>
      </w:r>
      <w:proofErr w:type="spellStart"/>
      <w:r w:rsidR="006B375C" w:rsidRPr="0087372C">
        <w:rPr>
          <w:rFonts w:ascii="Times New Roman" w:hAnsi="Times New Roman"/>
          <w:b/>
        </w:rPr>
        <w:t>ekstensometrów</w:t>
      </w:r>
      <w:proofErr w:type="spellEnd"/>
      <w:r w:rsidR="006B375C" w:rsidRPr="0087372C">
        <w:rPr>
          <w:rFonts w:ascii="Times New Roman" w:hAnsi="Times New Roman"/>
          <w:b/>
        </w:rPr>
        <w:t xml:space="preserve"> wg EN-ISO 9513 lub równoważnej</w:t>
      </w:r>
      <w:r w:rsidRPr="0087372C">
        <w:rPr>
          <w:rFonts w:ascii="Times New Roman" w:hAnsi="Times New Roman"/>
          <w:b/>
        </w:rPr>
        <w:t xml:space="preserve"> tj. …………..</w:t>
      </w:r>
      <w:r w:rsidR="006B375C" w:rsidRPr="0087372C">
        <w:rPr>
          <w:rFonts w:ascii="Times New Roman" w:hAnsi="Times New Roman"/>
          <w:b/>
        </w:rPr>
        <w:t xml:space="preserve"> z wystawieniem oficjalnego świadectwa wzorcowania instytucji akredytowanej przez PCA. </w:t>
      </w:r>
      <w:r w:rsidRPr="0087372C">
        <w:rPr>
          <w:rFonts w:ascii="Times New Roman" w:hAnsi="Times New Roman"/>
          <w:b/>
        </w:rPr>
        <w:t xml:space="preserve">Świadectwo wzorcowania instytucji akredytowanej przez PCA </w:t>
      </w:r>
      <w:r w:rsidR="006B375C" w:rsidRPr="0087372C">
        <w:rPr>
          <w:rFonts w:ascii="Times New Roman" w:hAnsi="Times New Roman"/>
          <w:b/>
        </w:rPr>
        <w:t>zosta</w:t>
      </w:r>
      <w:r w:rsidRPr="0087372C">
        <w:rPr>
          <w:rFonts w:ascii="Times New Roman" w:hAnsi="Times New Roman"/>
          <w:b/>
        </w:rPr>
        <w:t>nie</w:t>
      </w:r>
      <w:r w:rsidR="006B375C" w:rsidRPr="0087372C">
        <w:rPr>
          <w:rFonts w:ascii="Times New Roman" w:hAnsi="Times New Roman"/>
          <w:b/>
        </w:rPr>
        <w:t xml:space="preserve"> dostarczone Zamawiającemu po wyborze najkorzystniejszej oferty a przed podpisaniem umowy</w:t>
      </w:r>
      <w:r w:rsidRPr="0087372C">
        <w:rPr>
          <w:rFonts w:ascii="Times New Roman" w:hAnsi="Times New Roman"/>
          <w:b/>
        </w:rPr>
        <w:t>.</w:t>
      </w:r>
    </w:p>
    <w:p w14:paraId="45960A3C" w14:textId="2E5ED484" w:rsidR="006B375C" w:rsidRPr="0087372C" w:rsidRDefault="0087372C" w:rsidP="00DE63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b/>
        </w:rPr>
      </w:pPr>
      <w:r w:rsidRPr="0087372C">
        <w:rPr>
          <w:rFonts w:ascii="Times New Roman" w:hAnsi="Times New Roman"/>
          <w:b/>
        </w:rPr>
        <w:t>Oświadczamy, że zaoferowane przez nas urządzenie zostało wyprodukowane zgodnie z w</w:t>
      </w:r>
      <w:r w:rsidR="006B375C" w:rsidRPr="0087372C">
        <w:rPr>
          <w:rFonts w:ascii="Times New Roman" w:hAnsi="Times New Roman"/>
          <w:b/>
        </w:rPr>
        <w:t>zorcowanie</w:t>
      </w:r>
      <w:r w:rsidRPr="0087372C">
        <w:rPr>
          <w:rFonts w:ascii="Times New Roman" w:hAnsi="Times New Roman"/>
          <w:b/>
        </w:rPr>
        <w:t>m</w:t>
      </w:r>
      <w:r w:rsidR="006B375C" w:rsidRPr="0087372C">
        <w:rPr>
          <w:rFonts w:ascii="Times New Roman" w:hAnsi="Times New Roman"/>
          <w:b/>
        </w:rPr>
        <w:t xml:space="preserve"> kanału przemieszczenia maszyny wytrzymałościowej wg EN-ISO 9513</w:t>
      </w:r>
      <w:r w:rsidRPr="0087372C">
        <w:rPr>
          <w:rFonts w:ascii="Times New Roman" w:hAnsi="Times New Roman"/>
          <w:b/>
        </w:rPr>
        <w:t xml:space="preserve"> </w:t>
      </w:r>
      <w:r w:rsidR="006B375C" w:rsidRPr="0087372C">
        <w:rPr>
          <w:rFonts w:ascii="Times New Roman" w:hAnsi="Times New Roman"/>
          <w:b/>
        </w:rPr>
        <w:t>lub równoważnej</w:t>
      </w:r>
      <w:r w:rsidRPr="0087372C">
        <w:rPr>
          <w:rFonts w:ascii="Times New Roman" w:hAnsi="Times New Roman"/>
          <w:b/>
        </w:rPr>
        <w:t xml:space="preserve"> tj. ………….</w:t>
      </w:r>
      <w:r w:rsidR="006B375C" w:rsidRPr="0087372C">
        <w:rPr>
          <w:rFonts w:ascii="Times New Roman" w:hAnsi="Times New Roman"/>
          <w:b/>
        </w:rPr>
        <w:t xml:space="preserve"> z wystawieniem oficjalnego świadectwa wzorcowania instytucji akredytowanej przez PCA. </w:t>
      </w:r>
      <w:r w:rsidRPr="0087372C">
        <w:rPr>
          <w:rFonts w:ascii="Times New Roman" w:hAnsi="Times New Roman"/>
          <w:b/>
        </w:rPr>
        <w:t xml:space="preserve">Świadectwo wzorcowania instytucji akredytowanej przez PCA </w:t>
      </w:r>
      <w:r w:rsidR="006B375C" w:rsidRPr="0087372C">
        <w:rPr>
          <w:rFonts w:ascii="Times New Roman" w:hAnsi="Times New Roman"/>
          <w:b/>
        </w:rPr>
        <w:t>zosta</w:t>
      </w:r>
      <w:r w:rsidRPr="0087372C">
        <w:rPr>
          <w:rFonts w:ascii="Times New Roman" w:hAnsi="Times New Roman"/>
          <w:b/>
        </w:rPr>
        <w:t xml:space="preserve">nie </w:t>
      </w:r>
      <w:r w:rsidR="006B375C" w:rsidRPr="0087372C">
        <w:rPr>
          <w:rFonts w:ascii="Times New Roman" w:hAnsi="Times New Roman"/>
          <w:b/>
        </w:rPr>
        <w:t>dostarczone Zamawiającemu po wyborze najkorzystniejszej oferty a przed podpisaniem umowy</w:t>
      </w:r>
      <w:r w:rsidRPr="0087372C">
        <w:rPr>
          <w:rFonts w:ascii="Times New Roman" w:hAnsi="Times New Roman"/>
          <w:b/>
        </w:rPr>
        <w:t>.</w:t>
      </w:r>
    </w:p>
    <w:p w14:paraId="756A2E81" w14:textId="5006E887" w:rsidR="006B375C" w:rsidRDefault="0087372C" w:rsidP="00DE63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b/>
        </w:rPr>
      </w:pPr>
      <w:r w:rsidRPr="0087372C">
        <w:rPr>
          <w:rFonts w:ascii="Times New Roman" w:hAnsi="Times New Roman"/>
          <w:b/>
        </w:rPr>
        <w:t>Oświadczamy, że zaoferowane przez nas urządzenie zostało wyprodukowane zgodnie z w</w:t>
      </w:r>
      <w:r w:rsidR="006B375C" w:rsidRPr="0087372C">
        <w:rPr>
          <w:rFonts w:ascii="Times New Roman" w:hAnsi="Times New Roman"/>
          <w:b/>
        </w:rPr>
        <w:t>zorcowanie</w:t>
      </w:r>
      <w:r w:rsidRPr="0087372C">
        <w:rPr>
          <w:rFonts w:ascii="Times New Roman" w:hAnsi="Times New Roman"/>
          <w:b/>
        </w:rPr>
        <w:t>m</w:t>
      </w:r>
      <w:r w:rsidR="006B375C" w:rsidRPr="0087372C">
        <w:rPr>
          <w:rFonts w:ascii="Times New Roman" w:hAnsi="Times New Roman"/>
          <w:b/>
        </w:rPr>
        <w:t xml:space="preserve"> prędkości maszyny wytrzymałościowej</w:t>
      </w:r>
      <w:r w:rsidRPr="0087372C">
        <w:rPr>
          <w:rFonts w:ascii="Times New Roman" w:hAnsi="Times New Roman"/>
          <w:b/>
        </w:rPr>
        <w:t xml:space="preserve">. Dokument potwierdzający w/w zostanie dostarczony </w:t>
      </w:r>
      <w:r w:rsidR="006B375C" w:rsidRPr="0087372C">
        <w:rPr>
          <w:rFonts w:ascii="Times New Roman" w:hAnsi="Times New Roman"/>
          <w:b/>
        </w:rPr>
        <w:t>Zamawiającemu po wyborze najkorzystniejszej oferty a przed podpisaniem umowy</w:t>
      </w:r>
      <w:r w:rsidRPr="0087372C">
        <w:rPr>
          <w:rFonts w:ascii="Times New Roman" w:hAnsi="Times New Roman"/>
          <w:b/>
        </w:rPr>
        <w:t>.</w:t>
      </w:r>
    </w:p>
    <w:p w14:paraId="3AA12961" w14:textId="58B3CC1B" w:rsidR="00AC20EF" w:rsidRPr="00AC20EF" w:rsidRDefault="00AC20EF" w:rsidP="00DE63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Oświadczamy,</w:t>
      </w:r>
      <w:r w:rsidRPr="00AC20EF">
        <w:rPr>
          <w:rFonts w:ascii="Times New Roman" w:hAnsi="Times New Roman"/>
          <w:b/>
          <w:bCs/>
        </w:rPr>
        <w:t xml:space="preserve"> że serwis będzie realizowany przez Producenta lub autoryzowanego partnera serwisowego producenta</w:t>
      </w:r>
      <w:r>
        <w:rPr>
          <w:rFonts w:ascii="Times New Roman" w:hAnsi="Times New Roman"/>
          <w:b/>
          <w:bCs/>
        </w:rPr>
        <w:t>.</w:t>
      </w:r>
    </w:p>
    <w:p w14:paraId="13E9B362" w14:textId="77777777" w:rsidR="002B6616" w:rsidRPr="006B375C" w:rsidRDefault="002B6616" w:rsidP="002B6616">
      <w:pPr>
        <w:numPr>
          <w:ilvl w:val="0"/>
          <w:numId w:val="1"/>
        </w:numPr>
        <w:jc w:val="both"/>
        <w:rPr>
          <w:sz w:val="22"/>
          <w:szCs w:val="22"/>
        </w:rPr>
      </w:pPr>
      <w:r w:rsidRPr="006B375C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79365BC" w14:textId="77777777" w:rsidR="002B6616" w:rsidRPr="006B375C" w:rsidRDefault="002B6616" w:rsidP="002B6616">
      <w:pPr>
        <w:ind w:left="360"/>
        <w:jc w:val="both"/>
        <w:rPr>
          <w:i/>
          <w:sz w:val="22"/>
          <w:szCs w:val="22"/>
        </w:rPr>
      </w:pPr>
      <w:r w:rsidRPr="006B375C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B29A70" w14:textId="77777777" w:rsidR="002B6616" w:rsidRPr="006B375C" w:rsidRDefault="002B6616" w:rsidP="002B6616">
      <w:pPr>
        <w:ind w:left="360"/>
        <w:jc w:val="both"/>
        <w:rPr>
          <w:i/>
          <w:sz w:val="22"/>
          <w:szCs w:val="22"/>
        </w:rPr>
      </w:pPr>
      <w:r w:rsidRPr="006B375C"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DB9CEC" w14:textId="77777777" w:rsidR="002B6616" w:rsidRPr="006B375C" w:rsidRDefault="002B6616" w:rsidP="002B661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B375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B6616" w:rsidRPr="006B375C" w14:paraId="3336DF82" w14:textId="77777777" w:rsidTr="00136A5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FC23B" w14:textId="77777777" w:rsidR="002B6616" w:rsidRPr="006B375C" w:rsidRDefault="002B6616" w:rsidP="00136A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375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B29A0" w14:textId="77777777" w:rsidR="002B6616" w:rsidRPr="006B375C" w:rsidRDefault="002B6616" w:rsidP="00136A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375C">
              <w:rPr>
                <w:sz w:val="22"/>
                <w:szCs w:val="22"/>
              </w:rPr>
              <w:t xml:space="preserve">Opis części zamówienia, którą wykonawca </w:t>
            </w:r>
          </w:p>
          <w:p w14:paraId="6928B0F2" w14:textId="77777777" w:rsidR="002B6616" w:rsidRPr="006B375C" w:rsidRDefault="002B6616" w:rsidP="00136A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375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91B3D" w14:textId="77777777" w:rsidR="002B6616" w:rsidRPr="006B375C" w:rsidRDefault="002B6616" w:rsidP="00136A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375C">
              <w:rPr>
                <w:sz w:val="22"/>
                <w:szCs w:val="22"/>
              </w:rPr>
              <w:t>Nazwa podwykonawcy</w:t>
            </w:r>
            <w:r w:rsidRPr="006B375C">
              <w:rPr>
                <w:sz w:val="22"/>
                <w:szCs w:val="22"/>
              </w:rPr>
              <w:br/>
              <w:t>(o ile jest znana)</w:t>
            </w:r>
          </w:p>
        </w:tc>
      </w:tr>
      <w:tr w:rsidR="002B6616" w:rsidRPr="006B375C" w14:paraId="01BC77D8" w14:textId="77777777" w:rsidTr="00136A5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94ABA" w14:textId="77777777" w:rsidR="002B6616" w:rsidRPr="006B375C" w:rsidRDefault="002B6616" w:rsidP="00136A5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4ACDE" w14:textId="77777777" w:rsidR="002B6616" w:rsidRPr="006B375C" w:rsidRDefault="002B6616" w:rsidP="00136A5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89EAF" w14:textId="77777777" w:rsidR="002B6616" w:rsidRPr="006B375C" w:rsidRDefault="002B6616" w:rsidP="00136A5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B6616" w:rsidRPr="006B375C" w14:paraId="2A8DE1F0" w14:textId="77777777" w:rsidTr="00136A5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E4BE5" w14:textId="77777777" w:rsidR="002B6616" w:rsidRPr="006B375C" w:rsidRDefault="002B6616" w:rsidP="00136A5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27365" w14:textId="77777777" w:rsidR="002B6616" w:rsidRPr="006B375C" w:rsidRDefault="002B6616" w:rsidP="00136A5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1ED6A" w14:textId="77777777" w:rsidR="002B6616" w:rsidRPr="006B375C" w:rsidRDefault="002B6616" w:rsidP="00136A5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0217348" w14:textId="77777777" w:rsidR="002B6616" w:rsidRPr="006B375C" w:rsidRDefault="002B6616" w:rsidP="002B6616">
      <w:pPr>
        <w:numPr>
          <w:ilvl w:val="0"/>
          <w:numId w:val="1"/>
        </w:numPr>
        <w:jc w:val="both"/>
        <w:rPr>
          <w:sz w:val="22"/>
          <w:szCs w:val="22"/>
        </w:rPr>
      </w:pPr>
      <w:r w:rsidRPr="006B375C">
        <w:rPr>
          <w:sz w:val="22"/>
          <w:szCs w:val="22"/>
        </w:rPr>
        <w:t>Upoważnionymi do reprezentowania naszej firmy są następujące osoby:</w:t>
      </w:r>
    </w:p>
    <w:p w14:paraId="3E504262" w14:textId="77777777" w:rsidR="002B6616" w:rsidRPr="006B375C" w:rsidRDefault="002B6616" w:rsidP="002B661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B375C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B375C">
        <w:rPr>
          <w:rFonts w:ascii="Times New Roman" w:hAnsi="Times New Roman" w:cs="Times New Roman"/>
          <w:sz w:val="22"/>
          <w:szCs w:val="22"/>
        </w:rPr>
        <w:tab/>
      </w:r>
      <w:r w:rsidRPr="006B375C">
        <w:rPr>
          <w:rFonts w:ascii="Times New Roman" w:hAnsi="Times New Roman" w:cs="Times New Roman"/>
          <w:sz w:val="22"/>
          <w:szCs w:val="22"/>
        </w:rPr>
        <w:tab/>
      </w:r>
      <w:r w:rsidRPr="006B375C">
        <w:rPr>
          <w:rFonts w:ascii="Times New Roman" w:hAnsi="Times New Roman" w:cs="Times New Roman"/>
          <w:sz w:val="22"/>
          <w:szCs w:val="22"/>
        </w:rPr>
        <w:tab/>
      </w:r>
      <w:r w:rsidRPr="006B375C">
        <w:rPr>
          <w:rFonts w:ascii="Times New Roman" w:hAnsi="Times New Roman" w:cs="Times New Roman"/>
          <w:sz w:val="22"/>
          <w:szCs w:val="22"/>
        </w:rPr>
        <w:tab/>
      </w:r>
      <w:r w:rsidRPr="006B375C">
        <w:rPr>
          <w:rFonts w:ascii="Times New Roman" w:hAnsi="Times New Roman" w:cs="Times New Roman"/>
          <w:sz w:val="22"/>
          <w:szCs w:val="22"/>
        </w:rPr>
        <w:tab/>
      </w:r>
      <w:r w:rsidRPr="006B375C">
        <w:rPr>
          <w:rFonts w:ascii="Times New Roman" w:hAnsi="Times New Roman" w:cs="Times New Roman"/>
          <w:sz w:val="22"/>
          <w:szCs w:val="22"/>
        </w:rPr>
        <w:tab/>
      </w:r>
      <w:r w:rsidRPr="006B375C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280F9068" w14:textId="77777777" w:rsidR="002B6616" w:rsidRPr="006B375C" w:rsidRDefault="002B6616" w:rsidP="002B661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7823A159" w14:textId="77777777" w:rsidR="002B6616" w:rsidRPr="006B375C" w:rsidRDefault="002B6616" w:rsidP="002B661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B375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B375C">
        <w:rPr>
          <w:sz w:val="22"/>
          <w:szCs w:val="22"/>
        </w:rPr>
        <w:tab/>
      </w:r>
      <w:r w:rsidRPr="006B375C">
        <w:rPr>
          <w:sz w:val="22"/>
          <w:szCs w:val="22"/>
        </w:rPr>
        <w:tab/>
        <w:t xml:space="preserve"> ......................</w:t>
      </w:r>
    </w:p>
    <w:p w14:paraId="09F1BCAF" w14:textId="77777777" w:rsidR="002B6616" w:rsidRPr="006B375C" w:rsidRDefault="002B6616" w:rsidP="002B661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9E0480A" w14:textId="77777777" w:rsidR="002B6616" w:rsidRPr="006B375C" w:rsidRDefault="002B6616" w:rsidP="002B661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B375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B375C">
        <w:rPr>
          <w:sz w:val="22"/>
          <w:szCs w:val="22"/>
        </w:rPr>
        <w:tab/>
      </w:r>
      <w:r w:rsidRPr="006B375C">
        <w:rPr>
          <w:sz w:val="22"/>
          <w:szCs w:val="22"/>
        </w:rPr>
        <w:tab/>
        <w:t xml:space="preserve"> ......................</w:t>
      </w:r>
    </w:p>
    <w:p w14:paraId="4C385F87" w14:textId="77777777" w:rsidR="002B6616" w:rsidRPr="006B375C" w:rsidRDefault="002B6616" w:rsidP="002B661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9B5AB37" w14:textId="77777777" w:rsidR="002B6616" w:rsidRPr="006B375C" w:rsidRDefault="002B6616" w:rsidP="002B6616">
      <w:pPr>
        <w:numPr>
          <w:ilvl w:val="0"/>
          <w:numId w:val="1"/>
        </w:numPr>
        <w:jc w:val="both"/>
        <w:rPr>
          <w:sz w:val="22"/>
          <w:szCs w:val="22"/>
        </w:rPr>
      </w:pPr>
      <w:r w:rsidRPr="006B375C">
        <w:rPr>
          <w:sz w:val="22"/>
          <w:szCs w:val="22"/>
        </w:rPr>
        <w:t>upoważnienie dla powyżej wskazanych osób wynika z następującego (</w:t>
      </w:r>
      <w:proofErr w:type="spellStart"/>
      <w:r w:rsidRPr="006B375C">
        <w:rPr>
          <w:sz w:val="22"/>
          <w:szCs w:val="22"/>
        </w:rPr>
        <w:t>ych</w:t>
      </w:r>
      <w:proofErr w:type="spellEnd"/>
      <w:r w:rsidRPr="006B375C">
        <w:rPr>
          <w:sz w:val="22"/>
          <w:szCs w:val="22"/>
        </w:rPr>
        <w:t>) dokumentu(ów)</w:t>
      </w:r>
    </w:p>
    <w:p w14:paraId="39762968" w14:textId="77777777" w:rsidR="002B6616" w:rsidRPr="006B375C" w:rsidRDefault="002B6616" w:rsidP="002B6616">
      <w:pPr>
        <w:jc w:val="both"/>
        <w:rPr>
          <w:sz w:val="22"/>
          <w:szCs w:val="22"/>
        </w:rPr>
      </w:pPr>
      <w:r w:rsidRPr="006B375C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51F5F1D" w14:textId="77777777" w:rsidR="002B6616" w:rsidRPr="006B375C" w:rsidRDefault="002B6616" w:rsidP="002B6616">
      <w:pPr>
        <w:numPr>
          <w:ilvl w:val="0"/>
          <w:numId w:val="1"/>
        </w:numPr>
        <w:jc w:val="both"/>
        <w:rPr>
          <w:sz w:val="22"/>
          <w:szCs w:val="22"/>
        </w:rPr>
      </w:pPr>
      <w:r w:rsidRPr="006B375C">
        <w:rPr>
          <w:sz w:val="22"/>
          <w:szCs w:val="22"/>
        </w:rPr>
        <w:t>załącznikami do niniejszej oferty są:</w:t>
      </w:r>
    </w:p>
    <w:p w14:paraId="1F909755" w14:textId="77777777" w:rsidR="002B6616" w:rsidRPr="006B375C" w:rsidRDefault="002B6616" w:rsidP="002B66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375C">
        <w:rPr>
          <w:sz w:val="22"/>
          <w:szCs w:val="22"/>
        </w:rPr>
        <w:t>………………………………………………………………………………………….</w:t>
      </w:r>
    </w:p>
    <w:p w14:paraId="090A4969" w14:textId="77777777" w:rsidR="002B6616" w:rsidRPr="006B375C" w:rsidRDefault="002B6616" w:rsidP="002B66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375C">
        <w:rPr>
          <w:sz w:val="22"/>
          <w:szCs w:val="22"/>
        </w:rPr>
        <w:t>……………………………………………..……………………………………………</w:t>
      </w:r>
    </w:p>
    <w:p w14:paraId="6AAEF717" w14:textId="77777777" w:rsidR="002B6616" w:rsidRPr="006B375C" w:rsidRDefault="002B6616" w:rsidP="002B66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375C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54A252A" w14:textId="77777777" w:rsidR="002B6616" w:rsidRPr="006B375C" w:rsidRDefault="002B6616" w:rsidP="002B66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375C">
        <w:rPr>
          <w:sz w:val="22"/>
          <w:szCs w:val="22"/>
        </w:rPr>
        <w:t>………………………………………………………………………………………….</w:t>
      </w:r>
    </w:p>
    <w:p w14:paraId="1880A71C" w14:textId="77777777" w:rsidR="002B6616" w:rsidRPr="006B375C" w:rsidRDefault="002B6616" w:rsidP="002B66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375C">
        <w:rPr>
          <w:sz w:val="22"/>
          <w:szCs w:val="22"/>
        </w:rPr>
        <w:t>……………………………………………..……………………………………………</w:t>
      </w:r>
    </w:p>
    <w:p w14:paraId="1A979166" w14:textId="77777777" w:rsidR="002B6616" w:rsidRPr="006B375C" w:rsidRDefault="002B6616" w:rsidP="002B6616">
      <w:pPr>
        <w:jc w:val="both"/>
        <w:rPr>
          <w:sz w:val="22"/>
          <w:szCs w:val="22"/>
        </w:rPr>
      </w:pPr>
    </w:p>
    <w:p w14:paraId="43B1C0AF" w14:textId="77777777" w:rsidR="002B6616" w:rsidRPr="006B375C" w:rsidRDefault="002B6616" w:rsidP="002B66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6B375C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6B375C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6B375C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6B375C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6B375C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6B375C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6B375C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B375C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3FDCEA4" w14:textId="52397643" w:rsidR="008D2AB8" w:rsidRPr="006B375C" w:rsidRDefault="008D2AB8" w:rsidP="0096777A">
      <w:pPr>
        <w:tabs>
          <w:tab w:val="left" w:pos="5040"/>
        </w:tabs>
        <w:ind w:left="708"/>
        <w:rPr>
          <w:sz w:val="22"/>
          <w:szCs w:val="22"/>
        </w:rPr>
      </w:pPr>
      <w:r w:rsidRPr="006B375C">
        <w:rPr>
          <w:sz w:val="22"/>
          <w:szCs w:val="22"/>
        </w:rPr>
        <w:tab/>
      </w:r>
    </w:p>
    <w:p w14:paraId="6AED6AC1" w14:textId="02B2A534" w:rsidR="00FE545C" w:rsidRPr="006B375C" w:rsidRDefault="00FE545C" w:rsidP="00FE545C">
      <w:pPr>
        <w:rPr>
          <w:b/>
          <w:sz w:val="22"/>
          <w:szCs w:val="22"/>
          <w:u w:val="single"/>
        </w:rPr>
      </w:pPr>
    </w:p>
    <w:p w14:paraId="4311EC29" w14:textId="77777777" w:rsidR="00FE545C" w:rsidRPr="006B375C" w:rsidRDefault="00FE545C" w:rsidP="00FE545C">
      <w:pPr>
        <w:jc w:val="right"/>
        <w:rPr>
          <w:sz w:val="22"/>
          <w:szCs w:val="22"/>
        </w:rPr>
      </w:pPr>
    </w:p>
    <w:sectPr w:rsidR="00FE545C" w:rsidRPr="006B37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847B9F" w14:textId="77777777" w:rsidR="0004674A" w:rsidRDefault="0004674A">
      <w:r>
        <w:separator/>
      </w:r>
    </w:p>
  </w:endnote>
  <w:endnote w:type="continuationSeparator" w:id="0">
    <w:p w14:paraId="270F7C18" w14:textId="77777777" w:rsidR="0004674A" w:rsidRDefault="00046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utigerLTStd-Ligh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5690C" w14:textId="77777777" w:rsidR="007D69A8" w:rsidRDefault="007D69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5F8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7314F" w14:textId="77777777" w:rsidR="007D69A8" w:rsidRDefault="007D69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67F1A9" w14:textId="77777777" w:rsidR="0004674A" w:rsidRDefault="0004674A">
      <w:r>
        <w:separator/>
      </w:r>
    </w:p>
  </w:footnote>
  <w:footnote w:type="continuationSeparator" w:id="0">
    <w:p w14:paraId="756CD074" w14:textId="77777777" w:rsidR="0004674A" w:rsidRDefault="00046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2FA2E" w14:textId="77777777" w:rsidR="007D69A8" w:rsidRDefault="007D69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E9C4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38938" w14:textId="77777777" w:rsidR="007D69A8" w:rsidRDefault="007D69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B45131"/>
    <w:multiLevelType w:val="hybridMultilevel"/>
    <w:tmpl w:val="0EE84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811BF6"/>
    <w:multiLevelType w:val="hybridMultilevel"/>
    <w:tmpl w:val="38EE55CE"/>
    <w:lvl w:ilvl="0" w:tplc="1AF472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37068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29907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417048">
    <w:abstractNumId w:val="0"/>
  </w:num>
  <w:num w:numId="4" w16cid:durableId="736785488">
    <w:abstractNumId w:val="4"/>
  </w:num>
  <w:num w:numId="5" w16cid:durableId="698629440">
    <w:abstractNumId w:val="3"/>
  </w:num>
  <w:num w:numId="6" w16cid:durableId="1338733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74A"/>
    <w:rsid w:val="00012286"/>
    <w:rsid w:val="0004674A"/>
    <w:rsid w:val="000703C0"/>
    <w:rsid w:val="000704FC"/>
    <w:rsid w:val="00071CCC"/>
    <w:rsid w:val="000B62B6"/>
    <w:rsid w:val="000B731D"/>
    <w:rsid w:val="000D6134"/>
    <w:rsid w:val="000E09C7"/>
    <w:rsid w:val="000F6589"/>
    <w:rsid w:val="00106636"/>
    <w:rsid w:val="00116EC6"/>
    <w:rsid w:val="001801DD"/>
    <w:rsid w:val="001D4612"/>
    <w:rsid w:val="001E3C7E"/>
    <w:rsid w:val="00207E98"/>
    <w:rsid w:val="00263022"/>
    <w:rsid w:val="002723B0"/>
    <w:rsid w:val="002B6616"/>
    <w:rsid w:val="00315A4A"/>
    <w:rsid w:val="00331EE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6A6A"/>
    <w:rsid w:val="006812DD"/>
    <w:rsid w:val="006815F6"/>
    <w:rsid w:val="006835C0"/>
    <w:rsid w:val="006B375C"/>
    <w:rsid w:val="0073039D"/>
    <w:rsid w:val="007748F0"/>
    <w:rsid w:val="007A4321"/>
    <w:rsid w:val="007D69A8"/>
    <w:rsid w:val="00833933"/>
    <w:rsid w:val="00853083"/>
    <w:rsid w:val="0087372C"/>
    <w:rsid w:val="008B2F0C"/>
    <w:rsid w:val="008B4928"/>
    <w:rsid w:val="008D2AB8"/>
    <w:rsid w:val="008E77D8"/>
    <w:rsid w:val="008F1C66"/>
    <w:rsid w:val="00931B01"/>
    <w:rsid w:val="0096777A"/>
    <w:rsid w:val="00970825"/>
    <w:rsid w:val="00970FE4"/>
    <w:rsid w:val="00A0022B"/>
    <w:rsid w:val="00A346FE"/>
    <w:rsid w:val="00A47B4D"/>
    <w:rsid w:val="00A83018"/>
    <w:rsid w:val="00AC20EF"/>
    <w:rsid w:val="00B774DC"/>
    <w:rsid w:val="00BC6E4F"/>
    <w:rsid w:val="00C969A6"/>
    <w:rsid w:val="00CA7D36"/>
    <w:rsid w:val="00D24208"/>
    <w:rsid w:val="00D60C38"/>
    <w:rsid w:val="00D66893"/>
    <w:rsid w:val="00D90ACB"/>
    <w:rsid w:val="00DC1500"/>
    <w:rsid w:val="00DE632F"/>
    <w:rsid w:val="00E1051B"/>
    <w:rsid w:val="00E44371"/>
    <w:rsid w:val="00E540DD"/>
    <w:rsid w:val="00E949B0"/>
    <w:rsid w:val="00EC0BEA"/>
    <w:rsid w:val="00F00591"/>
    <w:rsid w:val="00F51688"/>
    <w:rsid w:val="00F53146"/>
    <w:rsid w:val="00F55AD7"/>
    <w:rsid w:val="00F91018"/>
    <w:rsid w:val="00FA0F30"/>
    <w:rsid w:val="00FA51A4"/>
    <w:rsid w:val="00FC5F0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30942"/>
  <w15:chartTrackingRefBased/>
  <w15:docId w15:val="{D230EFD8-BFA4-4C5B-9EA1-173F58A99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7082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835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2024-04-17T11:12:00Z</cp:lastPrinted>
  <dcterms:created xsi:type="dcterms:W3CDTF">2024-04-17T11:12:00Z</dcterms:created>
  <dcterms:modified xsi:type="dcterms:W3CDTF">2024-04-17T11:12:00Z</dcterms:modified>
</cp:coreProperties>
</file>