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F842A3" w14:textId="6F94F141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E70BE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5E215429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FA686C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28D70F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3734549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D9D944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14EFBF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E25940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2AD24E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276D0FD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E04F90E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FD35B0A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A585704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A0EF9C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B90885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2CBCEB9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FC64381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1C7014" w:rsidRPr="001C7014">
        <w:rPr>
          <w:rFonts w:eastAsia="Times New Roman" w:cs="Calibri"/>
          <w:b/>
          <w:lang w:eastAsia="pl-PL"/>
        </w:rPr>
        <w:t>dostawa maszyny wytrzymałościowej 300kN - DE-dzp.272-182/24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418A3D3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051BF1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B1C2B8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2BF661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73BB434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212232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CDCBB1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B01FBF4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162BABF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471D59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E1AC82F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47E88DE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255585AA" w14:textId="77777777" w:rsidR="005103B9" w:rsidRPr="009475A8" w:rsidRDefault="005103B9" w:rsidP="009475A8"/>
    <w:sectPr w:rsidR="005103B9" w:rsidRPr="009475A8" w:rsidSect="007200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4865F8" w14:textId="77777777" w:rsidR="007200D9" w:rsidRDefault="007200D9" w:rsidP="0038231F">
      <w:pPr>
        <w:spacing w:after="0" w:line="240" w:lineRule="auto"/>
      </w:pPr>
      <w:r>
        <w:separator/>
      </w:r>
    </w:p>
  </w:endnote>
  <w:endnote w:type="continuationSeparator" w:id="0">
    <w:p w14:paraId="0883777F" w14:textId="77777777" w:rsidR="007200D9" w:rsidRDefault="007200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67A6E8" w14:textId="77777777" w:rsidR="001C7014" w:rsidRDefault="001C70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AD965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66E7E2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1F70BC" w14:textId="77777777" w:rsidR="001C7014" w:rsidRDefault="001C70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AA11CF" w14:textId="77777777" w:rsidR="007200D9" w:rsidRDefault="007200D9" w:rsidP="0038231F">
      <w:pPr>
        <w:spacing w:after="0" w:line="240" w:lineRule="auto"/>
      </w:pPr>
      <w:r>
        <w:separator/>
      </w:r>
    </w:p>
  </w:footnote>
  <w:footnote w:type="continuationSeparator" w:id="0">
    <w:p w14:paraId="45DE62C2" w14:textId="77777777" w:rsidR="007200D9" w:rsidRDefault="007200D9" w:rsidP="0038231F">
      <w:pPr>
        <w:spacing w:after="0" w:line="240" w:lineRule="auto"/>
      </w:pPr>
      <w:r>
        <w:continuationSeparator/>
      </w:r>
    </w:p>
  </w:footnote>
  <w:footnote w:id="1">
    <w:p w14:paraId="0E76B35E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ACBCD2D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8E9388" w14:textId="77777777" w:rsidR="001C7014" w:rsidRDefault="001C70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0FEBD1" w14:textId="77777777" w:rsidR="001C7014" w:rsidRDefault="001C70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90A0D" w14:textId="77777777" w:rsidR="001C7014" w:rsidRDefault="001C70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162287">
    <w:abstractNumId w:val="7"/>
  </w:num>
  <w:num w:numId="2" w16cid:durableId="1771701107">
    <w:abstractNumId w:val="0"/>
  </w:num>
  <w:num w:numId="3" w16cid:durableId="214396402">
    <w:abstractNumId w:val="6"/>
  </w:num>
  <w:num w:numId="4" w16cid:durableId="608587699">
    <w:abstractNumId w:val="9"/>
  </w:num>
  <w:num w:numId="5" w16cid:durableId="1239511748">
    <w:abstractNumId w:val="8"/>
  </w:num>
  <w:num w:numId="6" w16cid:durableId="501775679">
    <w:abstractNumId w:val="5"/>
  </w:num>
  <w:num w:numId="7" w16cid:durableId="832452638">
    <w:abstractNumId w:val="1"/>
  </w:num>
  <w:num w:numId="8" w16cid:durableId="451174560">
    <w:abstractNumId w:val="3"/>
  </w:num>
  <w:num w:numId="9" w16cid:durableId="943075489">
    <w:abstractNumId w:val="2"/>
  </w:num>
  <w:num w:numId="10" w16cid:durableId="1357459684">
    <w:abstractNumId w:val="4"/>
  </w:num>
  <w:num w:numId="11" w16cid:durableId="11723361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00D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C7014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00D9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0BEE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C62E39"/>
  <w15:chartTrackingRefBased/>
  <w15:docId w15:val="{45F2383C-53D4-4BA4-A611-868C89495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2024-04-15T06:05:00Z</dcterms:created>
  <dcterms:modified xsi:type="dcterms:W3CDTF">2024-04-15T06:05:00Z</dcterms:modified>
</cp:coreProperties>
</file>