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71979E" w14:textId="477A05B2" w:rsidR="00B048DA" w:rsidRPr="00254223" w:rsidRDefault="003A07D4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254223">
        <w:rPr>
          <w:rFonts w:ascii="Arial Narrow" w:hAnsi="Arial Narrow" w:cs="Arial"/>
          <w:sz w:val="22"/>
          <w:szCs w:val="22"/>
        </w:rPr>
        <w:t>Bydgoszcz</w:t>
      </w:r>
      <w:r w:rsidR="00B048DA" w:rsidRPr="00254223">
        <w:rPr>
          <w:rFonts w:ascii="Arial Narrow" w:hAnsi="Arial Narrow" w:cs="Arial"/>
          <w:sz w:val="22"/>
          <w:szCs w:val="22"/>
        </w:rPr>
        <w:t xml:space="preserve"> dnia: </w:t>
      </w:r>
      <w:r w:rsidRPr="00254223">
        <w:rPr>
          <w:rFonts w:ascii="Arial Narrow" w:hAnsi="Arial Narrow" w:cs="Arial"/>
          <w:sz w:val="22"/>
          <w:szCs w:val="22"/>
        </w:rPr>
        <w:t>2024-04-1</w:t>
      </w:r>
      <w:r w:rsidR="00254223">
        <w:rPr>
          <w:rFonts w:ascii="Arial Narrow" w:hAnsi="Arial Narrow" w:cs="Arial"/>
          <w:sz w:val="22"/>
          <w:szCs w:val="22"/>
        </w:rPr>
        <w:t>8</w:t>
      </w:r>
    </w:p>
    <w:p w14:paraId="4DD24F0E" w14:textId="21DB6CFC" w:rsidR="00B048DA" w:rsidRPr="00254223" w:rsidRDefault="003A07D4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25422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82FB0F1" w14:textId="02FC6863" w:rsidR="00B048DA" w:rsidRPr="00254223" w:rsidRDefault="003A07D4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254223">
        <w:rPr>
          <w:rFonts w:ascii="Arial Narrow" w:hAnsi="Arial Narrow" w:cs="Arial"/>
          <w:sz w:val="22"/>
          <w:szCs w:val="22"/>
        </w:rPr>
        <w:t>Powstańców Warszawy</w:t>
      </w:r>
      <w:r w:rsidR="00B048DA" w:rsidRPr="00254223">
        <w:rPr>
          <w:rFonts w:ascii="Arial Narrow" w:hAnsi="Arial Narrow" w:cs="Arial"/>
          <w:sz w:val="22"/>
          <w:szCs w:val="22"/>
        </w:rPr>
        <w:t xml:space="preserve"> </w:t>
      </w:r>
      <w:r w:rsidRPr="00254223">
        <w:rPr>
          <w:rFonts w:ascii="Arial Narrow" w:hAnsi="Arial Narrow" w:cs="Arial"/>
          <w:sz w:val="22"/>
          <w:szCs w:val="22"/>
        </w:rPr>
        <w:t>5</w:t>
      </w:r>
    </w:p>
    <w:p w14:paraId="78A3D3C1" w14:textId="79B6AAA4" w:rsidR="00B048DA" w:rsidRPr="00254223" w:rsidRDefault="003A07D4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254223">
        <w:rPr>
          <w:rFonts w:ascii="Arial Narrow" w:hAnsi="Arial Narrow" w:cs="Arial"/>
          <w:sz w:val="22"/>
          <w:szCs w:val="22"/>
        </w:rPr>
        <w:t>85-681</w:t>
      </w:r>
      <w:r w:rsidR="00B048DA" w:rsidRPr="00254223">
        <w:rPr>
          <w:rFonts w:ascii="Arial Narrow" w:hAnsi="Arial Narrow" w:cs="Arial"/>
          <w:sz w:val="22"/>
          <w:szCs w:val="22"/>
        </w:rPr>
        <w:t xml:space="preserve"> </w:t>
      </w:r>
      <w:r w:rsidRPr="00254223">
        <w:rPr>
          <w:rFonts w:ascii="Arial Narrow" w:hAnsi="Arial Narrow" w:cs="Arial"/>
          <w:sz w:val="22"/>
          <w:szCs w:val="22"/>
        </w:rPr>
        <w:t>Bydgoszcz</w:t>
      </w:r>
    </w:p>
    <w:p w14:paraId="3FFF9AE2" w14:textId="77777777" w:rsidR="00B048DA" w:rsidRPr="00254223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25422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BE5AF09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254223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0DB5813" w14:textId="77777777" w:rsidR="00254223" w:rsidRPr="00254223" w:rsidRDefault="00254223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</w:p>
    <w:p w14:paraId="4578CB6E" w14:textId="77777777" w:rsidR="00B048DA" w:rsidRPr="00254223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254223" w14:paraId="0F8D388C" w14:textId="77777777" w:rsidTr="00B048DA">
        <w:tc>
          <w:tcPr>
            <w:tcW w:w="9498" w:type="dxa"/>
            <w:shd w:val="clear" w:color="auto" w:fill="F2F2F2"/>
            <w:hideMark/>
          </w:tcPr>
          <w:p w14:paraId="462108A9" w14:textId="48E19C1E" w:rsidR="00B048DA" w:rsidRPr="00254223" w:rsidRDefault="00254223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7C562318" w14:textId="77777777" w:rsidR="00B048DA" w:rsidRPr="00254223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5422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37BF0AD5" w14:textId="77777777" w:rsidR="00B048DA" w:rsidRPr="00254223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370F5B28" w14:textId="77777777" w:rsidR="00B048DA" w:rsidRPr="00254223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5422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5422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5422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254223" w14:paraId="12478F0D" w14:textId="77777777" w:rsidTr="00B048DA">
        <w:tc>
          <w:tcPr>
            <w:tcW w:w="2269" w:type="dxa"/>
            <w:shd w:val="clear" w:color="auto" w:fill="auto"/>
          </w:tcPr>
          <w:p w14:paraId="6328D5D6" w14:textId="77777777" w:rsidR="00B048DA" w:rsidRPr="00254223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422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30A05772" w14:textId="4C267BB3" w:rsidR="00B048DA" w:rsidRPr="00254223" w:rsidRDefault="003A07D4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54223">
              <w:rPr>
                <w:rFonts w:ascii="Arial Narrow" w:hAnsi="Arial Narrow" w:cs="Arial"/>
                <w:b/>
                <w:sz w:val="22"/>
                <w:szCs w:val="22"/>
              </w:rPr>
              <w:t>Dostawa lampy szczelinowej i autorefraktokeratometru</w:t>
            </w:r>
          </w:p>
        </w:tc>
      </w:tr>
      <w:tr w:rsidR="003A07D4" w:rsidRPr="00254223" w14:paraId="2771A7B9" w14:textId="77777777" w:rsidTr="00652AA0">
        <w:tc>
          <w:tcPr>
            <w:tcW w:w="2269" w:type="dxa"/>
            <w:shd w:val="clear" w:color="auto" w:fill="auto"/>
          </w:tcPr>
          <w:p w14:paraId="5C7DCB26" w14:textId="77777777" w:rsidR="003A07D4" w:rsidRPr="00254223" w:rsidRDefault="003A07D4" w:rsidP="00652A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422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60E76099" w14:textId="7559643B" w:rsidR="003A07D4" w:rsidRPr="00254223" w:rsidRDefault="003A07D4" w:rsidP="00652A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54223">
              <w:rPr>
                <w:rFonts w:ascii="Arial Narrow" w:hAnsi="Arial Narrow" w:cs="Arial"/>
                <w:b/>
                <w:sz w:val="22"/>
                <w:szCs w:val="22"/>
              </w:rPr>
              <w:t>16/2024</w:t>
            </w:r>
          </w:p>
        </w:tc>
      </w:tr>
    </w:tbl>
    <w:p w14:paraId="7E322C60" w14:textId="77777777" w:rsidR="00B048DA" w:rsidRPr="00254223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5DD6931" w14:textId="582B7885" w:rsidR="008642B3" w:rsidRPr="00254223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254223">
        <w:rPr>
          <w:rFonts w:ascii="Arial Narrow" w:hAnsi="Arial Narrow" w:cs="Arial"/>
          <w:sz w:val="22"/>
          <w:szCs w:val="22"/>
        </w:rPr>
        <w:t xml:space="preserve">Zamawiający, </w:t>
      </w:r>
      <w:r w:rsidR="003A07D4" w:rsidRPr="00254223">
        <w:rPr>
          <w:rFonts w:ascii="Arial Narrow" w:hAnsi="Arial Narrow" w:cs="Arial"/>
          <w:b/>
          <w:sz w:val="22"/>
          <w:szCs w:val="22"/>
        </w:rPr>
        <w:t>10WSzKzP SPZOZ</w:t>
      </w:r>
      <w:r w:rsidRPr="00254223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254223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254223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254223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3A07D4" w:rsidRPr="00254223">
        <w:rPr>
          <w:rFonts w:ascii="Arial Narrow" w:hAnsi="Arial Narrow" w:cs="Arial"/>
          <w:sz w:val="22"/>
          <w:szCs w:val="22"/>
        </w:rPr>
        <w:t>(t.j. Dz. U. z 2023r. poz. 1605)</w:t>
      </w:r>
      <w:r w:rsidR="00C65E53" w:rsidRPr="00254223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254223">
        <w:rPr>
          <w:rFonts w:ascii="Arial Narrow" w:hAnsi="Arial Narrow" w:cs="Arial"/>
          <w:sz w:val="22"/>
          <w:szCs w:val="22"/>
        </w:rPr>
        <w:t xml:space="preserve">, </w:t>
      </w:r>
      <w:r w:rsidR="00C65E53" w:rsidRPr="00254223">
        <w:rPr>
          <w:rFonts w:ascii="Arial Narrow" w:hAnsi="Arial Narrow" w:cs="Arial"/>
          <w:sz w:val="22"/>
          <w:szCs w:val="22"/>
        </w:rPr>
        <w:t>informuje</w:t>
      </w:r>
      <w:r w:rsidR="00D26ED6" w:rsidRPr="00254223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254223">
        <w:rPr>
          <w:rFonts w:ascii="Arial Narrow" w:hAnsi="Arial Narrow" w:cs="Arial"/>
          <w:sz w:val="22"/>
          <w:szCs w:val="22"/>
        </w:rPr>
        <w:t>najkorzystniejsz</w:t>
      </w:r>
      <w:r w:rsidR="00D26ED6" w:rsidRPr="00254223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254223">
        <w:rPr>
          <w:rFonts w:ascii="Arial Narrow" w:hAnsi="Arial Narrow" w:cs="Arial"/>
          <w:sz w:val="22"/>
          <w:szCs w:val="22"/>
        </w:rPr>
        <w:t>ofer</w:t>
      </w:r>
      <w:r w:rsidR="00D26ED6" w:rsidRPr="00254223">
        <w:rPr>
          <w:rFonts w:ascii="Arial Narrow" w:hAnsi="Arial Narrow" w:cs="Arial"/>
          <w:sz w:val="22"/>
          <w:szCs w:val="22"/>
        </w:rPr>
        <w:t>t</w:t>
      </w:r>
      <w:r w:rsidR="009F0E5C" w:rsidRPr="00254223">
        <w:rPr>
          <w:rFonts w:ascii="Arial Narrow" w:hAnsi="Arial Narrow" w:cs="Arial"/>
          <w:sz w:val="22"/>
          <w:szCs w:val="22"/>
        </w:rPr>
        <w:t>a</w:t>
      </w:r>
      <w:r w:rsidRPr="00254223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254223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A07D4" w:rsidRPr="00254223" w14:paraId="2654F9AF" w14:textId="77777777" w:rsidTr="00652AA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3E7F81D" w14:textId="71CB4F1D" w:rsidR="003A07D4" w:rsidRPr="00254223" w:rsidRDefault="003A07D4" w:rsidP="00652AA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542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5422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25422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54223">
              <w:rPr>
                <w:rFonts w:ascii="Arial Narrow" w:hAnsi="Arial Narrow" w:cs="Arial"/>
                <w:color w:val="000000"/>
                <w:sz w:val="22"/>
                <w:szCs w:val="22"/>
              </w:rPr>
              <w:t>Dostawa autorefraktokeratometru</w:t>
            </w:r>
          </w:p>
          <w:p w14:paraId="55264C65" w14:textId="6751B9C8" w:rsidR="003A07D4" w:rsidRPr="00254223" w:rsidRDefault="003A07D4" w:rsidP="00652AA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54223">
              <w:rPr>
                <w:rFonts w:ascii="Arial Narrow" w:hAnsi="Arial Narrow" w:cs="Arial"/>
                <w:b/>
                <w:sz w:val="22"/>
                <w:szCs w:val="22"/>
              </w:rPr>
              <w:t>POLYMED POLSKA SP. Z O.O.</w:t>
            </w:r>
          </w:p>
          <w:p w14:paraId="394DB30E" w14:textId="51BE8F19" w:rsidR="003A07D4" w:rsidRPr="00254223" w:rsidRDefault="003A07D4" w:rsidP="00652AA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54223">
              <w:rPr>
                <w:rFonts w:ascii="Arial Narrow" w:hAnsi="Arial Narrow" w:cs="Arial"/>
                <w:bCs/>
                <w:sz w:val="22"/>
                <w:szCs w:val="22"/>
              </w:rPr>
              <w:t>WARSZAWSKA</w:t>
            </w:r>
            <w:r w:rsidRPr="0025422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54223">
              <w:rPr>
                <w:rFonts w:ascii="Arial Narrow" w:hAnsi="Arial Narrow" w:cs="Arial"/>
                <w:bCs/>
                <w:sz w:val="22"/>
                <w:szCs w:val="22"/>
              </w:rPr>
              <w:t>320A</w:t>
            </w:r>
            <w:r w:rsidRPr="00254223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74DAFD4B" w14:textId="7EF4D4BE" w:rsidR="003A07D4" w:rsidRPr="00254223" w:rsidRDefault="003A07D4" w:rsidP="00652AA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54223">
              <w:rPr>
                <w:rFonts w:ascii="Arial Narrow" w:hAnsi="Arial Narrow" w:cs="Arial"/>
                <w:bCs/>
                <w:sz w:val="22"/>
                <w:szCs w:val="22"/>
              </w:rPr>
              <w:t>05-082</w:t>
            </w:r>
            <w:r w:rsidRPr="0025422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54223">
              <w:rPr>
                <w:rFonts w:ascii="Arial Narrow" w:hAnsi="Arial Narrow" w:cs="Arial"/>
                <w:bCs/>
                <w:sz w:val="22"/>
                <w:szCs w:val="22"/>
              </w:rPr>
              <w:t>STARE BABICE</w:t>
            </w:r>
          </w:p>
          <w:p w14:paraId="103424F4" w14:textId="691BC7A6" w:rsidR="003A07D4" w:rsidRPr="00254223" w:rsidRDefault="003A07D4" w:rsidP="00652AA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4223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25422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254223">
              <w:rPr>
                <w:rFonts w:ascii="Arial Narrow" w:hAnsi="Arial Narrow" w:cs="Arial"/>
                <w:b/>
                <w:sz w:val="22"/>
                <w:szCs w:val="22"/>
              </w:rPr>
              <w:t>67 770.00 zł</w:t>
            </w:r>
            <w:r w:rsidRPr="00254223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25422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B7A5E1C" w14:textId="77777777" w:rsidR="003A07D4" w:rsidRPr="00254223" w:rsidRDefault="003A07D4" w:rsidP="00652AA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4223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25422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0793E39" w14:textId="45279A94" w:rsidR="003A07D4" w:rsidRPr="00254223" w:rsidRDefault="003A07D4" w:rsidP="00652AA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4223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254223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254223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1F0D1BFE" w14:textId="77777777" w:rsidR="00254223" w:rsidRDefault="00254223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A46D018" w14:textId="77777777" w:rsidR="00254223" w:rsidRDefault="00254223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4451C187" w14:textId="54F79CCA" w:rsidR="00992FF5" w:rsidRPr="00254223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54223">
        <w:rPr>
          <w:rFonts w:ascii="Arial Narrow" w:hAnsi="Arial Narrow" w:cs="Arial"/>
          <w:color w:val="000000"/>
          <w:sz w:val="22"/>
          <w:szCs w:val="22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254223" w14:paraId="1B217BD2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7A28AB" w14:textId="77777777" w:rsidR="00992FF5" w:rsidRPr="0025422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54223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76ECAE" w14:textId="77777777" w:rsidR="00992FF5" w:rsidRPr="0025422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54223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62B0C4" w14:textId="77777777" w:rsidR="00992FF5" w:rsidRPr="0025422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54223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243C13" w14:textId="77777777" w:rsidR="00992FF5" w:rsidRPr="0025422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54223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3A07D4" w:rsidRPr="00254223" w14:paraId="1F116138" w14:textId="77777777" w:rsidTr="00652AA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7F5BD" w14:textId="77777777" w:rsidR="003A07D4" w:rsidRPr="00254223" w:rsidRDefault="003A07D4" w:rsidP="00652AA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54223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25422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54223">
              <w:rPr>
                <w:rFonts w:ascii="Arial Narrow" w:hAnsi="Arial Narrow" w:cs="Arial"/>
                <w:sz w:val="20"/>
                <w:szCs w:val="20"/>
              </w:rPr>
              <w:t>Dostawa autorefraktokeratometru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B3451" w14:textId="77777777" w:rsidR="003A07D4" w:rsidRPr="00254223" w:rsidRDefault="003A07D4" w:rsidP="00652AA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54223">
              <w:rPr>
                <w:rFonts w:ascii="Arial Narrow" w:hAnsi="Arial Narrow" w:cs="Arial"/>
                <w:b/>
                <w:bCs/>
                <w:sz w:val="20"/>
                <w:szCs w:val="20"/>
              </w:rPr>
              <w:t>POLYMED POLSKA SP. Z O.O.</w:t>
            </w:r>
          </w:p>
          <w:p w14:paraId="66D2ED8D" w14:textId="77777777" w:rsidR="003A07D4" w:rsidRPr="00254223" w:rsidRDefault="003A07D4" w:rsidP="00652AA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54223">
              <w:rPr>
                <w:rFonts w:ascii="Arial Narrow" w:hAnsi="Arial Narrow" w:cs="Arial"/>
                <w:sz w:val="20"/>
                <w:szCs w:val="20"/>
              </w:rPr>
              <w:t>WARSZAWSKA</w:t>
            </w:r>
            <w:r w:rsidRPr="0025422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54223">
              <w:rPr>
                <w:rFonts w:ascii="Arial Narrow" w:hAnsi="Arial Narrow" w:cs="Arial"/>
                <w:sz w:val="20"/>
                <w:szCs w:val="20"/>
              </w:rPr>
              <w:t>320A</w:t>
            </w:r>
          </w:p>
          <w:p w14:paraId="44F02A2A" w14:textId="77777777" w:rsidR="003A07D4" w:rsidRPr="00254223" w:rsidRDefault="003A07D4" w:rsidP="00652AA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54223">
              <w:rPr>
                <w:rFonts w:ascii="Arial Narrow" w:hAnsi="Arial Narrow" w:cs="Arial"/>
                <w:sz w:val="20"/>
                <w:szCs w:val="20"/>
              </w:rPr>
              <w:t>05-082</w:t>
            </w:r>
            <w:r w:rsidRPr="0025422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54223">
              <w:rPr>
                <w:rFonts w:ascii="Arial Narrow" w:hAnsi="Arial Narrow" w:cs="Arial"/>
                <w:sz w:val="20"/>
                <w:szCs w:val="20"/>
              </w:rPr>
              <w:t>STARE BABICE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E7555" w14:textId="77777777" w:rsidR="003A07D4" w:rsidRPr="00254223" w:rsidRDefault="003A07D4" w:rsidP="00652AA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5422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038232F" w14:textId="77777777" w:rsidR="003A07D4" w:rsidRPr="00254223" w:rsidRDefault="003A07D4" w:rsidP="00652AA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54223">
              <w:rPr>
                <w:rFonts w:ascii="Arial Narrow" w:hAnsi="Arial Narrow" w:cs="Arial"/>
                <w:sz w:val="20"/>
                <w:szCs w:val="20"/>
              </w:rPr>
              <w:t>2 - Okres gwarancji - 20.00</w:t>
            </w:r>
          </w:p>
          <w:p w14:paraId="54AA8BBA" w14:textId="77777777" w:rsidR="003A07D4" w:rsidRPr="00254223" w:rsidRDefault="003A07D4" w:rsidP="00652AA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54223">
              <w:rPr>
                <w:rFonts w:ascii="Arial Narrow" w:hAnsi="Arial Narrow" w:cs="Arial"/>
                <w:sz w:val="20"/>
                <w:szCs w:val="20"/>
              </w:rPr>
              <w:t>3 - Termin dostawy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F4D9E" w14:textId="77777777" w:rsidR="003A07D4" w:rsidRPr="00254223" w:rsidRDefault="003A07D4" w:rsidP="00652AA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5422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78CB6B5F" w14:textId="17DB1486" w:rsidR="00B464D3" w:rsidRDefault="00254223" w:rsidP="00254223">
      <w:pPr>
        <w:spacing w:before="720" w:after="480" w:line="360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254223">
        <w:rPr>
          <w:rFonts w:ascii="Arial Narrow" w:hAnsi="Arial Narrow" w:cs="Arial"/>
          <w:i/>
          <w:sz w:val="22"/>
          <w:szCs w:val="22"/>
        </w:rPr>
        <w:t>ZAMAWIAJĄCY</w:t>
      </w:r>
    </w:p>
    <w:p w14:paraId="1D5B5269" w14:textId="77777777" w:rsidR="00254223" w:rsidRDefault="0025422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57FBC336" w14:textId="77777777" w:rsidR="00254223" w:rsidRDefault="0025422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A32EA75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  <w:bookmarkStart w:id="2" w:name="_Hlk157765245"/>
    </w:p>
    <w:p w14:paraId="31A88C7A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72741B58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0E3FAA39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1D8F72FE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330311A5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0845B09D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1850837E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697BF1DA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62C5C492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6E0EC99C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24A1026C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60B17A46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64CF0C3E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32DE9677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31E1E686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62FE9E5A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746B1567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4C9ECB7E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0774EE21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50F79C79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519C11D2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07F277BC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1354E439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1213C30E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6939C67B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1B6D70B2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39089B0A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55E490D6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4796ACB6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31DBEC5E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0B664EB0" w14:textId="77777777" w:rsidR="00254223" w:rsidRDefault="00254223" w:rsidP="00254223">
      <w:pPr>
        <w:rPr>
          <w:rFonts w:ascii="Arial Narrow" w:hAnsi="Arial Narrow"/>
          <w:i/>
          <w:iCs/>
          <w:sz w:val="18"/>
          <w:szCs w:val="20"/>
        </w:rPr>
      </w:pPr>
    </w:p>
    <w:p w14:paraId="02D98A34" w14:textId="5D07B2E1" w:rsidR="00254223" w:rsidRPr="00681E50" w:rsidRDefault="00254223" w:rsidP="00254223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2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6E97A47C" w14:textId="6BAE4CFE" w:rsidR="00254223" w:rsidRPr="00681E50" w:rsidRDefault="00254223" w:rsidP="00254223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int. Zamawiającego, platforma e-propublico.pl, </w:t>
      </w:r>
      <w:r w:rsidRPr="00254223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>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>
        <w:rPr>
          <w:rFonts w:ascii="Arial Narrow" w:hAnsi="Arial Narrow"/>
          <w:i/>
          <w:iCs/>
          <w:sz w:val="18"/>
          <w:szCs w:val="20"/>
        </w:rPr>
        <w:t>10</w:t>
      </w:r>
    </w:p>
    <w:p w14:paraId="4A8E20B6" w14:textId="77777777" w:rsidR="00254223" w:rsidRPr="00681E50" w:rsidRDefault="00254223" w:rsidP="00254223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B. Choroszyńska – tel. 261 417 449</w:t>
      </w:r>
    </w:p>
    <w:p w14:paraId="2EE30709" w14:textId="3D7DA852" w:rsidR="008642B3" w:rsidRPr="00254223" w:rsidRDefault="00254223" w:rsidP="00254223">
      <w:pPr>
        <w:rPr>
          <w:rFonts w:ascii="Arial Narrow" w:hAnsi="Arial Narrow" w:cs="Arial"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1"/>
      <w:bookmarkEnd w:id="2"/>
      <w:bookmarkEnd w:id="0"/>
      <w:r>
        <w:rPr>
          <w:rFonts w:ascii="Arial Narrow" w:hAnsi="Arial Narrow"/>
          <w:i/>
          <w:iCs/>
          <w:sz w:val="18"/>
          <w:szCs w:val="20"/>
        </w:rPr>
        <w:t>: 18.04.2024</w:t>
      </w:r>
    </w:p>
    <w:sectPr w:rsidR="008642B3" w:rsidRPr="00254223" w:rsidSect="002542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3DE68E" w14:textId="77777777" w:rsidR="00EF224A" w:rsidRDefault="00EF224A">
      <w:r>
        <w:separator/>
      </w:r>
    </w:p>
  </w:endnote>
  <w:endnote w:type="continuationSeparator" w:id="0">
    <w:p w14:paraId="3FF61897" w14:textId="77777777" w:rsidR="00EF224A" w:rsidRDefault="00EF2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50DD14" w14:textId="77777777" w:rsidR="003A07D4" w:rsidRDefault="003A07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EE35E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E25517C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8B3CEB4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4E4703" w14:textId="77777777" w:rsidR="003A07D4" w:rsidRDefault="003A07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63C272" w14:textId="77777777" w:rsidR="00EF224A" w:rsidRDefault="00EF224A">
      <w:r>
        <w:separator/>
      </w:r>
    </w:p>
  </w:footnote>
  <w:footnote w:type="continuationSeparator" w:id="0">
    <w:p w14:paraId="5478A0D5" w14:textId="77777777" w:rsidR="00EF224A" w:rsidRDefault="00EF2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DEF8BC" w14:textId="77777777" w:rsidR="003A07D4" w:rsidRDefault="003A07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B8084" w14:textId="77777777" w:rsidR="003A07D4" w:rsidRDefault="003A07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7863A" w14:textId="77777777" w:rsidR="003A07D4" w:rsidRDefault="003A07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24A"/>
    <w:rsid w:val="00022322"/>
    <w:rsid w:val="00042497"/>
    <w:rsid w:val="000C1E6F"/>
    <w:rsid w:val="000E4E56"/>
    <w:rsid w:val="001A1468"/>
    <w:rsid w:val="001B7815"/>
    <w:rsid w:val="001D1EEC"/>
    <w:rsid w:val="00211A34"/>
    <w:rsid w:val="00254223"/>
    <w:rsid w:val="002B1E4F"/>
    <w:rsid w:val="002B6761"/>
    <w:rsid w:val="003445A0"/>
    <w:rsid w:val="003A07D4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F224A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553AB3"/>
  <w15:chartTrackingRefBased/>
  <w15:docId w15:val="{2EA4EDA7-A35F-49E3-B21C-4553FFF60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226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2024-04-17T11:23:00Z</dcterms:created>
  <dcterms:modified xsi:type="dcterms:W3CDTF">2024-04-17T11:26:00Z</dcterms:modified>
</cp:coreProperties>
</file>