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3C23A" w14:textId="77777777" w:rsidR="00AE4FE6" w:rsidRPr="002245BE" w:rsidRDefault="00AE4FE6" w:rsidP="00AE4FE6">
      <w:pPr>
        <w:spacing w:after="240"/>
        <w:jc w:val="right"/>
        <w:rPr>
          <w:sz w:val="22"/>
          <w:szCs w:val="22"/>
        </w:rPr>
      </w:pPr>
      <w:bookmarkStart w:id="0" w:name="_Hlk53520193"/>
      <w:r w:rsidRPr="00B41B59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B41B59">
        <w:rPr>
          <w:sz w:val="22"/>
          <w:szCs w:val="22"/>
        </w:rPr>
        <w:t>2024-</w:t>
      </w:r>
      <w:r>
        <w:rPr>
          <w:sz w:val="22"/>
          <w:szCs w:val="22"/>
        </w:rPr>
        <w:t>05</w:t>
      </w:r>
      <w:r w:rsidRPr="00B41B59">
        <w:rPr>
          <w:sz w:val="22"/>
          <w:szCs w:val="22"/>
        </w:rPr>
        <w:t>-1</w:t>
      </w:r>
      <w:r>
        <w:rPr>
          <w:sz w:val="22"/>
          <w:szCs w:val="22"/>
        </w:rPr>
        <w:t>6</w:t>
      </w:r>
    </w:p>
    <w:p w14:paraId="5E6F27D3" w14:textId="77777777" w:rsidR="00AE4FE6" w:rsidRPr="00B41B59" w:rsidRDefault="00AE4FE6" w:rsidP="00AE4FE6">
      <w:pPr>
        <w:spacing w:after="40"/>
        <w:rPr>
          <w:b/>
          <w:bCs/>
          <w:sz w:val="22"/>
          <w:szCs w:val="22"/>
        </w:rPr>
      </w:pPr>
      <w:r w:rsidRPr="00B41B59">
        <w:rPr>
          <w:b/>
          <w:bCs/>
          <w:sz w:val="22"/>
          <w:szCs w:val="22"/>
        </w:rPr>
        <w:t>Akademia Górniczo - Hutnicza</w:t>
      </w:r>
    </w:p>
    <w:p w14:paraId="6957B420" w14:textId="77777777" w:rsidR="00AE4FE6" w:rsidRPr="00B41B59" w:rsidRDefault="00AE4FE6" w:rsidP="00AE4FE6">
      <w:pPr>
        <w:spacing w:after="40"/>
        <w:rPr>
          <w:b/>
          <w:bCs/>
          <w:sz w:val="22"/>
          <w:szCs w:val="22"/>
        </w:rPr>
      </w:pPr>
      <w:r w:rsidRPr="00B41B59">
        <w:rPr>
          <w:b/>
          <w:bCs/>
          <w:sz w:val="22"/>
          <w:szCs w:val="22"/>
        </w:rPr>
        <w:t>im. Stanisława Staszica w Krakowie</w:t>
      </w:r>
    </w:p>
    <w:p w14:paraId="64A60DBC" w14:textId="77777777" w:rsidR="00AE4FE6" w:rsidRPr="002245BE" w:rsidRDefault="00AE4FE6" w:rsidP="00AE4FE6">
      <w:pPr>
        <w:spacing w:after="40"/>
        <w:rPr>
          <w:b/>
          <w:bCs/>
          <w:sz w:val="22"/>
          <w:szCs w:val="22"/>
        </w:rPr>
      </w:pPr>
      <w:r w:rsidRPr="00B41B59">
        <w:rPr>
          <w:b/>
          <w:bCs/>
          <w:sz w:val="22"/>
          <w:szCs w:val="22"/>
        </w:rPr>
        <w:t>Dział Zamówień Publicznych</w:t>
      </w:r>
    </w:p>
    <w:p w14:paraId="5169C488" w14:textId="77777777" w:rsidR="00AE4FE6" w:rsidRPr="002245BE" w:rsidRDefault="00AE4FE6" w:rsidP="00AE4FE6">
      <w:pPr>
        <w:rPr>
          <w:sz w:val="22"/>
          <w:szCs w:val="22"/>
        </w:rPr>
      </w:pPr>
      <w:r w:rsidRPr="00B41B59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B41B59">
        <w:rPr>
          <w:sz w:val="22"/>
          <w:szCs w:val="22"/>
        </w:rPr>
        <w:t>30</w:t>
      </w:r>
      <w:r>
        <w:rPr>
          <w:sz w:val="22"/>
          <w:szCs w:val="22"/>
        </w:rPr>
        <w:t xml:space="preserve">, </w:t>
      </w:r>
      <w:r w:rsidRPr="00B41B59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B41B59">
        <w:rPr>
          <w:sz w:val="22"/>
          <w:szCs w:val="22"/>
        </w:rPr>
        <w:t>Kraków</w:t>
      </w:r>
    </w:p>
    <w:p w14:paraId="61A56A13" w14:textId="77777777" w:rsidR="00AE4FE6" w:rsidRDefault="00AE4FE6" w:rsidP="00AE4FE6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B41B59">
        <w:rPr>
          <w:bCs/>
          <w:sz w:val="22"/>
          <w:szCs w:val="22"/>
        </w:rPr>
        <w:t>DE-dzp.272-127/24/8</w:t>
      </w:r>
    </w:p>
    <w:p w14:paraId="21E33E7C" w14:textId="77777777" w:rsidR="00AE4FE6" w:rsidRPr="00E62859" w:rsidRDefault="00AE4FE6" w:rsidP="00AE4FE6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5E0DDE3" w14:textId="77777777" w:rsidR="00AE4FE6" w:rsidRPr="00C65E53" w:rsidRDefault="00AE4FE6" w:rsidP="00AE4FE6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EAD01D7" w14:textId="77777777" w:rsidR="00AE4FE6" w:rsidRDefault="00AE4FE6" w:rsidP="00AE4FE6">
      <w:pPr>
        <w:pStyle w:val="Nagwek1"/>
        <w:spacing w:before="0" w:after="0"/>
        <w:rPr>
          <w:sz w:val="28"/>
        </w:rPr>
      </w:pPr>
    </w:p>
    <w:p w14:paraId="0E2C6DAD" w14:textId="7C8762EA" w:rsidR="00AE4FE6" w:rsidRDefault="00EC12CD" w:rsidP="00AE4FE6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59782DC9" w14:textId="77777777" w:rsidR="00AE4FE6" w:rsidRDefault="00AE4FE6" w:rsidP="00AE4FE6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72814ABD" w14:textId="77777777" w:rsidR="00AE4FE6" w:rsidRDefault="00AE4FE6" w:rsidP="00AE4FE6">
      <w:pPr>
        <w:jc w:val="center"/>
        <w:rPr>
          <w:b/>
          <w:color w:val="FF0000"/>
          <w:sz w:val="28"/>
        </w:rPr>
      </w:pPr>
      <w:r w:rsidRPr="00106DD6">
        <w:rPr>
          <w:b/>
          <w:color w:val="FF0000"/>
          <w:sz w:val="28"/>
        </w:rPr>
        <w:t>po ponownej ocenie ofert</w:t>
      </w:r>
    </w:p>
    <w:p w14:paraId="651D22E1" w14:textId="77777777" w:rsidR="00AE4FE6" w:rsidRPr="00106DD6" w:rsidRDefault="00AE4FE6" w:rsidP="00AE4FE6">
      <w:pPr>
        <w:jc w:val="center"/>
        <w:rPr>
          <w:b/>
          <w:color w:val="FF0000"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E4FE6" w:rsidRPr="00607F9B" w14:paraId="65EE2524" w14:textId="77777777" w:rsidTr="002111A2">
        <w:trPr>
          <w:trHeight w:val="638"/>
        </w:trPr>
        <w:tc>
          <w:tcPr>
            <w:tcW w:w="959" w:type="dxa"/>
            <w:shd w:val="clear" w:color="auto" w:fill="auto"/>
          </w:tcPr>
          <w:p w14:paraId="29CFF312" w14:textId="77777777" w:rsidR="00AE4FE6" w:rsidRPr="00607F9B" w:rsidRDefault="00AE4FE6" w:rsidP="002111A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ACD182" w14:textId="77777777" w:rsidR="00AE4FE6" w:rsidRPr="00607F9B" w:rsidRDefault="00AE4FE6" w:rsidP="002111A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41B5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1B5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1B59">
              <w:rPr>
                <w:b/>
                <w:bCs/>
                <w:sz w:val="22"/>
                <w:szCs w:val="22"/>
              </w:rPr>
              <w:t>Usługa przewozu osób (praktyki studenckie) wraz z</w:t>
            </w:r>
            <w:r>
              <w:rPr>
                <w:b/>
                <w:bCs/>
                <w:sz w:val="22"/>
                <w:szCs w:val="22"/>
              </w:rPr>
              <w:t> </w:t>
            </w:r>
            <w:r w:rsidRPr="00B41B59">
              <w:rPr>
                <w:b/>
                <w:bCs/>
                <w:sz w:val="22"/>
                <w:szCs w:val="22"/>
              </w:rPr>
              <w:t>kierowcą dla WIMIC - DE-dzp.272-127/24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C13C9C4" w14:textId="77777777" w:rsidR="00AE4FE6" w:rsidRDefault="00AE4FE6" w:rsidP="00AE4FE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E304F6E" w14:textId="77777777" w:rsidR="00AE4FE6" w:rsidRDefault="00AE4FE6" w:rsidP="00AE4FE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(Dz.U.202</w:t>
      </w:r>
      <w:r>
        <w:rPr>
          <w:sz w:val="22"/>
          <w:szCs w:val="22"/>
        </w:rPr>
        <w:t>3.1605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3E63DFBD" w14:textId="77777777" w:rsidR="00AE4FE6" w:rsidRDefault="00AE4FE6" w:rsidP="00AE4FE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E4FE6" w14:paraId="684077A8" w14:textId="77777777" w:rsidTr="002111A2">
        <w:trPr>
          <w:cantSplit/>
        </w:trPr>
        <w:tc>
          <w:tcPr>
            <w:tcW w:w="10150" w:type="dxa"/>
          </w:tcPr>
          <w:p w14:paraId="188B3905" w14:textId="77777777" w:rsidR="00AE4FE6" w:rsidRPr="00D26ED6" w:rsidRDefault="00AE4FE6" w:rsidP="002111A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41B59">
              <w:rPr>
                <w:b/>
                <w:sz w:val="22"/>
                <w:szCs w:val="22"/>
              </w:rPr>
              <w:t>Blaguss</w:t>
            </w:r>
            <w:proofErr w:type="spellEnd"/>
            <w:r w:rsidRPr="00B41B59">
              <w:rPr>
                <w:b/>
                <w:sz w:val="22"/>
                <w:szCs w:val="22"/>
              </w:rPr>
              <w:t xml:space="preserve"> Jordan Międzynarodowy Terminal Autobusowy Sp. z o.o.</w:t>
            </w:r>
          </w:p>
          <w:p w14:paraId="301722C0" w14:textId="77777777" w:rsidR="00AE4FE6" w:rsidRPr="009F0E5C" w:rsidRDefault="00AE4FE6" w:rsidP="002111A2">
            <w:pPr>
              <w:jc w:val="both"/>
              <w:rPr>
                <w:bCs/>
                <w:sz w:val="22"/>
                <w:szCs w:val="22"/>
              </w:rPr>
            </w:pPr>
            <w:r w:rsidRPr="00B41B59">
              <w:rPr>
                <w:bCs/>
                <w:sz w:val="22"/>
                <w:szCs w:val="22"/>
              </w:rPr>
              <w:t>Długa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1B5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29CE07E" w14:textId="77777777" w:rsidR="00AE4FE6" w:rsidRPr="009F0E5C" w:rsidRDefault="00AE4FE6" w:rsidP="002111A2">
            <w:pPr>
              <w:jc w:val="both"/>
              <w:rPr>
                <w:bCs/>
                <w:sz w:val="22"/>
                <w:szCs w:val="22"/>
              </w:rPr>
            </w:pPr>
            <w:r w:rsidRPr="00B41B59">
              <w:rPr>
                <w:bCs/>
                <w:sz w:val="22"/>
                <w:szCs w:val="22"/>
              </w:rPr>
              <w:t>31-147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1B59">
              <w:rPr>
                <w:bCs/>
                <w:sz w:val="22"/>
                <w:szCs w:val="22"/>
              </w:rPr>
              <w:t>Kraków</w:t>
            </w:r>
          </w:p>
          <w:p w14:paraId="575CF2DA" w14:textId="77777777" w:rsidR="00AE4FE6" w:rsidRPr="00D26ED6" w:rsidRDefault="00AE4FE6" w:rsidP="002111A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DD6E11" w14:textId="77777777" w:rsidR="00AE4FE6" w:rsidRPr="00D26ED6" w:rsidRDefault="00AE4FE6" w:rsidP="002111A2">
            <w:pPr>
              <w:jc w:val="both"/>
              <w:rPr>
                <w:b/>
                <w:sz w:val="22"/>
                <w:szCs w:val="22"/>
              </w:rPr>
            </w:pPr>
            <w:r w:rsidRPr="00B41B59">
              <w:rPr>
                <w:sz w:val="22"/>
                <w:szCs w:val="22"/>
              </w:rPr>
              <w:t>Usługa przewozu osób (praktyki studenckie) wraz z kierowcą dla WIMIC - DE-dzp.272-127/24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41B59">
              <w:rPr>
                <w:b/>
                <w:sz w:val="22"/>
                <w:szCs w:val="22"/>
              </w:rPr>
              <w:t>19 799.64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0D436A1" w14:textId="77777777" w:rsidR="00AE4FE6" w:rsidRDefault="00AE4FE6" w:rsidP="002111A2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C3B5894" w14:textId="77777777" w:rsidR="00AE4FE6" w:rsidRDefault="00AE4FE6" w:rsidP="00AE4FE6">
      <w:pPr>
        <w:jc w:val="both"/>
        <w:rPr>
          <w:color w:val="000000"/>
          <w:sz w:val="22"/>
          <w:szCs w:val="22"/>
        </w:rPr>
      </w:pPr>
    </w:p>
    <w:p w14:paraId="5BC1DDF6" w14:textId="77777777" w:rsidR="00AE4FE6" w:rsidRPr="00756CDA" w:rsidRDefault="00AE4FE6" w:rsidP="00AE4FE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AE4FE6" w:rsidRPr="008567C7" w14:paraId="3C08FFDA" w14:textId="77777777" w:rsidTr="002111A2">
        <w:trPr>
          <w:trHeight w:val="510"/>
        </w:trPr>
        <w:tc>
          <w:tcPr>
            <w:tcW w:w="500" w:type="pct"/>
            <w:vAlign w:val="center"/>
          </w:tcPr>
          <w:p w14:paraId="376D090C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6D00F3AA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5890A696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40539CA3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autokaru</w:t>
            </w:r>
          </w:p>
        </w:tc>
        <w:tc>
          <w:tcPr>
            <w:tcW w:w="800" w:type="pct"/>
            <w:vAlign w:val="center"/>
          </w:tcPr>
          <w:p w14:paraId="62ACF261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Rok produkcji </w:t>
            </w:r>
            <w:proofErr w:type="spellStart"/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busa</w:t>
            </w:r>
            <w:proofErr w:type="spellEnd"/>
          </w:p>
        </w:tc>
        <w:tc>
          <w:tcPr>
            <w:tcW w:w="600" w:type="pct"/>
            <w:vAlign w:val="center"/>
          </w:tcPr>
          <w:p w14:paraId="1FDB52ED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AE4FE6" w:rsidRPr="008567C7" w14:paraId="0AD7BC9E" w14:textId="77777777" w:rsidTr="002111A2">
        <w:tc>
          <w:tcPr>
            <w:tcW w:w="500" w:type="pct"/>
            <w:vAlign w:val="center"/>
          </w:tcPr>
          <w:p w14:paraId="404C190D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4269CCCF" w14:textId="77777777" w:rsidR="00AE4FE6" w:rsidRPr="002B6761" w:rsidRDefault="00AE4FE6" w:rsidP="002111A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14:paraId="6FE2E6CE" w14:textId="77777777" w:rsidR="00AE4FE6" w:rsidRPr="008567C7" w:rsidRDefault="00AE4FE6" w:rsidP="002111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EBD6338" w14:textId="77777777" w:rsidR="00AE4FE6" w:rsidRPr="001B7815" w:rsidRDefault="00AE4FE6" w:rsidP="002111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72945B3E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43,56</w:t>
            </w:r>
          </w:p>
        </w:tc>
        <w:tc>
          <w:tcPr>
            <w:tcW w:w="800" w:type="pct"/>
            <w:vAlign w:val="center"/>
          </w:tcPr>
          <w:p w14:paraId="407D5C20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00" w:type="pct"/>
            <w:vAlign w:val="center"/>
          </w:tcPr>
          <w:p w14:paraId="2444022E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00" w:type="pct"/>
            <w:vAlign w:val="center"/>
          </w:tcPr>
          <w:p w14:paraId="60146E48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68,56</w:t>
            </w:r>
          </w:p>
        </w:tc>
      </w:tr>
      <w:tr w:rsidR="00AE4FE6" w:rsidRPr="008567C7" w14:paraId="17B3F1D4" w14:textId="77777777" w:rsidTr="002111A2">
        <w:tc>
          <w:tcPr>
            <w:tcW w:w="500" w:type="pct"/>
            <w:vAlign w:val="center"/>
          </w:tcPr>
          <w:p w14:paraId="116BA190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6921D293" w14:textId="77777777" w:rsidR="00AE4FE6" w:rsidRPr="002B6761" w:rsidRDefault="00AE4FE6" w:rsidP="002111A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>Beta Bus Sp. z o.o.</w:t>
            </w:r>
          </w:p>
          <w:p w14:paraId="51983342" w14:textId="77777777" w:rsidR="00AE4FE6" w:rsidRPr="008567C7" w:rsidRDefault="00AE4FE6" w:rsidP="002111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Kolberga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6F34D5B" w14:textId="77777777" w:rsidR="00AE4FE6" w:rsidRPr="001B7815" w:rsidRDefault="00AE4FE6" w:rsidP="002111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25-516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800" w:type="pct"/>
            <w:vAlign w:val="center"/>
          </w:tcPr>
          <w:p w14:paraId="4EEB88DB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46,17</w:t>
            </w:r>
          </w:p>
        </w:tc>
        <w:tc>
          <w:tcPr>
            <w:tcW w:w="800" w:type="pct"/>
            <w:vAlign w:val="center"/>
          </w:tcPr>
          <w:p w14:paraId="3CEE0982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00" w:type="pct"/>
            <w:vAlign w:val="center"/>
          </w:tcPr>
          <w:p w14:paraId="12EF92CD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00" w:type="pct"/>
            <w:vAlign w:val="center"/>
          </w:tcPr>
          <w:p w14:paraId="0BDF7C65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66,17</w:t>
            </w:r>
          </w:p>
        </w:tc>
      </w:tr>
      <w:tr w:rsidR="00AE4FE6" w:rsidRPr="008567C7" w14:paraId="44364A06" w14:textId="77777777" w:rsidTr="002111A2">
        <w:tc>
          <w:tcPr>
            <w:tcW w:w="500" w:type="pct"/>
            <w:vAlign w:val="center"/>
          </w:tcPr>
          <w:p w14:paraId="6D512243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00" w:type="pct"/>
            <w:vAlign w:val="center"/>
          </w:tcPr>
          <w:p w14:paraId="5C9C52C8" w14:textId="77777777" w:rsidR="00AE4FE6" w:rsidRPr="002B6761" w:rsidRDefault="00AE4FE6" w:rsidP="002111A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14:paraId="7420B8F7" w14:textId="77777777" w:rsidR="00AE4FE6" w:rsidRPr="008567C7" w:rsidRDefault="00AE4FE6" w:rsidP="002111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664D4AB" w14:textId="77777777" w:rsidR="00AE4FE6" w:rsidRPr="001B7815" w:rsidRDefault="00AE4FE6" w:rsidP="002111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053F5E32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800" w:type="pct"/>
            <w:vAlign w:val="center"/>
          </w:tcPr>
          <w:p w14:paraId="6B0D4EDF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7897AF61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600" w:type="pct"/>
            <w:vAlign w:val="center"/>
          </w:tcPr>
          <w:p w14:paraId="6E300B81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65,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AE4FE6" w:rsidRPr="008567C7" w14:paraId="045A5713" w14:textId="77777777" w:rsidTr="002111A2">
        <w:tc>
          <w:tcPr>
            <w:tcW w:w="500" w:type="pct"/>
            <w:vAlign w:val="center"/>
          </w:tcPr>
          <w:p w14:paraId="71C2B340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55638DBE" w14:textId="77777777" w:rsidR="00AE4FE6" w:rsidRPr="002B6761" w:rsidRDefault="00AE4FE6" w:rsidP="002111A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>FUH ADAM-TOURS</w:t>
            </w:r>
          </w:p>
          <w:p w14:paraId="674196A6" w14:textId="77777777" w:rsidR="00AE4FE6" w:rsidRPr="008567C7" w:rsidRDefault="00AE4FE6" w:rsidP="002111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Stare </w:t>
            </w:r>
            <w:proofErr w:type="spellStart"/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A3D5C55" w14:textId="77777777" w:rsidR="00AE4FE6" w:rsidRPr="001B7815" w:rsidRDefault="00AE4FE6" w:rsidP="002111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</w:tcPr>
          <w:p w14:paraId="7F0C16A5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0DCDBC1E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28B68E43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600" w:type="pct"/>
          </w:tcPr>
          <w:p w14:paraId="7E7C5F20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AE4FE6" w:rsidRPr="008567C7" w14:paraId="344CE6F1" w14:textId="77777777" w:rsidTr="002111A2">
        <w:tc>
          <w:tcPr>
            <w:tcW w:w="500" w:type="pct"/>
            <w:vAlign w:val="center"/>
          </w:tcPr>
          <w:p w14:paraId="18CB1E8A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00" w:type="pct"/>
            <w:vAlign w:val="center"/>
          </w:tcPr>
          <w:p w14:paraId="435F552C" w14:textId="77777777" w:rsidR="00AE4FE6" w:rsidRPr="002B6761" w:rsidRDefault="00AE4FE6" w:rsidP="002111A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>Firma Transportowo - Usługowa ,,FTU" Magdalena Jakubas</w:t>
            </w:r>
          </w:p>
          <w:p w14:paraId="3B5345F0" w14:textId="77777777" w:rsidR="00AE4FE6" w:rsidRPr="008567C7" w:rsidRDefault="00AE4FE6" w:rsidP="002111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Biadoliny Radłowskie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236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4AED092" w14:textId="77777777" w:rsidR="00AE4FE6" w:rsidRPr="001B7815" w:rsidRDefault="00AE4FE6" w:rsidP="002111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23-828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Biadoliny Szlacheckie</w:t>
            </w:r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41843659" w14:textId="77777777" w:rsidR="00AE4FE6" w:rsidRPr="001B7815" w:rsidRDefault="00AE4FE6" w:rsidP="002111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00" w:type="pct"/>
          </w:tcPr>
          <w:p w14:paraId="0825CED9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2D7D1E7E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3407A270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600" w:type="pct"/>
          </w:tcPr>
          <w:p w14:paraId="23EF7449" w14:textId="77777777" w:rsidR="00AE4FE6" w:rsidRPr="008567C7" w:rsidRDefault="00AE4FE6" w:rsidP="002111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05447DE7" w14:textId="77777777" w:rsidR="00AE4FE6" w:rsidRPr="00D67154" w:rsidRDefault="00AE4FE6" w:rsidP="00AE4FE6">
      <w:pPr>
        <w:ind w:firstLine="709"/>
        <w:jc w:val="both"/>
        <w:rPr>
          <w:color w:val="000000"/>
          <w:sz w:val="20"/>
          <w:szCs w:val="20"/>
        </w:rPr>
      </w:pPr>
      <w:r w:rsidRPr="00D67154">
        <w:rPr>
          <w:color w:val="000000"/>
          <w:sz w:val="20"/>
          <w:szCs w:val="20"/>
        </w:rPr>
        <w:t>*Zamawiający nie przyznawał punktów. Oferta Wykonawcy została odrzucona.</w:t>
      </w:r>
    </w:p>
    <w:p w14:paraId="2EEF2186" w14:textId="77777777" w:rsidR="00295F34" w:rsidRPr="002245BE" w:rsidRDefault="00295F34" w:rsidP="00295F34">
      <w:pPr>
        <w:spacing w:after="240"/>
        <w:jc w:val="right"/>
        <w:rPr>
          <w:sz w:val="22"/>
          <w:szCs w:val="22"/>
        </w:rPr>
      </w:pPr>
      <w:r w:rsidRPr="00B41B59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B41B59">
        <w:rPr>
          <w:sz w:val="22"/>
          <w:szCs w:val="22"/>
        </w:rPr>
        <w:t>2024-04-17</w:t>
      </w:r>
    </w:p>
    <w:p w14:paraId="55C6BFF0" w14:textId="77777777" w:rsidR="00AE4FE6" w:rsidRDefault="00AE4FE6" w:rsidP="00295F34">
      <w:pPr>
        <w:spacing w:after="40"/>
        <w:rPr>
          <w:b/>
          <w:bCs/>
          <w:sz w:val="22"/>
          <w:szCs w:val="22"/>
        </w:rPr>
      </w:pPr>
    </w:p>
    <w:p w14:paraId="51996E4C" w14:textId="77777777" w:rsidR="00AE4FE6" w:rsidRDefault="00AE4FE6" w:rsidP="00295F34">
      <w:pPr>
        <w:spacing w:after="40"/>
        <w:rPr>
          <w:b/>
          <w:bCs/>
          <w:sz w:val="22"/>
          <w:szCs w:val="22"/>
        </w:rPr>
      </w:pPr>
    </w:p>
    <w:p w14:paraId="26E5EAC5" w14:textId="44BE3F91" w:rsidR="00295F34" w:rsidRPr="00B41B59" w:rsidRDefault="00295F34" w:rsidP="00295F34">
      <w:pPr>
        <w:spacing w:after="40"/>
        <w:rPr>
          <w:b/>
          <w:bCs/>
          <w:sz w:val="22"/>
          <w:szCs w:val="22"/>
        </w:rPr>
      </w:pPr>
      <w:r w:rsidRPr="00B41B59">
        <w:rPr>
          <w:b/>
          <w:bCs/>
          <w:sz w:val="22"/>
          <w:szCs w:val="22"/>
        </w:rPr>
        <w:lastRenderedPageBreak/>
        <w:t>Akademia Górniczo - Hutnicza</w:t>
      </w:r>
    </w:p>
    <w:p w14:paraId="5D6C6048" w14:textId="77777777" w:rsidR="00295F34" w:rsidRPr="00B41B59" w:rsidRDefault="00295F34" w:rsidP="00295F34">
      <w:pPr>
        <w:spacing w:after="40"/>
        <w:rPr>
          <w:b/>
          <w:bCs/>
          <w:sz w:val="22"/>
          <w:szCs w:val="22"/>
        </w:rPr>
      </w:pPr>
      <w:r w:rsidRPr="00B41B59">
        <w:rPr>
          <w:b/>
          <w:bCs/>
          <w:sz w:val="22"/>
          <w:szCs w:val="22"/>
        </w:rPr>
        <w:t>im. Stanisława Staszica w Krakowie</w:t>
      </w:r>
    </w:p>
    <w:p w14:paraId="21B68665" w14:textId="77777777" w:rsidR="00295F34" w:rsidRPr="002245BE" w:rsidRDefault="00295F34" w:rsidP="00295F34">
      <w:pPr>
        <w:spacing w:after="40"/>
        <w:rPr>
          <w:b/>
          <w:bCs/>
          <w:sz w:val="22"/>
          <w:szCs w:val="22"/>
        </w:rPr>
      </w:pPr>
      <w:r w:rsidRPr="00B41B59">
        <w:rPr>
          <w:b/>
          <w:bCs/>
          <w:sz w:val="22"/>
          <w:szCs w:val="22"/>
        </w:rPr>
        <w:t>Dział Zamówień Publicznych</w:t>
      </w:r>
    </w:p>
    <w:p w14:paraId="724E9B2B" w14:textId="77777777" w:rsidR="00295F34" w:rsidRPr="002245BE" w:rsidRDefault="00295F34" w:rsidP="00295F34">
      <w:pPr>
        <w:rPr>
          <w:sz w:val="22"/>
          <w:szCs w:val="22"/>
        </w:rPr>
      </w:pPr>
      <w:r w:rsidRPr="00B41B59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B41B59">
        <w:rPr>
          <w:sz w:val="22"/>
          <w:szCs w:val="22"/>
        </w:rPr>
        <w:t>30</w:t>
      </w:r>
      <w:r>
        <w:rPr>
          <w:sz w:val="22"/>
          <w:szCs w:val="22"/>
        </w:rPr>
        <w:t xml:space="preserve">, </w:t>
      </w:r>
      <w:r w:rsidRPr="00B41B59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B41B59">
        <w:rPr>
          <w:sz w:val="22"/>
          <w:szCs w:val="22"/>
        </w:rPr>
        <w:t>Kraków</w:t>
      </w:r>
    </w:p>
    <w:p w14:paraId="4CA3AF97" w14:textId="77777777" w:rsidR="00295F34" w:rsidRDefault="00295F34" w:rsidP="00295F34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B41B59">
        <w:rPr>
          <w:bCs/>
          <w:sz w:val="22"/>
          <w:szCs w:val="22"/>
        </w:rPr>
        <w:t>DE-dzp.272-127/24/8</w:t>
      </w:r>
    </w:p>
    <w:p w14:paraId="3E940E25" w14:textId="77777777" w:rsidR="00295F34" w:rsidRPr="00E62859" w:rsidRDefault="00295F34" w:rsidP="00295F3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0EF768F" w14:textId="77777777" w:rsidR="00295F34" w:rsidRPr="00C65E53" w:rsidRDefault="00295F34" w:rsidP="00295F3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40371B30" w14:textId="77777777" w:rsidR="00295F34" w:rsidRDefault="00295F34" w:rsidP="00295F34">
      <w:pPr>
        <w:pStyle w:val="Nagwek1"/>
        <w:spacing w:before="0" w:after="0"/>
        <w:rPr>
          <w:sz w:val="28"/>
        </w:rPr>
      </w:pPr>
    </w:p>
    <w:p w14:paraId="0DA432FB" w14:textId="3A2D2740" w:rsidR="00295F34" w:rsidRDefault="00295F34" w:rsidP="00295F34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6F44714A" w14:textId="77777777" w:rsidR="00295F34" w:rsidRDefault="00295F34" w:rsidP="00295F34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1310EC97" w14:textId="77777777" w:rsidR="00295F34" w:rsidRDefault="00295F34" w:rsidP="00295F34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95F34" w:rsidRPr="00607F9B" w14:paraId="6B625F6C" w14:textId="77777777" w:rsidTr="009A7703">
        <w:trPr>
          <w:trHeight w:val="638"/>
        </w:trPr>
        <w:tc>
          <w:tcPr>
            <w:tcW w:w="959" w:type="dxa"/>
            <w:shd w:val="clear" w:color="auto" w:fill="auto"/>
          </w:tcPr>
          <w:p w14:paraId="2FBB273C" w14:textId="77777777" w:rsidR="00295F34" w:rsidRPr="00607F9B" w:rsidRDefault="00295F34" w:rsidP="009A770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DCEC4F" w14:textId="77777777" w:rsidR="00295F34" w:rsidRPr="00607F9B" w:rsidRDefault="00295F34" w:rsidP="009A770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41B5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1B5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1B59">
              <w:rPr>
                <w:b/>
                <w:bCs/>
                <w:sz w:val="22"/>
                <w:szCs w:val="22"/>
              </w:rPr>
              <w:t>Usługa przewozu osób (praktyki studenckie) wraz z</w:t>
            </w:r>
            <w:r>
              <w:rPr>
                <w:b/>
                <w:bCs/>
                <w:sz w:val="22"/>
                <w:szCs w:val="22"/>
              </w:rPr>
              <w:t> </w:t>
            </w:r>
            <w:r w:rsidRPr="00B41B59">
              <w:rPr>
                <w:b/>
                <w:bCs/>
                <w:sz w:val="22"/>
                <w:szCs w:val="22"/>
              </w:rPr>
              <w:t>kierowcą dla WIMIC - DE-dzp.272-127/24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B541A89" w14:textId="77777777" w:rsidR="00295F34" w:rsidRDefault="00295F34" w:rsidP="00295F34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37F3B270" w14:textId="1D1AE1C6" w:rsidR="00295F34" w:rsidRDefault="00295F34" w:rsidP="00295F34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(Dz.U.202</w:t>
      </w:r>
      <w:r>
        <w:rPr>
          <w:sz w:val="22"/>
          <w:szCs w:val="22"/>
        </w:rPr>
        <w:t>3.1605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688F4B43" w14:textId="77777777" w:rsidR="00295F34" w:rsidRDefault="00295F34" w:rsidP="00295F34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95F34" w14:paraId="674D0EE6" w14:textId="77777777" w:rsidTr="009A7703">
        <w:trPr>
          <w:cantSplit/>
        </w:trPr>
        <w:tc>
          <w:tcPr>
            <w:tcW w:w="10150" w:type="dxa"/>
          </w:tcPr>
          <w:p w14:paraId="1B114470" w14:textId="77777777" w:rsidR="00295F34" w:rsidRPr="00D26ED6" w:rsidRDefault="00295F34" w:rsidP="009A7703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41B59">
              <w:rPr>
                <w:b/>
                <w:sz w:val="22"/>
                <w:szCs w:val="22"/>
              </w:rPr>
              <w:t>Blaguss</w:t>
            </w:r>
            <w:proofErr w:type="spellEnd"/>
            <w:r w:rsidRPr="00B41B59">
              <w:rPr>
                <w:b/>
                <w:sz w:val="22"/>
                <w:szCs w:val="22"/>
              </w:rPr>
              <w:t xml:space="preserve"> Jordan Międzynarodowy Terminal Autobusowy Sp. z o.o.</w:t>
            </w:r>
          </w:p>
          <w:p w14:paraId="007B36B0" w14:textId="77777777" w:rsidR="00295F34" w:rsidRPr="009F0E5C" w:rsidRDefault="00295F34" w:rsidP="009A7703">
            <w:pPr>
              <w:jc w:val="both"/>
              <w:rPr>
                <w:bCs/>
                <w:sz w:val="22"/>
                <w:szCs w:val="22"/>
              </w:rPr>
            </w:pPr>
            <w:r w:rsidRPr="00B41B59">
              <w:rPr>
                <w:bCs/>
                <w:sz w:val="22"/>
                <w:szCs w:val="22"/>
              </w:rPr>
              <w:t>Długa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1B5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EDA1AE" w14:textId="77777777" w:rsidR="00295F34" w:rsidRPr="009F0E5C" w:rsidRDefault="00295F34" w:rsidP="009A7703">
            <w:pPr>
              <w:jc w:val="both"/>
              <w:rPr>
                <w:bCs/>
                <w:sz w:val="22"/>
                <w:szCs w:val="22"/>
              </w:rPr>
            </w:pPr>
            <w:r w:rsidRPr="00B41B59">
              <w:rPr>
                <w:bCs/>
                <w:sz w:val="22"/>
                <w:szCs w:val="22"/>
              </w:rPr>
              <w:t>31-147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1B59">
              <w:rPr>
                <w:bCs/>
                <w:sz w:val="22"/>
                <w:szCs w:val="22"/>
              </w:rPr>
              <w:t>Kraków</w:t>
            </w:r>
          </w:p>
          <w:p w14:paraId="64605C56" w14:textId="77777777" w:rsidR="00295F34" w:rsidRPr="00D26ED6" w:rsidRDefault="00295F34" w:rsidP="009A7703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C34990" w14:textId="77777777" w:rsidR="00295F34" w:rsidRPr="00D26ED6" w:rsidRDefault="00295F34" w:rsidP="009A7703">
            <w:pPr>
              <w:jc w:val="both"/>
              <w:rPr>
                <w:b/>
                <w:sz w:val="22"/>
                <w:szCs w:val="22"/>
              </w:rPr>
            </w:pPr>
            <w:r w:rsidRPr="00B41B59">
              <w:rPr>
                <w:sz w:val="22"/>
                <w:szCs w:val="22"/>
              </w:rPr>
              <w:t>Usługa przewozu osób (praktyki studenckie) wraz z kierowcą dla WIMIC - DE-dzp.272-127/24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41B59">
              <w:rPr>
                <w:b/>
                <w:sz w:val="22"/>
                <w:szCs w:val="22"/>
              </w:rPr>
              <w:t>19 799.64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1E9F446" w14:textId="77777777" w:rsidR="00295F34" w:rsidRDefault="00295F34" w:rsidP="009A7703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2B84F61" w14:textId="77777777" w:rsidR="00295F34" w:rsidRDefault="00295F34" w:rsidP="00295F34">
      <w:pPr>
        <w:jc w:val="both"/>
        <w:rPr>
          <w:color w:val="000000"/>
          <w:sz w:val="22"/>
          <w:szCs w:val="22"/>
        </w:rPr>
      </w:pPr>
    </w:p>
    <w:p w14:paraId="124175DC" w14:textId="5C473490" w:rsidR="00295F34" w:rsidRPr="00756CDA" w:rsidRDefault="00295F34" w:rsidP="00295F3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295F34" w:rsidRPr="008567C7" w14:paraId="0BCBC076" w14:textId="77777777" w:rsidTr="009A7703">
        <w:trPr>
          <w:trHeight w:val="510"/>
        </w:trPr>
        <w:tc>
          <w:tcPr>
            <w:tcW w:w="500" w:type="pct"/>
            <w:vAlign w:val="center"/>
          </w:tcPr>
          <w:p w14:paraId="74532667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34F52113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3B029FDB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6EBB791C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autokaru</w:t>
            </w:r>
          </w:p>
        </w:tc>
        <w:tc>
          <w:tcPr>
            <w:tcW w:w="800" w:type="pct"/>
            <w:vAlign w:val="center"/>
          </w:tcPr>
          <w:p w14:paraId="29221E3C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Rok produkcji </w:t>
            </w:r>
            <w:proofErr w:type="spellStart"/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busa</w:t>
            </w:r>
            <w:proofErr w:type="spellEnd"/>
          </w:p>
        </w:tc>
        <w:tc>
          <w:tcPr>
            <w:tcW w:w="600" w:type="pct"/>
            <w:vAlign w:val="center"/>
          </w:tcPr>
          <w:p w14:paraId="1CEEAF67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95F34" w:rsidRPr="008567C7" w14:paraId="5E3CBC86" w14:textId="77777777" w:rsidTr="009A7703">
        <w:tc>
          <w:tcPr>
            <w:tcW w:w="500" w:type="pct"/>
            <w:vAlign w:val="center"/>
          </w:tcPr>
          <w:p w14:paraId="22A331A1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69B3C142" w14:textId="77777777" w:rsidR="00295F34" w:rsidRPr="002B6761" w:rsidRDefault="00295F34" w:rsidP="009A770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14:paraId="3009DDAA" w14:textId="77777777" w:rsidR="00295F34" w:rsidRPr="008567C7" w:rsidRDefault="00295F34" w:rsidP="009A77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58990B0" w14:textId="77777777" w:rsidR="00295F34" w:rsidRPr="001B7815" w:rsidRDefault="00295F34" w:rsidP="009A77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09805FD2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56,61</w:t>
            </w:r>
          </w:p>
        </w:tc>
        <w:tc>
          <w:tcPr>
            <w:tcW w:w="800" w:type="pct"/>
            <w:vAlign w:val="center"/>
          </w:tcPr>
          <w:p w14:paraId="1CE8B164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00" w:type="pct"/>
            <w:vAlign w:val="center"/>
          </w:tcPr>
          <w:p w14:paraId="25EA025A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00" w:type="pct"/>
            <w:vAlign w:val="center"/>
          </w:tcPr>
          <w:p w14:paraId="1D68F2F1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81,61</w:t>
            </w:r>
          </w:p>
        </w:tc>
      </w:tr>
      <w:tr w:rsidR="00295F34" w:rsidRPr="008567C7" w14:paraId="6B8AC89A" w14:textId="77777777" w:rsidTr="009A7703">
        <w:tc>
          <w:tcPr>
            <w:tcW w:w="500" w:type="pct"/>
            <w:vAlign w:val="center"/>
          </w:tcPr>
          <w:p w14:paraId="5B194AA1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7450D62E" w14:textId="77777777" w:rsidR="00295F34" w:rsidRPr="002B6761" w:rsidRDefault="00295F34" w:rsidP="009A770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>Beta Bus Sp. z o.o.</w:t>
            </w:r>
          </w:p>
          <w:p w14:paraId="5C359ECA" w14:textId="77777777" w:rsidR="00295F34" w:rsidRPr="008567C7" w:rsidRDefault="00295F34" w:rsidP="009A77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Kolberga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019A3CC" w14:textId="77777777" w:rsidR="00295F34" w:rsidRPr="001B7815" w:rsidRDefault="00295F34" w:rsidP="009A77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25-516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800" w:type="pct"/>
            <w:vAlign w:val="center"/>
          </w:tcPr>
          <w:p w14:paraId="42AD789D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13F8FF05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00" w:type="pct"/>
            <w:vAlign w:val="center"/>
          </w:tcPr>
          <w:p w14:paraId="525C3071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00" w:type="pct"/>
            <w:vAlign w:val="center"/>
          </w:tcPr>
          <w:p w14:paraId="35BB3FC9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295F34" w:rsidRPr="008567C7" w14:paraId="4251B5D7" w14:textId="77777777" w:rsidTr="009A7703">
        <w:tc>
          <w:tcPr>
            <w:tcW w:w="500" w:type="pct"/>
            <w:vAlign w:val="center"/>
          </w:tcPr>
          <w:p w14:paraId="463E99D5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00" w:type="pct"/>
            <w:vAlign w:val="center"/>
          </w:tcPr>
          <w:p w14:paraId="6AA04AC8" w14:textId="77777777" w:rsidR="00295F34" w:rsidRPr="002B6761" w:rsidRDefault="00295F34" w:rsidP="009A770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>Firma Transportowo - Usługowa ,,FTU" Magdalena Jakubas</w:t>
            </w:r>
          </w:p>
          <w:p w14:paraId="2261C2A9" w14:textId="77777777" w:rsidR="00295F34" w:rsidRPr="008567C7" w:rsidRDefault="00295F34" w:rsidP="009A77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Biadoliny Radłowskie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236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B75855E" w14:textId="77777777" w:rsidR="00295F34" w:rsidRPr="001B7815" w:rsidRDefault="00295F34" w:rsidP="009A77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23-828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Biadoliny Szlacheckie</w:t>
            </w:r>
          </w:p>
        </w:tc>
        <w:tc>
          <w:tcPr>
            <w:tcW w:w="800" w:type="pct"/>
            <w:vAlign w:val="center"/>
          </w:tcPr>
          <w:p w14:paraId="068A34EE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40,76</w:t>
            </w:r>
          </w:p>
        </w:tc>
        <w:tc>
          <w:tcPr>
            <w:tcW w:w="800" w:type="pct"/>
            <w:vAlign w:val="center"/>
          </w:tcPr>
          <w:p w14:paraId="7F1D3066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00" w:type="pct"/>
            <w:vAlign w:val="center"/>
          </w:tcPr>
          <w:p w14:paraId="1DD6C420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00" w:type="pct"/>
            <w:vAlign w:val="center"/>
          </w:tcPr>
          <w:p w14:paraId="532EB7E5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 xml:space="preserve">  65,76</w:t>
            </w:r>
          </w:p>
        </w:tc>
      </w:tr>
      <w:tr w:rsidR="00295F34" w:rsidRPr="008567C7" w14:paraId="0912AEE6" w14:textId="77777777" w:rsidTr="009A7703">
        <w:tc>
          <w:tcPr>
            <w:tcW w:w="500" w:type="pct"/>
            <w:vAlign w:val="center"/>
          </w:tcPr>
          <w:p w14:paraId="53B9D74A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1B851816" w14:textId="77777777" w:rsidR="00295F34" w:rsidRPr="002B6761" w:rsidRDefault="00295F34" w:rsidP="009A770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>FUH ADAM-TOURS</w:t>
            </w:r>
          </w:p>
          <w:p w14:paraId="5BF9D48A" w14:textId="77777777" w:rsidR="00295F34" w:rsidRPr="008567C7" w:rsidRDefault="00295F34" w:rsidP="009A77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Stare </w:t>
            </w:r>
            <w:proofErr w:type="spellStart"/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A5B9617" w14:textId="77777777" w:rsidR="00295F34" w:rsidRPr="001B7815" w:rsidRDefault="00295F34" w:rsidP="009A77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</w:tcPr>
          <w:p w14:paraId="4699AFAB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10F51F9F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26CACAD7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600" w:type="pct"/>
          </w:tcPr>
          <w:p w14:paraId="4CD456CC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295F34" w:rsidRPr="008567C7" w14:paraId="4E7F4FB4" w14:textId="77777777" w:rsidTr="009A7703">
        <w:tc>
          <w:tcPr>
            <w:tcW w:w="500" w:type="pct"/>
            <w:vAlign w:val="center"/>
          </w:tcPr>
          <w:p w14:paraId="2CCC586A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00" w:type="pct"/>
            <w:vAlign w:val="center"/>
          </w:tcPr>
          <w:p w14:paraId="3668B074" w14:textId="77777777" w:rsidR="00295F34" w:rsidRPr="002B6761" w:rsidRDefault="00295F34" w:rsidP="009A770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14:paraId="694612BA" w14:textId="77777777" w:rsidR="00295F34" w:rsidRPr="008567C7" w:rsidRDefault="00295F34" w:rsidP="009A77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0495970" w14:textId="77777777" w:rsidR="00295F34" w:rsidRPr="001B7815" w:rsidRDefault="00295F34" w:rsidP="009A77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1B5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</w:tcPr>
          <w:p w14:paraId="58F8FECB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63539B2B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1974B044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600" w:type="pct"/>
          </w:tcPr>
          <w:p w14:paraId="2C9AECE8" w14:textId="77777777" w:rsidR="00295F34" w:rsidRPr="008567C7" w:rsidRDefault="00295F34" w:rsidP="009A77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3B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05219AEA" w14:textId="77777777" w:rsidR="00295F34" w:rsidRPr="00D67154" w:rsidRDefault="00295F34" w:rsidP="00295F34">
      <w:pPr>
        <w:ind w:firstLine="709"/>
        <w:jc w:val="both"/>
        <w:rPr>
          <w:color w:val="000000"/>
          <w:sz w:val="20"/>
          <w:szCs w:val="20"/>
        </w:rPr>
      </w:pPr>
      <w:r w:rsidRPr="00D67154">
        <w:rPr>
          <w:color w:val="000000"/>
          <w:sz w:val="20"/>
          <w:szCs w:val="20"/>
        </w:rPr>
        <w:t>*Zamawiający nie przyznawał punktów. Oferta Wykonawcy została odrzucona.</w:t>
      </w:r>
    </w:p>
    <w:p w14:paraId="7540B369" w14:textId="77777777" w:rsidR="00295F34" w:rsidRDefault="00295F34" w:rsidP="00295F34">
      <w:pPr>
        <w:spacing w:after="120"/>
        <w:jc w:val="both"/>
        <w:rPr>
          <w:color w:val="000000"/>
          <w:sz w:val="22"/>
          <w:szCs w:val="22"/>
        </w:rPr>
      </w:pPr>
    </w:p>
    <w:bookmarkEnd w:id="0"/>
    <w:sectPr w:rsidR="00295F34" w:rsidSect="00E412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DE92B0" w14:textId="77777777" w:rsidR="00E412C5" w:rsidRDefault="00E412C5">
      <w:r>
        <w:separator/>
      </w:r>
    </w:p>
  </w:endnote>
  <w:endnote w:type="continuationSeparator" w:id="0">
    <w:p w14:paraId="3020EC5E" w14:textId="77777777" w:rsidR="00E412C5" w:rsidRDefault="00E4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ABD8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1FD0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125AC9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5A368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1D86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7FCB49" w14:textId="77777777" w:rsidR="00E412C5" w:rsidRDefault="00E412C5">
      <w:r>
        <w:separator/>
      </w:r>
    </w:p>
  </w:footnote>
  <w:footnote w:type="continuationSeparator" w:id="0">
    <w:p w14:paraId="46F20F78" w14:textId="77777777" w:rsidR="00E412C5" w:rsidRDefault="00E41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D590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6C1B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CAF2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2C5"/>
    <w:rsid w:val="00005838"/>
    <w:rsid w:val="00022322"/>
    <w:rsid w:val="00042497"/>
    <w:rsid w:val="000C1E6F"/>
    <w:rsid w:val="000E4E56"/>
    <w:rsid w:val="001A1468"/>
    <w:rsid w:val="001B7815"/>
    <w:rsid w:val="001C31ED"/>
    <w:rsid w:val="00295F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607B"/>
    <w:rsid w:val="00952256"/>
    <w:rsid w:val="0097748A"/>
    <w:rsid w:val="009F0E5C"/>
    <w:rsid w:val="00A029B8"/>
    <w:rsid w:val="00A17CDB"/>
    <w:rsid w:val="00AA02AC"/>
    <w:rsid w:val="00AE4FE6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1771D"/>
    <w:rsid w:val="00E30B2D"/>
    <w:rsid w:val="00E412C5"/>
    <w:rsid w:val="00E62859"/>
    <w:rsid w:val="00E85D70"/>
    <w:rsid w:val="00EC12C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F06729"/>
  <w15:chartTrackingRefBased/>
  <w15:docId w15:val="{17B2EEFA-92D3-499E-8733-8054EFEAD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F3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295F34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295F34"/>
    <w:pPr>
      <w:spacing w:before="100" w:beforeAutospacing="1" w:after="100" w:afterAutospacing="1"/>
    </w:p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95F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95F3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523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2024-05-16T13:24:00Z</cp:lastPrinted>
  <dcterms:created xsi:type="dcterms:W3CDTF">2024-05-16T13:24:00Z</dcterms:created>
  <dcterms:modified xsi:type="dcterms:W3CDTF">2024-05-16T13:24:00Z</dcterms:modified>
</cp:coreProperties>
</file>