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72662A92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977B88" w:rsidRPr="00977B88">
        <w:rPr>
          <w:b/>
          <w:iCs/>
          <w:color w:val="000000"/>
          <w:lang w:eastAsia="x-none"/>
        </w:rPr>
        <w:t>Dostawa notebooka</w:t>
      </w:r>
      <w:r w:rsidR="00977B88">
        <w:rPr>
          <w:b/>
          <w:iCs/>
          <w:color w:val="000000"/>
          <w:lang w:eastAsia="x-none"/>
        </w:rPr>
        <w:t xml:space="preserve"> </w:t>
      </w:r>
      <w:r w:rsidR="00977B88" w:rsidRPr="00977B88">
        <w:rPr>
          <w:b/>
          <w:iCs/>
          <w:color w:val="000000"/>
          <w:lang w:eastAsia="x-none"/>
        </w:rPr>
        <w:t>- DE-</w:t>
      </w:r>
      <w:r w:rsidR="00B82021">
        <w:rPr>
          <w:b/>
          <w:iCs/>
          <w:color w:val="000000"/>
          <w:lang w:eastAsia="x-none"/>
        </w:rPr>
        <w:t>d</w:t>
      </w:r>
      <w:r w:rsidR="00977B88" w:rsidRPr="00977B88">
        <w:rPr>
          <w:b/>
          <w:iCs/>
          <w:color w:val="000000"/>
          <w:lang w:eastAsia="x-none"/>
        </w:rPr>
        <w:t>zp.272-148/24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DC5E1C">
        <w:trPr>
          <w:trHeight w:val="128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1D011D9" w14:textId="77777777" w:rsidR="00773B3A" w:rsidRDefault="00773B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796E917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26FAAA93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3BC679A8" w14:textId="4B5DF828" w:rsidR="00E21113" w:rsidRPr="005D2C98" w:rsidRDefault="00977B88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Notebook </w:t>
            </w:r>
            <w:r w:rsidR="00112EF8" w:rsidRPr="00112EF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2D4DB350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</w:t>
            </w:r>
            <w:r w:rsidR="0078125D">
              <w:rPr>
                <w:sz w:val="18"/>
                <w:szCs w:val="18"/>
              </w:rPr>
              <w:t>………………………..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051AE3" w14:textId="68713B57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 gwarancję minimalną</w:t>
      </w:r>
      <w:r w:rsidR="00773B3A">
        <w:rPr>
          <w:i/>
          <w:sz w:val="22"/>
          <w:szCs w:val="22"/>
        </w:rPr>
        <w:t xml:space="preserve"> tj.24 miesiące.</w:t>
      </w:r>
      <w:r>
        <w:rPr>
          <w:i/>
          <w:sz w:val="22"/>
          <w:szCs w:val="22"/>
        </w:rPr>
        <w:t xml:space="preserve">. </w:t>
      </w:r>
    </w:p>
    <w:p w14:paraId="68C5E7E3" w14:textId="79062FA2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 w:rsidR="00977B88">
        <w:rPr>
          <w:b/>
          <w:sz w:val="22"/>
          <w:szCs w:val="22"/>
        </w:rPr>
        <w:t>…………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umowy.</w:t>
      </w:r>
      <w:r w:rsidR="00977B88" w:rsidRPr="00977B88">
        <w:rPr>
          <w:bCs/>
          <w:sz w:val="22"/>
          <w:szCs w:val="22"/>
          <w:highlight w:val="yellow"/>
        </w:rPr>
        <w:t>(kryterium oceny</w:t>
      </w:r>
      <w:r w:rsidR="00977B88" w:rsidRPr="00977B88">
        <w:rPr>
          <w:bCs/>
          <w:sz w:val="22"/>
          <w:szCs w:val="22"/>
        </w:rPr>
        <w:t xml:space="preserve"> </w:t>
      </w:r>
      <w:r w:rsidR="00977B88" w:rsidRPr="00977B88">
        <w:rPr>
          <w:bCs/>
          <w:sz w:val="22"/>
          <w:szCs w:val="22"/>
          <w:highlight w:val="yellow"/>
        </w:rPr>
        <w:t>ofert).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D807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E911F" w14:textId="77777777" w:rsidR="00D807DE" w:rsidRDefault="00D807DE">
      <w:r>
        <w:separator/>
      </w:r>
    </w:p>
  </w:endnote>
  <w:endnote w:type="continuationSeparator" w:id="0">
    <w:p w14:paraId="10A2D254" w14:textId="77777777" w:rsidR="00D807DE" w:rsidRDefault="00D8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67296" w14:textId="77777777" w:rsidR="00D807DE" w:rsidRDefault="00D807DE">
      <w:r>
        <w:separator/>
      </w:r>
    </w:p>
  </w:footnote>
  <w:footnote w:type="continuationSeparator" w:id="0">
    <w:p w14:paraId="4A1694C2" w14:textId="77777777" w:rsidR="00D807DE" w:rsidRDefault="00D80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73B3A"/>
    <w:rsid w:val="007748F0"/>
    <w:rsid w:val="0078125D"/>
    <w:rsid w:val="0078277E"/>
    <w:rsid w:val="007A4321"/>
    <w:rsid w:val="007D501F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D63E6"/>
    <w:rsid w:val="00B774DC"/>
    <w:rsid w:val="00B82021"/>
    <w:rsid w:val="00BB2AC8"/>
    <w:rsid w:val="00BB70A1"/>
    <w:rsid w:val="00BD4AE2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807DE"/>
    <w:rsid w:val="00D90ACB"/>
    <w:rsid w:val="00DC1500"/>
    <w:rsid w:val="00DC5E1C"/>
    <w:rsid w:val="00E21113"/>
    <w:rsid w:val="00E44371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573</Words>
  <Characters>4735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2024-02-23T12:06:00Z</cp:lastPrinted>
  <dcterms:created xsi:type="dcterms:W3CDTF">2024-04-08T14:16:00Z</dcterms:created>
  <dcterms:modified xsi:type="dcterms:W3CDTF">2024-04-09T11:57:00Z</dcterms:modified>
</cp:coreProperties>
</file>