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A3A8E" w14:textId="77777777" w:rsidR="00FB7F50" w:rsidRPr="002245BE" w:rsidRDefault="00E47CD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47CD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47CD8">
        <w:rPr>
          <w:sz w:val="22"/>
          <w:szCs w:val="22"/>
        </w:rPr>
        <w:t>2024-04-16</w:t>
      </w:r>
    </w:p>
    <w:p w14:paraId="05E5394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D2E42F" w14:textId="77777777" w:rsidR="00E47CD8" w:rsidRPr="00E47CD8" w:rsidRDefault="00E47CD8" w:rsidP="00FB7F50">
      <w:pPr>
        <w:spacing w:after="40"/>
        <w:rPr>
          <w:b/>
          <w:bCs/>
          <w:sz w:val="22"/>
          <w:szCs w:val="22"/>
        </w:rPr>
      </w:pPr>
      <w:r w:rsidRPr="00E47CD8">
        <w:rPr>
          <w:b/>
          <w:bCs/>
          <w:sz w:val="22"/>
          <w:szCs w:val="22"/>
        </w:rPr>
        <w:t>Akademia Górniczo - Hutnicza</w:t>
      </w:r>
    </w:p>
    <w:p w14:paraId="4688A9ED" w14:textId="77777777" w:rsidR="00E47CD8" w:rsidRPr="00E47CD8" w:rsidRDefault="00E47CD8" w:rsidP="00FB7F50">
      <w:pPr>
        <w:spacing w:after="40"/>
        <w:rPr>
          <w:b/>
          <w:bCs/>
          <w:sz w:val="22"/>
          <w:szCs w:val="22"/>
        </w:rPr>
      </w:pPr>
      <w:r w:rsidRPr="00E47CD8">
        <w:rPr>
          <w:b/>
          <w:bCs/>
          <w:sz w:val="22"/>
          <w:szCs w:val="22"/>
        </w:rPr>
        <w:t>im. Stanisława Staszica w Krakowie</w:t>
      </w:r>
    </w:p>
    <w:p w14:paraId="03EBD48C" w14:textId="77777777" w:rsidR="00FB7F50" w:rsidRPr="002245BE" w:rsidRDefault="00E47CD8" w:rsidP="00FB7F50">
      <w:pPr>
        <w:spacing w:after="40"/>
        <w:rPr>
          <w:b/>
          <w:bCs/>
          <w:sz w:val="22"/>
          <w:szCs w:val="22"/>
        </w:rPr>
      </w:pPr>
      <w:r w:rsidRPr="00E47CD8">
        <w:rPr>
          <w:b/>
          <w:bCs/>
          <w:sz w:val="22"/>
          <w:szCs w:val="22"/>
        </w:rPr>
        <w:t>Dział Zamówień Publicznych</w:t>
      </w:r>
    </w:p>
    <w:p w14:paraId="0945C479" w14:textId="77777777" w:rsidR="00FB7F50" w:rsidRPr="002245BE" w:rsidRDefault="00E47CD8" w:rsidP="00FB7F50">
      <w:pPr>
        <w:rPr>
          <w:sz w:val="22"/>
          <w:szCs w:val="22"/>
        </w:rPr>
      </w:pPr>
      <w:r w:rsidRPr="00E47CD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47CD8">
        <w:rPr>
          <w:sz w:val="22"/>
          <w:szCs w:val="22"/>
        </w:rPr>
        <w:t>30</w:t>
      </w:r>
    </w:p>
    <w:p w14:paraId="548EFF9E" w14:textId="77777777" w:rsidR="00FB7F50" w:rsidRPr="002245BE" w:rsidRDefault="00E47CD8" w:rsidP="00FB7F50">
      <w:pPr>
        <w:rPr>
          <w:sz w:val="22"/>
          <w:szCs w:val="22"/>
        </w:rPr>
      </w:pPr>
      <w:r w:rsidRPr="00E47CD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47CD8">
        <w:rPr>
          <w:sz w:val="22"/>
          <w:szCs w:val="22"/>
        </w:rPr>
        <w:t>Kraków</w:t>
      </w:r>
    </w:p>
    <w:p w14:paraId="0CF129F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E2B85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47CD8" w:rsidRPr="00607F9B" w14:paraId="3CD2F806" w14:textId="77777777" w:rsidTr="00441295">
        <w:trPr>
          <w:trHeight w:val="638"/>
        </w:trPr>
        <w:tc>
          <w:tcPr>
            <w:tcW w:w="1023" w:type="dxa"/>
            <w:shd w:val="clear" w:color="auto" w:fill="auto"/>
          </w:tcPr>
          <w:p w14:paraId="06C71836" w14:textId="77777777" w:rsidR="00E47CD8" w:rsidRPr="00607F9B" w:rsidRDefault="00E47CD8" w:rsidP="00F953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F875FC" w14:textId="74DD546E" w:rsidR="00E47CD8" w:rsidRPr="00607F9B" w:rsidRDefault="00E47CD8" w:rsidP="00F953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47CD8">
              <w:rPr>
                <w:sz w:val="22"/>
                <w:szCs w:val="22"/>
              </w:rPr>
              <w:t xml:space="preserve">podstawowy bez negocjacji - art. 275 pkt. 1 ustawy </w:t>
            </w:r>
            <w:proofErr w:type="spellStart"/>
            <w:r w:rsidRPr="00E47CD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7CD8">
              <w:rPr>
                <w:b/>
                <w:bCs/>
                <w:sz w:val="22"/>
                <w:szCs w:val="22"/>
              </w:rPr>
              <w:t>Dostaw</w:t>
            </w:r>
            <w:r w:rsidR="000F2F41">
              <w:rPr>
                <w:b/>
                <w:bCs/>
                <w:sz w:val="22"/>
                <w:szCs w:val="22"/>
              </w:rPr>
              <w:t>ę</w:t>
            </w:r>
            <w:r w:rsidRPr="00E47CD8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7CD8">
              <w:rPr>
                <w:b/>
                <w:sz w:val="22"/>
                <w:szCs w:val="22"/>
              </w:rPr>
              <w:t>DE-dzp.272-136/24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0025A865" w14:textId="77777777" w:rsidR="00441295" w:rsidRDefault="00441295" w:rsidP="0044129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41295" w14:paraId="08832D97" w14:textId="77777777" w:rsidTr="00F95312">
        <w:trPr>
          <w:cantSplit/>
        </w:trPr>
        <w:tc>
          <w:tcPr>
            <w:tcW w:w="10150" w:type="dxa"/>
          </w:tcPr>
          <w:p w14:paraId="3FB9DC5F" w14:textId="77777777" w:rsidR="00441295" w:rsidRPr="00D26ED6" w:rsidRDefault="00441295" w:rsidP="00F9531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E4703">
              <w:rPr>
                <w:b/>
                <w:sz w:val="22"/>
                <w:szCs w:val="22"/>
              </w:rPr>
              <w:t>Framko</w:t>
            </w:r>
            <w:proofErr w:type="spellEnd"/>
            <w:r w:rsidRPr="000E4703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5847EC66" w14:textId="77777777" w:rsidR="00441295" w:rsidRPr="009F0E5C" w:rsidRDefault="00441295" w:rsidP="00F95312">
            <w:pPr>
              <w:jc w:val="both"/>
              <w:rPr>
                <w:bCs/>
                <w:sz w:val="22"/>
                <w:szCs w:val="22"/>
              </w:rPr>
            </w:pPr>
            <w:r w:rsidRPr="000E4703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4703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44DCA5" w14:textId="77777777" w:rsidR="00441295" w:rsidRPr="009F0E5C" w:rsidRDefault="00441295" w:rsidP="00F95312">
            <w:pPr>
              <w:jc w:val="both"/>
              <w:rPr>
                <w:bCs/>
                <w:sz w:val="22"/>
                <w:szCs w:val="22"/>
              </w:rPr>
            </w:pPr>
            <w:r w:rsidRPr="000E4703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4703">
              <w:rPr>
                <w:bCs/>
                <w:sz w:val="22"/>
                <w:szCs w:val="22"/>
              </w:rPr>
              <w:t>Kielce</w:t>
            </w:r>
          </w:p>
          <w:p w14:paraId="1ED18CBF" w14:textId="77777777" w:rsidR="00441295" w:rsidRPr="00D26ED6" w:rsidRDefault="00441295" w:rsidP="00F953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1136F4" w14:textId="77777777" w:rsidR="00441295" w:rsidRPr="00D26ED6" w:rsidRDefault="00441295" w:rsidP="00F9531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E4703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0E4703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E4703">
              <w:rPr>
                <w:b/>
                <w:sz w:val="22"/>
                <w:szCs w:val="22"/>
              </w:rPr>
              <w:t>39 856.24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77617FD" w14:textId="77777777" w:rsidR="00441295" w:rsidRDefault="00441295" w:rsidP="00F9531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B78A3E4" w14:textId="77777777" w:rsidR="00441295" w:rsidRPr="00756CDA" w:rsidRDefault="00441295" w:rsidP="0044129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441295" w:rsidRPr="008567C7" w14:paraId="232E52DF" w14:textId="77777777" w:rsidTr="00F95312">
        <w:trPr>
          <w:trHeight w:val="510"/>
        </w:trPr>
        <w:tc>
          <w:tcPr>
            <w:tcW w:w="709" w:type="dxa"/>
            <w:vAlign w:val="center"/>
          </w:tcPr>
          <w:p w14:paraId="4E3437D8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44F4763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0728CB7" w14:textId="77777777" w:rsidR="00441295" w:rsidRPr="008567C7" w:rsidRDefault="00441295" w:rsidP="00F9531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58D039A" w14:textId="77777777" w:rsidR="00441295" w:rsidRPr="008567C7" w:rsidRDefault="00441295" w:rsidP="00F9531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7DCFEA7B" w14:textId="77777777" w:rsidR="00441295" w:rsidRPr="008567C7" w:rsidRDefault="00441295" w:rsidP="00F9531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637216" w14:textId="77777777" w:rsidR="00441295" w:rsidRPr="008567C7" w:rsidRDefault="00441295" w:rsidP="00F9531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1C8424" w14:textId="77777777" w:rsidR="00441295" w:rsidRPr="008567C7" w:rsidRDefault="00441295" w:rsidP="00F9531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706443A" w14:textId="77777777" w:rsidR="00441295" w:rsidRPr="008567C7" w:rsidRDefault="00441295" w:rsidP="00F9531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6743552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41295" w:rsidRPr="008567C7" w14:paraId="598A4DB6" w14:textId="77777777" w:rsidTr="00F95312">
        <w:tc>
          <w:tcPr>
            <w:tcW w:w="709" w:type="dxa"/>
            <w:vAlign w:val="center"/>
          </w:tcPr>
          <w:p w14:paraId="432E04CF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77B6432" w14:textId="77777777" w:rsidR="00441295" w:rsidRPr="002B6761" w:rsidRDefault="00441295" w:rsidP="00F953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33BFBAB1" w14:textId="77777777" w:rsidR="00441295" w:rsidRPr="008567C7" w:rsidRDefault="00441295" w:rsidP="00F953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D69DAB0" w14:textId="77777777" w:rsidR="00441295" w:rsidRPr="001B7815" w:rsidRDefault="00441295" w:rsidP="00F953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40F7693B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E8CC75C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9C906D7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1827AC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B6A27C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E84674E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87C09A1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41295" w:rsidRPr="008567C7" w14:paraId="4194FF39" w14:textId="77777777" w:rsidTr="00F95312">
        <w:tc>
          <w:tcPr>
            <w:tcW w:w="709" w:type="dxa"/>
            <w:vAlign w:val="center"/>
          </w:tcPr>
          <w:p w14:paraId="29D4325C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4C9CB4D5" w14:textId="77777777" w:rsidR="00441295" w:rsidRPr="002B6761" w:rsidRDefault="00441295" w:rsidP="00F953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Quatro </w:t>
            </w:r>
            <w:proofErr w:type="spellStart"/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>Computers</w:t>
            </w:r>
            <w:proofErr w:type="spellEnd"/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Maciej Zachara</w:t>
            </w:r>
          </w:p>
          <w:p w14:paraId="32D23F2C" w14:textId="77777777" w:rsidR="00441295" w:rsidRPr="008567C7" w:rsidRDefault="00441295" w:rsidP="00F953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Matejki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CE551F" w14:textId="77777777" w:rsidR="00441295" w:rsidRPr="001B7815" w:rsidRDefault="00441295" w:rsidP="00F953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35-064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14:paraId="74A473CE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58,60</w:t>
            </w:r>
          </w:p>
        </w:tc>
        <w:tc>
          <w:tcPr>
            <w:tcW w:w="1134" w:type="dxa"/>
            <w:vAlign w:val="center"/>
          </w:tcPr>
          <w:p w14:paraId="63FB951A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593FC9B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4EB14E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AF4E5DD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02311AC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C69CAC7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98,60</w:t>
            </w:r>
          </w:p>
        </w:tc>
      </w:tr>
      <w:tr w:rsidR="00441295" w:rsidRPr="008567C7" w14:paraId="2F37E3DC" w14:textId="77777777" w:rsidTr="00F95312">
        <w:tc>
          <w:tcPr>
            <w:tcW w:w="709" w:type="dxa"/>
            <w:vAlign w:val="center"/>
          </w:tcPr>
          <w:p w14:paraId="0C0FF9C3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BED6F53" w14:textId="77777777" w:rsidR="00441295" w:rsidRPr="002B6761" w:rsidRDefault="00441295" w:rsidP="00F953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14:paraId="3ED4B9EA" w14:textId="77777777" w:rsidR="00441295" w:rsidRPr="008567C7" w:rsidRDefault="00441295" w:rsidP="00F953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Zaulek</w:t>
            </w:r>
            <w:proofErr w:type="spellEnd"/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Drozdowy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ED1C08" w14:textId="77777777" w:rsidR="00441295" w:rsidRPr="001B7815" w:rsidRDefault="00441295" w:rsidP="00F953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Bytow</w:t>
            </w:r>
            <w:proofErr w:type="spellEnd"/>
          </w:p>
        </w:tc>
        <w:tc>
          <w:tcPr>
            <w:tcW w:w="1134" w:type="dxa"/>
            <w:vAlign w:val="center"/>
          </w:tcPr>
          <w:p w14:paraId="0059001B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52,34</w:t>
            </w:r>
          </w:p>
        </w:tc>
        <w:tc>
          <w:tcPr>
            <w:tcW w:w="1134" w:type="dxa"/>
            <w:vAlign w:val="center"/>
          </w:tcPr>
          <w:p w14:paraId="7165AAD4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4577F7E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C2F7CB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A8D341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4BD3A68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7680CB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92,34</w:t>
            </w:r>
          </w:p>
        </w:tc>
      </w:tr>
      <w:tr w:rsidR="00441295" w:rsidRPr="008567C7" w14:paraId="26DAD7D0" w14:textId="77777777" w:rsidTr="00F95312">
        <w:tc>
          <w:tcPr>
            <w:tcW w:w="709" w:type="dxa"/>
            <w:vAlign w:val="center"/>
          </w:tcPr>
          <w:p w14:paraId="0E2D28FF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58A6958" w14:textId="77777777" w:rsidR="00441295" w:rsidRPr="002B6761" w:rsidRDefault="00441295" w:rsidP="00F953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0E47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59F84356" w14:textId="77777777" w:rsidR="00441295" w:rsidRPr="008567C7" w:rsidRDefault="00441295" w:rsidP="00F953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243C2983" w14:textId="77777777" w:rsidR="00441295" w:rsidRPr="001B7815" w:rsidRDefault="00441295" w:rsidP="00F953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03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33115651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49,56</w:t>
            </w:r>
          </w:p>
        </w:tc>
        <w:tc>
          <w:tcPr>
            <w:tcW w:w="1134" w:type="dxa"/>
            <w:vAlign w:val="center"/>
          </w:tcPr>
          <w:p w14:paraId="3B291F18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39AA201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45C260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3EB7B0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219BA79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0137E23" w14:textId="77777777" w:rsidR="00441295" w:rsidRPr="008567C7" w:rsidRDefault="00441295" w:rsidP="00F953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03">
              <w:rPr>
                <w:rFonts w:ascii="Times New Roman" w:hAnsi="Times New Roman" w:cs="Times New Roman"/>
                <w:sz w:val="18"/>
                <w:szCs w:val="18"/>
              </w:rPr>
              <w:t xml:space="preserve">  89,56</w:t>
            </w:r>
          </w:p>
        </w:tc>
      </w:tr>
    </w:tbl>
    <w:p w14:paraId="34960AE6" w14:textId="77777777" w:rsidR="00441295" w:rsidRDefault="00441295" w:rsidP="00441295">
      <w:pPr>
        <w:spacing w:before="120"/>
        <w:ind w:firstLine="709"/>
        <w:jc w:val="both"/>
        <w:rPr>
          <w:color w:val="000000"/>
        </w:rPr>
      </w:pPr>
    </w:p>
    <w:p w14:paraId="7B2CE634" w14:textId="77777777" w:rsidR="00441295" w:rsidRPr="001B7815" w:rsidRDefault="00441295" w:rsidP="00441295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04885221" w14:textId="77777777" w:rsidR="00441295" w:rsidRDefault="00441295" w:rsidP="00441295">
      <w:pPr>
        <w:spacing w:before="120" w:after="120"/>
        <w:jc w:val="both"/>
        <w:rPr>
          <w:color w:val="000000"/>
          <w:sz w:val="16"/>
          <w:szCs w:val="16"/>
        </w:rPr>
      </w:pPr>
    </w:p>
    <w:p w14:paraId="50EC8DA9" w14:textId="77777777" w:rsidR="00F960D7" w:rsidRDefault="00F960D7" w:rsidP="0044129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3214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D0EAF" w14:textId="77777777" w:rsidR="003214B2" w:rsidRDefault="003214B2">
      <w:r>
        <w:separator/>
      </w:r>
    </w:p>
  </w:endnote>
  <w:endnote w:type="continuationSeparator" w:id="0">
    <w:p w14:paraId="499AE9EF" w14:textId="77777777" w:rsidR="003214B2" w:rsidRDefault="00321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2A1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C5E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1C91B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0FE0D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9D25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1FB04" w14:textId="77777777" w:rsidR="003214B2" w:rsidRDefault="003214B2">
      <w:r>
        <w:separator/>
      </w:r>
    </w:p>
  </w:footnote>
  <w:footnote w:type="continuationSeparator" w:id="0">
    <w:p w14:paraId="76DDA070" w14:textId="77777777" w:rsidR="003214B2" w:rsidRDefault="00321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1BE3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49C6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E5BA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4B2"/>
    <w:rsid w:val="00005838"/>
    <w:rsid w:val="00022322"/>
    <w:rsid w:val="00042497"/>
    <w:rsid w:val="000C1E6F"/>
    <w:rsid w:val="000E4E56"/>
    <w:rsid w:val="000F2F41"/>
    <w:rsid w:val="001A1468"/>
    <w:rsid w:val="001B7815"/>
    <w:rsid w:val="001C31ED"/>
    <w:rsid w:val="002B1E4F"/>
    <w:rsid w:val="002B6761"/>
    <w:rsid w:val="003214B2"/>
    <w:rsid w:val="003445A0"/>
    <w:rsid w:val="003A0AFC"/>
    <w:rsid w:val="003D611C"/>
    <w:rsid w:val="00431C0B"/>
    <w:rsid w:val="00437CAD"/>
    <w:rsid w:val="00441295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47CD8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A04A3"/>
  <w15:chartTrackingRefBased/>
  <w15:docId w15:val="{10D155D9-012A-41D2-97BE-E00A5F87F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41295"/>
    <w:rPr>
      <w:sz w:val="24"/>
      <w:szCs w:val="24"/>
    </w:rPr>
  </w:style>
  <w:style w:type="character" w:customStyle="1" w:styleId="ZwykytekstZnak">
    <w:name w:val="Zwykły tekst Znak"/>
    <w:link w:val="Zwykytekst"/>
    <w:rsid w:val="0044129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2024-04-16T13:26:00Z</cp:lastPrinted>
  <dcterms:created xsi:type="dcterms:W3CDTF">2024-04-16T13:24:00Z</dcterms:created>
  <dcterms:modified xsi:type="dcterms:W3CDTF">2024-04-16T13:26:00Z</dcterms:modified>
</cp:coreProperties>
</file>