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9815F" w14:textId="77777777"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7454E27D" w14:textId="77777777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81DDF7" w14:textId="77777777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C2D3B66" w14:textId="77777777"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4C9CD4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C297CFB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EAC8EB6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CEBBAAC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7A656186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E5B5A6D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1A8CE1B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3F7B8BA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768605" w14:textId="77777777"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B004E78" w14:textId="77777777" w:rsidR="00C0654E" w:rsidRDefault="00C0654E" w:rsidP="00C0654E">
      <w:pPr>
        <w:spacing w:line="360" w:lineRule="auto"/>
      </w:pPr>
      <w:r>
        <w:t>Do: Nazwa i siedziba Zamawiającego:</w:t>
      </w:r>
    </w:p>
    <w:p w14:paraId="55CF5DEF" w14:textId="77777777"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14:paraId="0F537BE9" w14:textId="77777777"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14:paraId="10C54435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AD65F52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D13C43A" w14:textId="77777777"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14:paraId="4A5BAD3A" w14:textId="77777777" w:rsidR="00C0654E" w:rsidRDefault="00C0654E" w:rsidP="00C0654E">
      <w:pPr>
        <w:ind w:firstLine="3969"/>
        <w:rPr>
          <w:b/>
        </w:rPr>
      </w:pPr>
    </w:p>
    <w:p w14:paraId="3A1160D7" w14:textId="77777777"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0D1986">
        <w:t xml:space="preserve">jest </w:t>
      </w:r>
      <w:r w:rsidR="000D1986" w:rsidRPr="000D1986">
        <w:rPr>
          <w:b/>
        </w:rPr>
        <w:t xml:space="preserve">Wynajem autobusów i busów wraz z kierowcami, na trasach krajowych w ramach zajęć terenowych dla studentów </w:t>
      </w:r>
      <w:proofErr w:type="spellStart"/>
      <w:r w:rsidR="000D1986" w:rsidRPr="000D1986">
        <w:rPr>
          <w:b/>
        </w:rPr>
        <w:t>WGGiOŚ</w:t>
      </w:r>
      <w:proofErr w:type="spellEnd"/>
      <w:r w:rsidR="000D1986" w:rsidRPr="000D1986">
        <w:rPr>
          <w:b/>
        </w:rPr>
        <w:t xml:space="preserve"> - DE-dzp.272-139/24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47BCD89E" w14:textId="77777777" w:rsidR="00973AB6" w:rsidRPr="000D1986" w:rsidRDefault="000D1986" w:rsidP="00C0654E">
      <w:pPr>
        <w:widowControl w:val="0"/>
        <w:ind w:right="1"/>
        <w:jc w:val="both"/>
        <w:rPr>
          <w:b/>
          <w:u w:val="single"/>
        </w:rPr>
      </w:pPr>
      <w:bookmarkStart w:id="0" w:name="_Hlk162524969"/>
      <w:r w:rsidRPr="000D1986">
        <w:rPr>
          <w:b/>
          <w:highlight w:val="yellow"/>
          <w:u w:val="single"/>
        </w:rPr>
        <w:t>Zadanie nr 1</w:t>
      </w:r>
    </w:p>
    <w:p w14:paraId="32CF0E4D" w14:textId="77777777" w:rsidR="00DB0F7D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0D1986">
        <w:rPr>
          <w:sz w:val="22"/>
          <w:szCs w:val="22"/>
        </w:rPr>
        <w:t>Cena netto za 1 km trasy</w:t>
      </w:r>
      <w:r w:rsidR="00856483" w:rsidRPr="000D1986">
        <w:rPr>
          <w:sz w:val="22"/>
          <w:szCs w:val="22"/>
        </w:rPr>
        <w:t xml:space="preserve"> </w:t>
      </w:r>
      <w:r w:rsidRPr="000D1986">
        <w:rPr>
          <w:sz w:val="22"/>
          <w:szCs w:val="22"/>
        </w:rPr>
        <w:t>wynosi:</w:t>
      </w:r>
      <w:r w:rsidRPr="00856483">
        <w:rPr>
          <w:b w:val="0"/>
          <w:sz w:val="22"/>
          <w:szCs w:val="22"/>
        </w:rPr>
        <w:t xml:space="preserve">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4C645ED6" w14:textId="77777777" w:rsidR="000D1986" w:rsidRPr="00856483" w:rsidRDefault="000D1986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19720CB" w14:textId="77777777" w:rsidR="00C0654E" w:rsidRDefault="00C0654E" w:rsidP="00305B18">
      <w:pPr>
        <w:widowControl w:val="0"/>
        <w:jc w:val="both"/>
        <w:rPr>
          <w:b/>
          <w:sz w:val="22"/>
          <w:szCs w:val="22"/>
        </w:rPr>
      </w:pPr>
      <w:bookmarkStart w:id="1" w:name="_Hlk158199115"/>
      <w:r>
        <w:rPr>
          <w:b/>
          <w:sz w:val="22"/>
          <w:szCs w:val="22"/>
        </w:rPr>
        <w:t xml:space="preserve">Cena brutto za maksymalną ilość km tj. </w:t>
      </w:r>
      <w:r w:rsidR="000D1986">
        <w:rPr>
          <w:b/>
          <w:sz w:val="22"/>
          <w:szCs w:val="22"/>
        </w:rPr>
        <w:t>10000</w:t>
      </w:r>
      <w:r>
        <w:rPr>
          <w:b/>
          <w:sz w:val="22"/>
          <w:szCs w:val="22"/>
        </w:rPr>
        <w:t xml:space="preserve"> km:  </w:t>
      </w:r>
      <w:r>
        <w:rPr>
          <w:sz w:val="22"/>
          <w:szCs w:val="22"/>
        </w:rPr>
        <w:t xml:space="preserve"> </w:t>
      </w:r>
      <w:bookmarkStart w:id="2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</w:t>
      </w:r>
      <w:r w:rsidRPr="000D1986">
        <w:rPr>
          <w:sz w:val="22"/>
          <w:szCs w:val="22"/>
        </w:rPr>
        <w:t>PLN</w:t>
      </w:r>
      <w:bookmarkEnd w:id="2"/>
    </w:p>
    <w:bookmarkEnd w:id="1"/>
    <w:p w14:paraId="5DD1D88C" w14:textId="77777777"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566D53AA" w14:textId="77777777" w:rsidR="00973AB6" w:rsidRDefault="00C0654E" w:rsidP="000D1986">
      <w:pPr>
        <w:pStyle w:val="Tekstpodstawowy"/>
        <w:rPr>
          <w:sz w:val="22"/>
          <w:szCs w:val="22"/>
        </w:rPr>
      </w:pPr>
      <w:bookmarkStart w:id="3" w:name="_Hlk117683332"/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  <w:bookmarkEnd w:id="3"/>
    </w:p>
    <w:p w14:paraId="3B2F94AC" w14:textId="77777777"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14:paraId="2B676440" w14:textId="77777777"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387DB5F4" w14:textId="77777777"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14:paraId="49BA2F27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bookmarkStart w:id="4" w:name="_Hlk162524893"/>
      <w:r w:rsidR="000D1986"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</w:t>
      </w:r>
      <w:bookmarkEnd w:id="4"/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06AFB906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2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E59C418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3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4C486EF" w14:textId="77777777" w:rsidR="00C0654E" w:rsidRPr="00614A26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4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2798433" w14:textId="77777777"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bookmarkEnd w:id="0"/>
    <w:p w14:paraId="7AD1584A" w14:textId="77777777" w:rsidR="00C0654E" w:rsidRDefault="00C0654E" w:rsidP="00C0654E">
      <w:pPr>
        <w:jc w:val="both"/>
        <w:rPr>
          <w:i/>
          <w:sz w:val="22"/>
          <w:szCs w:val="22"/>
        </w:rPr>
      </w:pPr>
    </w:p>
    <w:p w14:paraId="4C34FED3" w14:textId="77777777" w:rsidR="000D1986" w:rsidRPr="000D1986" w:rsidRDefault="000D1986" w:rsidP="000D1986">
      <w:pPr>
        <w:widowControl w:val="0"/>
        <w:ind w:right="1"/>
        <w:jc w:val="both"/>
        <w:rPr>
          <w:b/>
          <w:u w:val="single"/>
        </w:rPr>
      </w:pPr>
      <w:r w:rsidRPr="000D1986">
        <w:rPr>
          <w:b/>
          <w:highlight w:val="yellow"/>
          <w:u w:val="single"/>
        </w:rPr>
        <w:t xml:space="preserve">Zadanie nr </w:t>
      </w:r>
      <w:r>
        <w:rPr>
          <w:b/>
          <w:highlight w:val="yellow"/>
          <w:u w:val="single"/>
        </w:rPr>
        <w:t>2</w:t>
      </w:r>
    </w:p>
    <w:p w14:paraId="2820CCE1" w14:textId="77777777" w:rsidR="000D1986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0D1986">
        <w:rPr>
          <w:sz w:val="22"/>
          <w:szCs w:val="22"/>
        </w:rPr>
        <w:t>Cena netto za 1 km trasy wynosi:</w:t>
      </w:r>
      <w:r w:rsidRPr="00856483">
        <w:rPr>
          <w:b w:val="0"/>
          <w:sz w:val="22"/>
          <w:szCs w:val="22"/>
        </w:rPr>
        <w:t xml:space="preserve">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0D60A09E" w14:textId="77777777" w:rsidR="000D1986" w:rsidRPr="00856483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EFE8ECF" w14:textId="77777777" w:rsidR="000D1986" w:rsidRDefault="000D1986" w:rsidP="000D198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9000 km:  </w:t>
      </w:r>
      <w:r>
        <w:rPr>
          <w:sz w:val="22"/>
          <w:szCs w:val="22"/>
        </w:rPr>
        <w:t xml:space="preserve"> .............................................</w:t>
      </w:r>
      <w:r>
        <w:rPr>
          <w:b/>
          <w:sz w:val="22"/>
          <w:szCs w:val="22"/>
        </w:rPr>
        <w:t xml:space="preserve"> </w:t>
      </w:r>
      <w:r w:rsidRPr="000D1986">
        <w:rPr>
          <w:sz w:val="22"/>
          <w:szCs w:val="22"/>
        </w:rPr>
        <w:t>PLN</w:t>
      </w:r>
    </w:p>
    <w:p w14:paraId="16B98AFF" w14:textId="77777777" w:rsidR="000D1986" w:rsidRDefault="000D1986" w:rsidP="000D1986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67160C69" w14:textId="77777777" w:rsidR="000D1986" w:rsidRDefault="000D1986" w:rsidP="000D198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p w14:paraId="53E705B0" w14:textId="77777777" w:rsidR="000D1986" w:rsidRDefault="000D1986" w:rsidP="000D1986">
      <w:pPr>
        <w:pStyle w:val="Tekstpodstawowy"/>
        <w:spacing w:line="240" w:lineRule="auto"/>
        <w:rPr>
          <w:sz w:val="22"/>
          <w:szCs w:val="22"/>
        </w:rPr>
      </w:pPr>
    </w:p>
    <w:p w14:paraId="60D22034" w14:textId="77777777" w:rsidR="000D1986" w:rsidRDefault="000D1986" w:rsidP="000D1986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782A60F9" w14:textId="77777777" w:rsidR="000D1986" w:rsidRDefault="000D1986" w:rsidP="000D1986">
      <w:pPr>
        <w:jc w:val="both"/>
        <w:rPr>
          <w:b/>
          <w:sz w:val="22"/>
          <w:szCs w:val="22"/>
          <w:u w:val="single"/>
        </w:rPr>
      </w:pPr>
    </w:p>
    <w:p w14:paraId="0CD73ADA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r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7F9838E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2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38A790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3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6A813C5E" w14:textId="77777777" w:rsidR="000D1986" w:rsidRPr="00614A2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4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F5C221" w14:textId="77777777" w:rsidR="000D1986" w:rsidRDefault="000D1986" w:rsidP="000D1986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1255FFA" w14:textId="77777777" w:rsidR="000D1986" w:rsidRDefault="000D1986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1DFDA8D" w14:textId="4C5FA090" w:rsidR="00C0654E" w:rsidRPr="000D1986" w:rsidRDefault="00C0654E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D1986">
        <w:rPr>
          <w:b/>
          <w:sz w:val="22"/>
          <w:szCs w:val="22"/>
        </w:rPr>
        <w:t>Termin realizacji umowy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="00E42B58" w:rsidRPr="00E42B58">
        <w:rPr>
          <w:sz w:val="22"/>
          <w:szCs w:val="22"/>
        </w:rPr>
        <w:t>do 8 miesięcy</w:t>
      </w:r>
      <w:r w:rsidR="00E42B58">
        <w:rPr>
          <w:b/>
          <w:sz w:val="22"/>
          <w:szCs w:val="22"/>
        </w:rPr>
        <w:t xml:space="preserve"> </w:t>
      </w:r>
      <w:r w:rsidRPr="000D1986">
        <w:rPr>
          <w:sz w:val="22"/>
          <w:szCs w:val="22"/>
        </w:rPr>
        <w:t>od daty podpisania umowy</w:t>
      </w:r>
      <w:r w:rsidR="00E42B58">
        <w:rPr>
          <w:sz w:val="22"/>
          <w:szCs w:val="22"/>
        </w:rPr>
        <w:t>.</w:t>
      </w:r>
    </w:p>
    <w:p w14:paraId="13D0402C" w14:textId="77777777" w:rsidR="00C0654E" w:rsidRPr="000D1986" w:rsidRDefault="00C0654E" w:rsidP="00C0654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D19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D1986">
        <w:rPr>
          <w:b/>
          <w:sz w:val="22"/>
          <w:szCs w:val="22"/>
        </w:rPr>
        <w:t xml:space="preserve"> TAK/NIE</w:t>
      </w:r>
    </w:p>
    <w:p w14:paraId="373A8F82" w14:textId="77777777" w:rsidR="00C0654E" w:rsidRPr="000D1986" w:rsidRDefault="00C0654E" w:rsidP="00C0654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D1986">
        <w:rPr>
          <w:b/>
          <w:sz w:val="22"/>
          <w:szCs w:val="22"/>
        </w:rPr>
        <w:t>Termin płatności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Pr="000D1986">
        <w:rPr>
          <w:sz w:val="22"/>
          <w:szCs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5CA0388E" w14:textId="77777777" w:rsidR="00C0654E" w:rsidRDefault="00C0654E" w:rsidP="00C0654E">
      <w:pPr>
        <w:jc w:val="both"/>
        <w:rPr>
          <w:sz w:val="18"/>
          <w:szCs w:val="18"/>
        </w:rPr>
      </w:pPr>
    </w:p>
    <w:p w14:paraId="09A6809F" w14:textId="77777777"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3A10FDA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4EA11F5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BFD633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4890F1D" w14:textId="77777777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1581EF" w14:textId="77777777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792699B8" w14:textId="77777777"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  <w:bookmarkStart w:id="5" w:name="_GoBack"/>
      <w:bookmarkEnd w:id="5"/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14:paraId="5CC5B20A" w14:textId="77777777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4174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D431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1E312A9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FA04E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14:paraId="3144AE2F" w14:textId="77777777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2471" w14:textId="77777777"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ED1BA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09BC5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23DA78" w14:textId="77777777" w:rsidR="00E42B58" w:rsidRPr="00E42B58" w:rsidRDefault="00E42B58" w:rsidP="00E42B5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42B58">
        <w:rPr>
          <w:b/>
          <w:sz w:val="22"/>
          <w:szCs w:val="22"/>
        </w:rPr>
        <w:t xml:space="preserve">Oświadczenie, w przypadku </w:t>
      </w:r>
      <w:r w:rsidRPr="00E42B5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E42B58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42B58" w:rsidRPr="00E42B58" w14:paraId="60AE7A05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80FC0B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5212A7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276A5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42B58" w:rsidRPr="00E42B58" w14:paraId="74A33591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8C091B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460AE1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2AD0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42B58" w:rsidRPr="00E42B58" w14:paraId="2A33D0F8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4AEADF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2135C5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885A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4F9CF9D" w14:textId="77777777" w:rsidR="00E42B58" w:rsidRDefault="00E42B58" w:rsidP="00E42B58">
      <w:pPr>
        <w:jc w:val="both"/>
        <w:rPr>
          <w:sz w:val="22"/>
          <w:szCs w:val="22"/>
        </w:rPr>
      </w:pPr>
    </w:p>
    <w:p w14:paraId="32DAFDD8" w14:textId="3FD2CC71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4906DC" w14:textId="77777777"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A98F307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8B00380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3830292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4064FF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358D2C" w14:textId="77777777"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75827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19D809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81807A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2A8C6F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5A3613" w14:textId="77777777" w:rsidR="00C0654E" w:rsidRDefault="00C0654E" w:rsidP="00C0654E">
      <w:pPr>
        <w:jc w:val="right"/>
        <w:rPr>
          <w:sz w:val="20"/>
          <w:szCs w:val="20"/>
        </w:rPr>
      </w:pPr>
    </w:p>
    <w:p w14:paraId="28D92FC6" w14:textId="77777777"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39A" w16cex:dateUtc="2024-04-04T11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77B7E" w14:textId="77777777" w:rsidR="007F2029" w:rsidRDefault="007F2029">
      <w:r>
        <w:separator/>
      </w:r>
    </w:p>
  </w:endnote>
  <w:endnote w:type="continuationSeparator" w:id="0">
    <w:p w14:paraId="24DB32D2" w14:textId="77777777" w:rsidR="007F2029" w:rsidRDefault="007F2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E585C" w14:textId="77777777"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9C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DAEC0" w14:textId="77777777"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183FF" w14:textId="77777777" w:rsidR="007F2029" w:rsidRDefault="007F2029">
      <w:r>
        <w:separator/>
      </w:r>
    </w:p>
  </w:footnote>
  <w:footnote w:type="continuationSeparator" w:id="0">
    <w:p w14:paraId="4327CC71" w14:textId="77777777" w:rsidR="007F2029" w:rsidRDefault="007F2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48A29" w14:textId="77777777"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0CC9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A8C85" w14:textId="77777777"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00366"/>
    <w:rsid w:val="00012286"/>
    <w:rsid w:val="000704FC"/>
    <w:rsid w:val="00071CCC"/>
    <w:rsid w:val="000B731D"/>
    <w:rsid w:val="000D1986"/>
    <w:rsid w:val="000D6134"/>
    <w:rsid w:val="000E09C7"/>
    <w:rsid w:val="000F6589"/>
    <w:rsid w:val="00106636"/>
    <w:rsid w:val="00116EC6"/>
    <w:rsid w:val="00172DBC"/>
    <w:rsid w:val="001801DD"/>
    <w:rsid w:val="001D4612"/>
    <w:rsid w:val="00202CBA"/>
    <w:rsid w:val="00207E98"/>
    <w:rsid w:val="002723B0"/>
    <w:rsid w:val="002F0D5E"/>
    <w:rsid w:val="002F30BC"/>
    <w:rsid w:val="00305B18"/>
    <w:rsid w:val="00315A4A"/>
    <w:rsid w:val="0042631D"/>
    <w:rsid w:val="004B7300"/>
    <w:rsid w:val="004C6753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2029"/>
    <w:rsid w:val="00833933"/>
    <w:rsid w:val="00853083"/>
    <w:rsid w:val="00856483"/>
    <w:rsid w:val="00876962"/>
    <w:rsid w:val="008B2F0C"/>
    <w:rsid w:val="008B4928"/>
    <w:rsid w:val="008D2AB8"/>
    <w:rsid w:val="008F1C66"/>
    <w:rsid w:val="00970FE4"/>
    <w:rsid w:val="00973AB6"/>
    <w:rsid w:val="0099572B"/>
    <w:rsid w:val="00A0022B"/>
    <w:rsid w:val="00A346FE"/>
    <w:rsid w:val="00A47B4D"/>
    <w:rsid w:val="00A752CA"/>
    <w:rsid w:val="00A83018"/>
    <w:rsid w:val="00B774DC"/>
    <w:rsid w:val="00C0654E"/>
    <w:rsid w:val="00C969A6"/>
    <w:rsid w:val="00CA7D36"/>
    <w:rsid w:val="00CE307A"/>
    <w:rsid w:val="00D24208"/>
    <w:rsid w:val="00D60C38"/>
    <w:rsid w:val="00D66893"/>
    <w:rsid w:val="00D90ACB"/>
    <w:rsid w:val="00D93C3F"/>
    <w:rsid w:val="00D94119"/>
    <w:rsid w:val="00DB0F7D"/>
    <w:rsid w:val="00DC1500"/>
    <w:rsid w:val="00DD2197"/>
    <w:rsid w:val="00E42B58"/>
    <w:rsid w:val="00E44371"/>
    <w:rsid w:val="00E617BA"/>
    <w:rsid w:val="00E71E2C"/>
    <w:rsid w:val="00E84813"/>
    <w:rsid w:val="00E949B0"/>
    <w:rsid w:val="00EC0BEA"/>
    <w:rsid w:val="00F00591"/>
    <w:rsid w:val="00F51688"/>
    <w:rsid w:val="00F53146"/>
    <w:rsid w:val="00F91018"/>
    <w:rsid w:val="00F93182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10BEA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0D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0D5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D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6A4EF-F582-4CEC-9B75-DC1BFA8E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913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2024-04-08T12:34:00Z</dcterms:created>
  <dcterms:modified xsi:type="dcterms:W3CDTF">2024-04-08T12:34:00Z</dcterms:modified>
</cp:coreProperties>
</file>